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702038DE" w:rsidR="00B577EA" w:rsidRPr="00726670"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726670">
        <w:rPr>
          <w:b/>
          <w:sz w:val="28"/>
          <w:szCs w:val="28"/>
          <w:u w:val="single"/>
        </w:rPr>
        <w:t>, Lesson 15</w:t>
      </w:r>
      <w:r>
        <w:rPr>
          <w:b/>
          <w:sz w:val="28"/>
          <w:szCs w:val="28"/>
          <w:u w:val="single"/>
        </w:rPr>
        <w:t xml:space="preserve"> Answer Key</w:t>
      </w:r>
      <w:r w:rsidR="00726670">
        <w:rPr>
          <w:b/>
          <w:sz w:val="28"/>
          <w:szCs w:val="28"/>
          <w:u w:val="single"/>
        </w:rPr>
        <w:t xml:space="preserve">: </w:t>
      </w:r>
      <w:r w:rsidR="00726670">
        <w:rPr>
          <w:b/>
          <w:i/>
          <w:sz w:val="28"/>
          <w:szCs w:val="28"/>
          <w:u w:val="single"/>
        </w:rPr>
        <w:t>The Cruise of the Good Ship Contessa</w:t>
      </w:r>
    </w:p>
    <w:p w14:paraId="6CB2B209" w14:textId="77777777" w:rsidR="00BA79CF" w:rsidRDefault="00BA79CF" w:rsidP="00BA79CF">
      <w:pPr>
        <w:jc w:val="center"/>
        <w:rPr>
          <w:b/>
          <w:u w:val="single"/>
        </w:rPr>
      </w:pPr>
    </w:p>
    <w:p w14:paraId="0C7BD972" w14:textId="4713F41C"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6388BDA5" w14:textId="0FE05D3A" w:rsidR="00157E07" w:rsidRDefault="00157E07" w:rsidP="00974877"/>
    <w:p w14:paraId="2D653E55" w14:textId="2C45D4FD" w:rsidR="00157E07" w:rsidRPr="00157E07" w:rsidRDefault="00157E07" w:rsidP="00157E07">
      <w:pPr>
        <w:pStyle w:val="ListParagraph"/>
        <w:numPr>
          <w:ilvl w:val="0"/>
          <w:numId w:val="1"/>
        </w:numPr>
        <w:rPr>
          <w:b/>
        </w:rPr>
      </w:pPr>
      <w:r>
        <w:t>Yes. You bet she does.</w:t>
      </w:r>
    </w:p>
    <w:p w14:paraId="0E08C2CF" w14:textId="77777777" w:rsidR="00157E07" w:rsidRPr="00157E07" w:rsidRDefault="00157E07" w:rsidP="00157E07">
      <w:pPr>
        <w:rPr>
          <w:b/>
        </w:rPr>
      </w:pPr>
    </w:p>
    <w:p w14:paraId="7F9FB092" w14:textId="0C7E7A6E" w:rsidR="00157E07" w:rsidRPr="00157E07" w:rsidRDefault="00157E07" w:rsidP="00157E07">
      <w:pPr>
        <w:pStyle w:val="ListParagraph"/>
        <w:numPr>
          <w:ilvl w:val="0"/>
          <w:numId w:val="1"/>
        </w:numPr>
        <w:rPr>
          <w:b/>
        </w:rPr>
      </w:pPr>
      <w:r>
        <w:t>No, she seems very proud of her child.</w:t>
      </w:r>
    </w:p>
    <w:p w14:paraId="7E7EDDF4" w14:textId="77777777" w:rsidR="00157E07" w:rsidRPr="00157E07" w:rsidRDefault="00157E07" w:rsidP="00157E07">
      <w:pPr>
        <w:pStyle w:val="ListParagraph"/>
        <w:rPr>
          <w:b/>
        </w:rPr>
      </w:pPr>
    </w:p>
    <w:p w14:paraId="6B2B7D9D" w14:textId="0E9BFD85" w:rsidR="00157E07" w:rsidRPr="00157E07" w:rsidRDefault="00157E07" w:rsidP="00157E07">
      <w:pPr>
        <w:pStyle w:val="ListParagraph"/>
        <w:numPr>
          <w:ilvl w:val="0"/>
          <w:numId w:val="1"/>
        </w:numPr>
        <w:rPr>
          <w:b/>
        </w:rPr>
      </w:pPr>
      <w:r>
        <w:t>Yes, very. To grab the bracelet and run off without being caught.</w:t>
      </w:r>
    </w:p>
    <w:p w14:paraId="32CF83B0" w14:textId="77777777" w:rsidR="00157E07" w:rsidRPr="00157E07" w:rsidRDefault="00157E07" w:rsidP="00157E07">
      <w:pPr>
        <w:pStyle w:val="ListParagraph"/>
        <w:rPr>
          <w:b/>
        </w:rPr>
      </w:pPr>
    </w:p>
    <w:p w14:paraId="11598853" w14:textId="246D6175" w:rsidR="00157E07" w:rsidRPr="00157E07" w:rsidRDefault="00157E07" w:rsidP="00157E07">
      <w:pPr>
        <w:pStyle w:val="ListParagraph"/>
        <w:numPr>
          <w:ilvl w:val="0"/>
          <w:numId w:val="1"/>
        </w:numPr>
        <w:rPr>
          <w:b/>
        </w:rPr>
      </w:pPr>
      <w:r>
        <w:t>No, she’s not even looking at the sea.</w:t>
      </w:r>
    </w:p>
    <w:p w14:paraId="2DF1E9E3" w14:textId="77777777" w:rsidR="00157E07" w:rsidRPr="00157E07" w:rsidRDefault="00157E07" w:rsidP="00157E07">
      <w:pPr>
        <w:pStyle w:val="ListParagraph"/>
        <w:rPr>
          <w:b/>
        </w:rPr>
      </w:pPr>
    </w:p>
    <w:p w14:paraId="134089C4" w14:textId="0F289F6A" w:rsidR="00157E07" w:rsidRPr="00157E07" w:rsidRDefault="00157E07" w:rsidP="00157E07">
      <w:pPr>
        <w:pStyle w:val="ListParagraph"/>
        <w:numPr>
          <w:ilvl w:val="0"/>
          <w:numId w:val="1"/>
        </w:numPr>
        <w:rPr>
          <w:b/>
        </w:rPr>
      </w:pPr>
      <w:r>
        <w:t xml:space="preserve">Since Trixie’s right hand is clenched and her left appears to be throwing something overboard, Sam wondered what was thrown, if anything. Having gotten that far, he sensed a scam in which Trixie’s right fist was concealing the bracelet. Later, she’d turn it over to her mother. Wanda would then report the loss of the bracelet and sell it a leisure, a diamond at the time, while </w:t>
      </w:r>
      <w:proofErr w:type="spellStart"/>
      <w:r>
        <w:t>Deluz</w:t>
      </w:r>
      <w:proofErr w:type="spellEnd"/>
      <w:r>
        <w:t xml:space="preserve"> and </w:t>
      </w:r>
      <w:proofErr w:type="spellStart"/>
      <w:r>
        <w:t>Delai</w:t>
      </w:r>
      <w:proofErr w:type="spellEnd"/>
      <w:r>
        <w:t xml:space="preserve"> collected the full amount of the insurance.</w:t>
      </w:r>
    </w:p>
    <w:p w14:paraId="36DB1A27" w14:textId="77777777" w:rsidR="00157E07" w:rsidRPr="00157E07" w:rsidRDefault="00157E07" w:rsidP="00157E07">
      <w:pPr>
        <w:pStyle w:val="ListParagraph"/>
        <w:rPr>
          <w:b/>
        </w:rPr>
      </w:pPr>
    </w:p>
    <w:p w14:paraId="2478517E" w14:textId="65748BCD" w:rsidR="00157E07" w:rsidRDefault="00157E07" w:rsidP="00157E07">
      <w:pPr>
        <w:ind w:left="720"/>
      </w:pPr>
      <w:r>
        <w:t>Sam waited a few hours before accusing Wanda, in private. She pointed out that he had no proof and couldn’t possibly have any until—and unless—he had the bracelet. Furthermore, he had no jurisdiction on the high seas.</w:t>
      </w:r>
    </w:p>
    <w:p w14:paraId="43241835" w14:textId="5AC17B4D" w:rsidR="00157E07" w:rsidRDefault="00157E07" w:rsidP="00157E07">
      <w:pPr>
        <w:ind w:left="720"/>
      </w:pPr>
    </w:p>
    <w:p w14:paraId="4BA40ED7" w14:textId="1B93B007" w:rsidR="00157E07" w:rsidRDefault="00157E07" w:rsidP="00157E07">
      <w:pPr>
        <w:ind w:left="720"/>
      </w:pPr>
      <w:r>
        <w:t xml:space="preserve">Sam admitted the force of her </w:t>
      </w:r>
      <w:proofErr w:type="gramStart"/>
      <w:r>
        <w:t>argument, but</w:t>
      </w:r>
      <w:proofErr w:type="gramEnd"/>
      <w:r>
        <w:t xml:space="preserve"> said he could have her arrested on a charge of attempted fraud the moment she set foot on land. After thinking it over, she handed him the bracelet.</w:t>
      </w:r>
    </w:p>
    <w:p w14:paraId="0BD4AF6C" w14:textId="795A8285" w:rsidR="00157E07" w:rsidRDefault="00157E07" w:rsidP="00157E07">
      <w:pPr>
        <w:ind w:left="720"/>
      </w:pPr>
    </w:p>
    <w:p w14:paraId="204E22AD" w14:textId="0F941D1A" w:rsidR="00157E07" w:rsidRDefault="00157E07" w:rsidP="00157E07">
      <w:pPr>
        <w:ind w:left="720"/>
      </w:pPr>
      <w:r>
        <w:t xml:space="preserve">The following week, he brought it to </w:t>
      </w:r>
      <w:proofErr w:type="spellStart"/>
      <w:r>
        <w:t>Deluz</w:t>
      </w:r>
      <w:proofErr w:type="spellEnd"/>
      <w:r>
        <w:t xml:space="preserve"> and </w:t>
      </w:r>
      <w:proofErr w:type="spellStart"/>
      <w:r>
        <w:t>Delai</w:t>
      </w:r>
      <w:proofErr w:type="spellEnd"/>
      <w:r>
        <w:t xml:space="preserve">. They thanked him and told him it was hardly worth the trouble of coming all the way from the Vineyard, since the bracelet was merely a piece of junk jewelry. Did he really think they’d trust Wanda with something worth a half </w:t>
      </w:r>
      <w:proofErr w:type="gramStart"/>
      <w:r>
        <w:t>million.</w:t>
      </w:r>
      <w:proofErr w:type="gramEnd"/>
    </w:p>
    <w:p w14:paraId="402D39F9" w14:textId="2215E2E5" w:rsidR="00157E07" w:rsidRDefault="00157E07" w:rsidP="00157E07">
      <w:pPr>
        <w:ind w:left="720"/>
      </w:pPr>
    </w:p>
    <w:p w14:paraId="3CAE3213" w14:textId="368C6974" w:rsidR="00157E07" w:rsidRDefault="00157E07" w:rsidP="00157E07">
      <w:pPr>
        <w:ind w:left="720"/>
      </w:pPr>
      <w:r>
        <w:t>Which left Sam wondering what to do with the bracelet.</w:t>
      </w:r>
    </w:p>
    <w:p w14:paraId="43B66806" w14:textId="47C182B3" w:rsidR="00157E07" w:rsidRDefault="00157E07" w:rsidP="00157E07">
      <w:pPr>
        <w:ind w:left="720"/>
      </w:pPr>
    </w:p>
    <w:p w14:paraId="65BFE2AB" w14:textId="5BC04044" w:rsidR="00157E07" w:rsidRPr="00157E07" w:rsidRDefault="00157E07" w:rsidP="00157E07">
      <w:pPr>
        <w:ind w:left="720"/>
      </w:pPr>
      <w:r>
        <w:t>If you were Sam, what would</w:t>
      </w:r>
      <w:bookmarkStart w:id="0" w:name="_GoBack"/>
      <w:r w:rsidRPr="00157E07">
        <w:rPr>
          <w:i/>
        </w:rPr>
        <w:t xml:space="preserve"> you</w:t>
      </w:r>
      <w:r>
        <w:t xml:space="preserve"> </w:t>
      </w:r>
      <w:bookmarkEnd w:id="0"/>
      <w:r>
        <w:t>do?</w:t>
      </w:r>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1C3B99"/>
    <w:multiLevelType w:val="hybridMultilevel"/>
    <w:tmpl w:val="2BCEE2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57E07"/>
    <w:rsid w:val="0038015A"/>
    <w:rsid w:val="00410E3E"/>
    <w:rsid w:val="00726670"/>
    <w:rsid w:val="00974877"/>
    <w:rsid w:val="00993C25"/>
    <w:rsid w:val="00A901AC"/>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7E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12</TotalTime>
  <Pages>1</Pages>
  <Words>241</Words>
  <Characters>1375</Characters>
  <Application>Microsoft Office Word</Application>
  <DocSecurity>0</DocSecurity>
  <Lines>11</Lines>
  <Paragraphs>3</Paragraphs>
  <ScaleCrop>false</ScaleCrop>
  <Company>Mark's Text Terminal</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2018-04-23T11:51:00Z</dcterms:created>
  <dcterms:modified xsi:type="dcterms:W3CDTF">2018-05-25T18:21:00Z</dcterms:modified>
</cp:coreProperties>
</file>