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A05E76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5154863F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6C6833">
        <w:rPr>
          <w:b/>
          <w:i/>
        </w:rPr>
        <w:t>Duty</w:t>
      </w:r>
      <w:r w:rsidR="00F24EDE">
        <w:rPr>
          <w:b/>
        </w:rPr>
        <w:t xml:space="preserve"> (</w:t>
      </w:r>
      <w:r w:rsidR="006C6833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2AEED43" w14:textId="77777777" w:rsidR="006C6833" w:rsidRDefault="006C6833" w:rsidP="00F24EDE"/>
    <w:p w14:paraId="7BD0FD07" w14:textId="77777777" w:rsidR="006C6833" w:rsidRPr="006C6833" w:rsidRDefault="006C6833" w:rsidP="006C6833">
      <w:pPr>
        <w:pStyle w:val="ListParagraph"/>
        <w:numPr>
          <w:ilvl w:val="0"/>
          <w:numId w:val="1"/>
        </w:numPr>
        <w:rPr>
          <w:b/>
        </w:rPr>
      </w:pPr>
      <w:r>
        <w:t xml:space="preserve">One </w:t>
      </w:r>
      <w:r w:rsidRPr="006C6833">
        <w:rPr>
          <w:i/>
        </w:rPr>
        <w:t>duty</w:t>
      </w:r>
      <w:r>
        <w:t xml:space="preserve"> that *** accepted at home was to cook dinner on Wednesday nights.</w:t>
      </w:r>
    </w:p>
    <w:p w14:paraId="1B87DFA5" w14:textId="77777777" w:rsidR="006C6833" w:rsidRPr="006C6833" w:rsidRDefault="006C6833" w:rsidP="006C6833">
      <w:pPr>
        <w:pStyle w:val="ListParagraph"/>
        <w:numPr>
          <w:ilvl w:val="0"/>
          <w:numId w:val="1"/>
        </w:numPr>
        <w:rPr>
          <w:b/>
        </w:rPr>
      </w:pPr>
      <w:r>
        <w:t>Homework is a</w:t>
      </w:r>
      <w:r w:rsidRPr="006C6833">
        <w:rPr>
          <w:i/>
        </w:rPr>
        <w:t xml:space="preserve"> duty</w:t>
      </w:r>
      <w:r>
        <w:t xml:space="preserve"> that *** can do without.</w:t>
      </w:r>
    </w:p>
    <w:p w14:paraId="469B7836" w14:textId="77777777" w:rsidR="006C6833" w:rsidRPr="006C6833" w:rsidRDefault="006C6833" w:rsidP="006C6833">
      <w:pPr>
        <w:pStyle w:val="ListParagraph"/>
        <w:numPr>
          <w:ilvl w:val="0"/>
          <w:numId w:val="1"/>
        </w:numPr>
        <w:rPr>
          <w:b/>
        </w:rPr>
      </w:pPr>
      <w:r>
        <w:t xml:space="preserve">Good teachers consider it a </w:t>
      </w:r>
      <w:r w:rsidRPr="006C6833">
        <w:rPr>
          <w:i/>
        </w:rPr>
        <w:t>duty</w:t>
      </w:r>
      <w:r>
        <w:t xml:space="preserve"> of students to participate in class discussions.</w:t>
      </w:r>
    </w:p>
    <w:p w14:paraId="555F7D18" w14:textId="77777777" w:rsidR="006C6833" w:rsidRPr="006C6833" w:rsidRDefault="006C6833" w:rsidP="006C6833">
      <w:pPr>
        <w:pStyle w:val="ListParagraph"/>
        <w:numPr>
          <w:ilvl w:val="0"/>
          <w:numId w:val="1"/>
        </w:numPr>
        <w:rPr>
          <w:b/>
        </w:rPr>
      </w:pPr>
      <w:r>
        <w:t xml:space="preserve">As an attending physician at Beth Israel Hospital, *** accepted a </w:t>
      </w:r>
      <w:r w:rsidRPr="006C6833">
        <w:rPr>
          <w:i/>
        </w:rPr>
        <w:t>duty</w:t>
      </w:r>
      <w:r>
        <w:t xml:space="preserve"> of a shift in the emergency room.</w:t>
      </w:r>
    </w:p>
    <w:p w14:paraId="4B4ED484" w14:textId="77777777" w:rsidR="006C6833" w:rsidRPr="006C6833" w:rsidRDefault="006C6833" w:rsidP="006C6833">
      <w:pPr>
        <w:pStyle w:val="ListParagraph"/>
        <w:numPr>
          <w:ilvl w:val="0"/>
          <w:numId w:val="1"/>
        </w:numPr>
        <w:rPr>
          <w:b/>
        </w:rPr>
      </w:pPr>
      <w:r>
        <w:t>As a serious scholar, **** accepts ***</w:t>
      </w:r>
      <w:r w:rsidRPr="006C6833">
        <w:rPr>
          <w:i/>
        </w:rPr>
        <w:t xml:space="preserve"> duty</w:t>
      </w:r>
      <w:r>
        <w:t xml:space="preserve"> to get ** fact straight when writing journal articles.</w:t>
      </w:r>
    </w:p>
    <w:p w14:paraId="2A3B9AC8" w14:textId="77777777" w:rsidR="00F24EDE" w:rsidRDefault="00F24EDE" w:rsidP="00F24EDE"/>
    <w:p w14:paraId="4BADA16E" w14:textId="28E2517A" w:rsidR="00B577EA" w:rsidRDefault="006C6833" w:rsidP="00F24EDE">
      <w:pPr>
        <w:rPr>
          <w:u w:val="single"/>
        </w:rPr>
      </w:pPr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duty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p w14:paraId="0D5C7A7C" w14:textId="2FD38D43" w:rsidR="00B52E6A" w:rsidRDefault="00B52E6A" w:rsidP="00F24EDE">
      <w:pPr>
        <w:rPr>
          <w:u w:val="single"/>
        </w:rPr>
      </w:pPr>
    </w:p>
    <w:p w14:paraId="61DF0F3E" w14:textId="45589770" w:rsidR="00B52E6A" w:rsidRDefault="00B52E6A" w:rsidP="00F24EDE">
      <w:pPr>
        <w:rPr>
          <w:u w:val="single"/>
        </w:rPr>
      </w:pPr>
    </w:p>
    <w:p w14:paraId="72B67C53" w14:textId="5DCC77C8" w:rsidR="00B52E6A" w:rsidRDefault="00B52E6A" w:rsidP="00F24EDE">
      <w:pPr>
        <w:rPr>
          <w:u w:val="single"/>
        </w:rPr>
      </w:pPr>
    </w:p>
    <w:p w14:paraId="081C28C6" w14:textId="3B54E3BC" w:rsidR="00B52E6A" w:rsidRDefault="00B52E6A" w:rsidP="00F24EDE">
      <w:pPr>
        <w:rPr>
          <w:u w:val="single"/>
        </w:rPr>
      </w:pPr>
    </w:p>
    <w:p w14:paraId="42B178CA" w14:textId="2D73C0E4" w:rsidR="00B52E6A" w:rsidRDefault="00B52E6A" w:rsidP="00F24EDE">
      <w:pPr>
        <w:rPr>
          <w:u w:val="single"/>
        </w:rPr>
      </w:pPr>
    </w:p>
    <w:p w14:paraId="4CBBA6B2" w14:textId="55F6D986" w:rsidR="00B52E6A" w:rsidRDefault="00B52E6A" w:rsidP="00F24EDE">
      <w:pPr>
        <w:rPr>
          <w:u w:val="single"/>
        </w:rPr>
      </w:pPr>
    </w:p>
    <w:p w14:paraId="7A03C1DE" w14:textId="7D3159D4" w:rsidR="00B52E6A" w:rsidRDefault="00B52E6A" w:rsidP="00F24EDE">
      <w:pPr>
        <w:rPr>
          <w:u w:val="single"/>
        </w:rPr>
      </w:pPr>
    </w:p>
    <w:p w14:paraId="695027B4" w14:textId="431010D0" w:rsidR="00B52E6A" w:rsidRDefault="00B52E6A" w:rsidP="00F24EDE">
      <w:pPr>
        <w:rPr>
          <w:u w:val="single"/>
        </w:rPr>
      </w:pPr>
    </w:p>
    <w:p w14:paraId="5A61CF08" w14:textId="75504D14" w:rsidR="00B52E6A" w:rsidRDefault="00B52E6A" w:rsidP="00F24EDE">
      <w:pPr>
        <w:rPr>
          <w:u w:val="single"/>
        </w:rPr>
      </w:pPr>
    </w:p>
    <w:p w14:paraId="24A9FD0A" w14:textId="285D3D61" w:rsidR="00B52E6A" w:rsidRDefault="00B52E6A" w:rsidP="00F24EDE">
      <w:pPr>
        <w:rPr>
          <w:u w:val="single"/>
        </w:rPr>
      </w:pPr>
    </w:p>
    <w:p w14:paraId="1C08766D" w14:textId="0BB3F251" w:rsidR="00B52E6A" w:rsidRDefault="00B52E6A" w:rsidP="00F24EDE">
      <w:pPr>
        <w:rPr>
          <w:u w:val="single"/>
        </w:rPr>
      </w:pPr>
    </w:p>
    <w:p w14:paraId="1163C22E" w14:textId="3B1D0D64" w:rsidR="00B52E6A" w:rsidRDefault="00B52E6A" w:rsidP="00F24EDE">
      <w:pPr>
        <w:rPr>
          <w:u w:val="single"/>
        </w:rPr>
      </w:pPr>
    </w:p>
    <w:p w14:paraId="64979562" w14:textId="264ACB90" w:rsidR="00B52E6A" w:rsidRDefault="00B52E6A" w:rsidP="00F24EDE">
      <w:pPr>
        <w:rPr>
          <w:u w:val="single"/>
        </w:rPr>
      </w:pPr>
    </w:p>
    <w:p w14:paraId="1E700990" w14:textId="4B2BA045" w:rsidR="00B52E6A" w:rsidRDefault="00B52E6A" w:rsidP="00F24EDE">
      <w:pPr>
        <w:rPr>
          <w:u w:val="single"/>
        </w:rPr>
      </w:pPr>
    </w:p>
    <w:p w14:paraId="63B0516E" w14:textId="7E30C50B" w:rsidR="00B52E6A" w:rsidRDefault="00B52E6A" w:rsidP="00F24EDE">
      <w:pPr>
        <w:rPr>
          <w:u w:val="single"/>
        </w:rPr>
      </w:pPr>
    </w:p>
    <w:p w14:paraId="30044044" w14:textId="2E22418D" w:rsidR="00B52E6A" w:rsidRDefault="00B52E6A" w:rsidP="00F24EDE">
      <w:pPr>
        <w:rPr>
          <w:u w:val="single"/>
        </w:rPr>
      </w:pPr>
    </w:p>
    <w:p w14:paraId="733997AF" w14:textId="037D1023" w:rsidR="00B52E6A" w:rsidRDefault="00B52E6A" w:rsidP="00F24EDE">
      <w:pPr>
        <w:rPr>
          <w:u w:val="single"/>
        </w:rPr>
      </w:pPr>
    </w:p>
    <w:p w14:paraId="6FE0B00E" w14:textId="19CF02C6" w:rsidR="00B52E6A" w:rsidRDefault="00B52E6A" w:rsidP="00F24EDE">
      <w:pPr>
        <w:rPr>
          <w:u w:val="single"/>
        </w:rPr>
      </w:pPr>
    </w:p>
    <w:p w14:paraId="35AA18CF" w14:textId="59867D7D" w:rsidR="00B52E6A" w:rsidRDefault="00B52E6A" w:rsidP="00F24EDE">
      <w:pPr>
        <w:rPr>
          <w:u w:val="single"/>
        </w:rPr>
      </w:pPr>
    </w:p>
    <w:p w14:paraId="1788F868" w14:textId="7CAE7902" w:rsidR="00B52E6A" w:rsidRDefault="00B52E6A" w:rsidP="00F24EDE">
      <w:pPr>
        <w:rPr>
          <w:u w:val="single"/>
        </w:rPr>
      </w:pPr>
    </w:p>
    <w:p w14:paraId="4C6529A7" w14:textId="5FFBC31C" w:rsidR="00B52E6A" w:rsidRDefault="00B52E6A" w:rsidP="00F24EDE">
      <w:pPr>
        <w:rPr>
          <w:u w:val="single"/>
        </w:rPr>
      </w:pPr>
    </w:p>
    <w:p w14:paraId="5878E209" w14:textId="30845D72" w:rsidR="00B52E6A" w:rsidRDefault="00B52E6A" w:rsidP="00F24EDE">
      <w:pPr>
        <w:rPr>
          <w:u w:val="single"/>
        </w:rPr>
      </w:pPr>
    </w:p>
    <w:p w14:paraId="6101A0A6" w14:textId="167CF007" w:rsidR="00B52E6A" w:rsidRDefault="00B52E6A" w:rsidP="00F24EDE">
      <w:pPr>
        <w:rPr>
          <w:u w:val="single"/>
        </w:rPr>
      </w:pPr>
    </w:p>
    <w:p w14:paraId="5210E959" w14:textId="6DD4ECFF" w:rsidR="00B52E6A" w:rsidRDefault="00B52E6A" w:rsidP="00F24EDE">
      <w:pPr>
        <w:rPr>
          <w:u w:val="single"/>
        </w:rPr>
      </w:pPr>
    </w:p>
    <w:p w14:paraId="1C94E188" w14:textId="169CF1A8" w:rsidR="00B52E6A" w:rsidRDefault="00B52E6A" w:rsidP="00F24EDE">
      <w:pPr>
        <w:rPr>
          <w:u w:val="single"/>
        </w:rPr>
      </w:pPr>
    </w:p>
    <w:p w14:paraId="1DEF65F1" w14:textId="042692F7" w:rsidR="00B52E6A" w:rsidRDefault="00B52E6A" w:rsidP="00F24EDE">
      <w:pPr>
        <w:rPr>
          <w:u w:val="single"/>
        </w:rPr>
      </w:pPr>
    </w:p>
    <w:p w14:paraId="56E0BAFC" w14:textId="06724AAA" w:rsidR="00B52E6A" w:rsidRDefault="00B52E6A" w:rsidP="00F24EDE">
      <w:pPr>
        <w:rPr>
          <w:u w:val="single"/>
        </w:rPr>
      </w:pPr>
    </w:p>
    <w:p w14:paraId="69A70B8F" w14:textId="487368CE" w:rsidR="00B52E6A" w:rsidRDefault="00B52E6A" w:rsidP="00F24EDE">
      <w:pPr>
        <w:rPr>
          <w:u w:val="single"/>
        </w:rPr>
      </w:pPr>
    </w:p>
    <w:p w14:paraId="0E888A58" w14:textId="27300DD7" w:rsidR="00B52E6A" w:rsidRDefault="00B52E6A" w:rsidP="00F24EDE">
      <w:pPr>
        <w:rPr>
          <w:u w:val="single"/>
        </w:rPr>
      </w:pPr>
    </w:p>
    <w:p w14:paraId="798FA999" w14:textId="176A5124" w:rsidR="00B52E6A" w:rsidRDefault="00B52E6A" w:rsidP="00F24EDE">
      <w:pPr>
        <w:rPr>
          <w:u w:val="single"/>
        </w:rPr>
      </w:pPr>
    </w:p>
    <w:p w14:paraId="64B77D9C" w14:textId="6E5AB7F7" w:rsidR="00B52E6A" w:rsidRDefault="00B52E6A" w:rsidP="00F24EDE">
      <w:pPr>
        <w:rPr>
          <w:u w:val="single"/>
        </w:rPr>
      </w:pPr>
    </w:p>
    <w:p w14:paraId="295066F5" w14:textId="0C8A91F5" w:rsidR="00B52E6A" w:rsidRDefault="00B52E6A" w:rsidP="00F24EDE">
      <w:pPr>
        <w:rPr>
          <w:u w:val="single"/>
        </w:rPr>
      </w:pPr>
    </w:p>
    <w:p w14:paraId="3B0E2C63" w14:textId="29C99746" w:rsidR="00B52E6A" w:rsidRDefault="00B52E6A" w:rsidP="00F24EDE">
      <w:pPr>
        <w:rPr>
          <w:u w:val="single"/>
        </w:rPr>
      </w:pPr>
    </w:p>
    <w:p w14:paraId="35BD32F2" w14:textId="36583193" w:rsidR="00B52E6A" w:rsidRDefault="00B52E6A" w:rsidP="00F24EDE">
      <w:pPr>
        <w:rPr>
          <w:u w:val="single"/>
        </w:rPr>
      </w:pPr>
    </w:p>
    <w:p w14:paraId="7072AF10" w14:textId="7AB2F0C5" w:rsidR="00B52E6A" w:rsidRDefault="00B52E6A" w:rsidP="00F24EDE">
      <w:pPr>
        <w:rPr>
          <w:u w:val="single"/>
        </w:rPr>
      </w:pPr>
    </w:p>
    <w:p w14:paraId="3DCBAE6D" w14:textId="49EF64FD" w:rsidR="00B52E6A" w:rsidRDefault="00B52E6A" w:rsidP="00F24EDE">
      <w:pPr>
        <w:rPr>
          <w:u w:val="single"/>
        </w:rPr>
      </w:pPr>
    </w:p>
    <w:p w14:paraId="69986677" w14:textId="77777777" w:rsidR="00B52E6A" w:rsidRPr="009E1B18" w:rsidRDefault="00B52E6A" w:rsidP="00B52E6A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69FD593" w14:textId="77777777" w:rsidR="00B52E6A" w:rsidRDefault="00B52E6A" w:rsidP="00B52E6A">
      <w:r>
        <w:rPr>
          <w:b/>
        </w:rPr>
        <w:t xml:space="preserve">Focus on One Word Worksheet: </w:t>
      </w:r>
      <w:r>
        <w:rPr>
          <w:b/>
          <w:i/>
        </w:rPr>
        <w:t>Dutiful</w:t>
      </w:r>
      <w:r>
        <w:rPr>
          <w:b/>
        </w:rPr>
        <w:t xml:space="preserve"> (adjective).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CD130C9" w14:textId="77777777" w:rsidR="00B52E6A" w:rsidRDefault="00B52E6A" w:rsidP="00B52E6A"/>
    <w:p w14:paraId="50495454" w14:textId="77777777" w:rsidR="00B52E6A" w:rsidRPr="00173F71" w:rsidRDefault="00B52E6A" w:rsidP="00B52E6A">
      <w:pPr>
        <w:pStyle w:val="ListParagraph"/>
        <w:numPr>
          <w:ilvl w:val="0"/>
          <w:numId w:val="2"/>
        </w:numPr>
        <w:rPr>
          <w:b/>
        </w:rPr>
      </w:pPr>
      <w:r>
        <w:t xml:space="preserve">Because *** is a </w:t>
      </w:r>
      <w:r w:rsidRPr="00DD64A8">
        <w:rPr>
          <w:i/>
        </w:rPr>
        <w:t>dutiful</w:t>
      </w:r>
      <w:r>
        <w:t xml:space="preserve"> person, *** made sure all *** chores were done before she left home to meet ****.</w:t>
      </w:r>
    </w:p>
    <w:p w14:paraId="2834F508" w14:textId="77777777" w:rsidR="00B52E6A" w:rsidRPr="00173F71" w:rsidRDefault="00B52E6A" w:rsidP="00B52E6A">
      <w:pPr>
        <w:pStyle w:val="ListParagraph"/>
        <w:numPr>
          <w:ilvl w:val="0"/>
          <w:numId w:val="2"/>
        </w:numPr>
        <w:rPr>
          <w:b/>
        </w:rPr>
      </w:pPr>
      <w:r w:rsidRPr="00DD64A8">
        <w:rPr>
          <w:i/>
        </w:rPr>
        <w:t>Dutiful</w:t>
      </w:r>
      <w:r>
        <w:t xml:space="preserve"> people do what they need to do before doing what they want to do.</w:t>
      </w:r>
    </w:p>
    <w:p w14:paraId="12A8F792" w14:textId="77777777" w:rsidR="00B52E6A" w:rsidRPr="00173F71" w:rsidRDefault="00B52E6A" w:rsidP="00B52E6A">
      <w:pPr>
        <w:pStyle w:val="ListParagraph"/>
        <w:numPr>
          <w:ilvl w:val="0"/>
          <w:numId w:val="2"/>
        </w:numPr>
        <w:rPr>
          <w:b/>
        </w:rPr>
      </w:pPr>
      <w:r>
        <w:t xml:space="preserve">*** wanted to leave ***’s </w:t>
      </w:r>
      <w:proofErr w:type="gramStart"/>
      <w:r>
        <w:t>party, but</w:t>
      </w:r>
      <w:proofErr w:type="gramEnd"/>
      <w:r>
        <w:t xml:space="preserve"> stuck around to help clean up because *** is a </w:t>
      </w:r>
      <w:r w:rsidRPr="00DD64A8">
        <w:rPr>
          <w:i/>
        </w:rPr>
        <w:t xml:space="preserve">dutiful </w:t>
      </w:r>
      <w:r>
        <w:t>person.</w:t>
      </w:r>
    </w:p>
    <w:p w14:paraId="772E5056" w14:textId="77777777" w:rsidR="00B52E6A" w:rsidRPr="00DD64A8" w:rsidRDefault="00B52E6A" w:rsidP="00B52E6A">
      <w:pPr>
        <w:pStyle w:val="ListParagraph"/>
        <w:numPr>
          <w:ilvl w:val="0"/>
          <w:numId w:val="2"/>
        </w:numPr>
        <w:rPr>
          <w:b/>
        </w:rPr>
      </w:pPr>
      <w:r>
        <w:t>*** is a</w:t>
      </w:r>
      <w:r w:rsidRPr="00DD64A8">
        <w:rPr>
          <w:i/>
        </w:rPr>
        <w:t xml:space="preserve"> dutiful</w:t>
      </w:r>
      <w:r>
        <w:t xml:space="preserve"> doctor, so *** tries to stay on schedule so as not to keep *** patients waiting long.</w:t>
      </w:r>
    </w:p>
    <w:p w14:paraId="46CCEB34" w14:textId="77777777" w:rsidR="00B52E6A" w:rsidRPr="00173F71" w:rsidRDefault="00B52E6A" w:rsidP="00B52E6A">
      <w:pPr>
        <w:pStyle w:val="ListParagraph"/>
        <w:numPr>
          <w:ilvl w:val="0"/>
          <w:numId w:val="2"/>
        </w:numPr>
        <w:rPr>
          <w:b/>
        </w:rPr>
      </w:pPr>
      <w:r w:rsidRPr="00DD64A8">
        <w:rPr>
          <w:i/>
        </w:rPr>
        <w:t>Dutiful</w:t>
      </w:r>
      <w:r>
        <w:t xml:space="preserve"> teachers arrive in class with a solid lesson plan.</w:t>
      </w:r>
    </w:p>
    <w:p w14:paraId="3E67FC63" w14:textId="77777777" w:rsidR="00B52E6A" w:rsidRDefault="00B52E6A" w:rsidP="00B52E6A"/>
    <w:p w14:paraId="364A3B48" w14:textId="77777777" w:rsidR="00B52E6A" w:rsidRPr="006B45BA" w:rsidRDefault="00B52E6A" w:rsidP="00B52E6A">
      <w:r w:rsidRPr="00523677">
        <w:rPr>
          <w:b/>
          <w:u w:val="single"/>
        </w:rPr>
        <w:t xml:space="preserve">The </w:t>
      </w:r>
      <w:r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dutiful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00020C24" w14:textId="77777777" w:rsidR="00B52E6A" w:rsidRPr="006B45BA" w:rsidRDefault="00B52E6A" w:rsidP="00F24EDE"/>
    <w:sectPr w:rsidR="00B52E6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623ED5"/>
    <w:multiLevelType w:val="hybridMultilevel"/>
    <w:tmpl w:val="63982C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1128B0"/>
    <w:multiLevelType w:val="hybridMultilevel"/>
    <w:tmpl w:val="3B86F9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6833"/>
    <w:rsid w:val="001539C9"/>
    <w:rsid w:val="001F20BF"/>
    <w:rsid w:val="002C2733"/>
    <w:rsid w:val="00335A5C"/>
    <w:rsid w:val="00410E3E"/>
    <w:rsid w:val="005A5A20"/>
    <w:rsid w:val="006B45BA"/>
    <w:rsid w:val="006C6833"/>
    <w:rsid w:val="00B52E6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81005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68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2</TotalTime>
  <Pages>2</Pages>
  <Words>273</Words>
  <Characters>1562</Characters>
  <Application>Microsoft Office Word</Application>
  <DocSecurity>0</DocSecurity>
  <Lines>13</Lines>
  <Paragraphs>3</Paragraphs>
  <ScaleCrop>false</ScaleCrop>
  <Company>Mark's Text Terminal</Company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2017-11-15T19:15:00Z</dcterms:created>
  <dcterms:modified xsi:type="dcterms:W3CDTF">2020-04-24T11:28:00Z</dcterms:modified>
</cp:coreProperties>
</file>