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984F3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223FE13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176C1">
        <w:rPr>
          <w:b/>
          <w:i/>
        </w:rPr>
        <w:t>Corruption</w:t>
      </w:r>
      <w:r w:rsidR="00F24EDE">
        <w:rPr>
          <w:b/>
        </w:rPr>
        <w:t xml:space="preserve"> (</w:t>
      </w:r>
      <w:r w:rsidR="000176C1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5A1BD9" w14:textId="77777777" w:rsidR="00362660" w:rsidRDefault="00362660" w:rsidP="00F24EDE"/>
    <w:p w14:paraId="06EB364B" w14:textId="349C164F" w:rsidR="00362660" w:rsidRPr="009D4BAF" w:rsidRDefault="009D4BAF" w:rsidP="00362660">
      <w:pPr>
        <w:pStyle w:val="ListParagraph"/>
        <w:numPr>
          <w:ilvl w:val="0"/>
          <w:numId w:val="1"/>
        </w:numPr>
        <w:rPr>
          <w:b/>
        </w:rPr>
      </w:pPr>
      <w:r>
        <w:t xml:space="preserve">When **** investigated her school’s finances, she quickly discovered evidence of the principal’s </w:t>
      </w:r>
      <w:r w:rsidRPr="00B941B2">
        <w:rPr>
          <w:i/>
        </w:rPr>
        <w:t>corruption</w:t>
      </w:r>
      <w:r>
        <w:t xml:space="preserve"> by his expenditures on Rolex watches for himself and his assistants.</w:t>
      </w:r>
    </w:p>
    <w:p w14:paraId="4DD30CBA" w14:textId="5A25FB78" w:rsidR="009D4BAF" w:rsidRPr="009D4BAF" w:rsidRDefault="009D4BAF" w:rsidP="00362660">
      <w:pPr>
        <w:pStyle w:val="ListParagraph"/>
        <w:numPr>
          <w:ilvl w:val="0"/>
          <w:numId w:val="1"/>
        </w:numPr>
        <w:rPr>
          <w:b/>
        </w:rPr>
      </w:pPr>
      <w:r>
        <w:t xml:space="preserve">The temptation of stealing money from drug dealers has caused </w:t>
      </w:r>
      <w:r w:rsidR="00B941B2">
        <w:t xml:space="preserve">the </w:t>
      </w:r>
      <w:r w:rsidRPr="00B941B2">
        <w:rPr>
          <w:i/>
        </w:rPr>
        <w:t>corruption</w:t>
      </w:r>
      <w:r>
        <w:t xml:space="preserve"> </w:t>
      </w:r>
      <w:r w:rsidR="00B941B2">
        <w:t xml:space="preserve">of </w:t>
      </w:r>
      <w:r>
        <w:t xml:space="preserve">more than one big-city police officer. </w:t>
      </w:r>
    </w:p>
    <w:p w14:paraId="6310AD43" w14:textId="4EAF29FE" w:rsidR="009D4BAF" w:rsidRPr="009D4BAF" w:rsidRDefault="009D4BAF" w:rsidP="00362660">
      <w:pPr>
        <w:pStyle w:val="ListParagraph"/>
        <w:numPr>
          <w:ilvl w:val="0"/>
          <w:numId w:val="1"/>
        </w:numPr>
        <w:rPr>
          <w:b/>
        </w:rPr>
      </w:pPr>
      <w:r>
        <w:t xml:space="preserve">Government that don’t report on how they use taxpayers’ money may be headed for problems with </w:t>
      </w:r>
      <w:r w:rsidRPr="00B941B2">
        <w:rPr>
          <w:i/>
        </w:rPr>
        <w:t>corruption</w:t>
      </w:r>
      <w:r>
        <w:t>.</w:t>
      </w:r>
    </w:p>
    <w:p w14:paraId="7AD8151E" w14:textId="6900C5EC" w:rsidR="009D4BAF" w:rsidRPr="00B941B2" w:rsidRDefault="00B941B2" w:rsidP="00362660">
      <w:pPr>
        <w:pStyle w:val="ListParagraph"/>
        <w:numPr>
          <w:ilvl w:val="0"/>
          <w:numId w:val="1"/>
        </w:numPr>
        <w:rPr>
          <w:b/>
        </w:rPr>
      </w:pPr>
      <w:r w:rsidRPr="00B941B2">
        <w:rPr>
          <w:i/>
        </w:rPr>
        <w:t xml:space="preserve">Corruption </w:t>
      </w:r>
      <w:r>
        <w:t>erodes trust and faith in public institutions.</w:t>
      </w:r>
    </w:p>
    <w:p w14:paraId="57440F03" w14:textId="7E2D0F85" w:rsidR="00B941B2" w:rsidRPr="00362660" w:rsidRDefault="00B941B2" w:rsidP="00362660">
      <w:pPr>
        <w:pStyle w:val="ListParagraph"/>
        <w:numPr>
          <w:ilvl w:val="0"/>
          <w:numId w:val="1"/>
        </w:numPr>
        <w:rPr>
          <w:b/>
        </w:rPr>
      </w:pPr>
      <w:r>
        <w:t>Teachers who accept bribes for grades are certainly guilty of corruption.</w:t>
      </w:r>
      <w:bookmarkStart w:id="54" w:name="_GoBack"/>
      <w:bookmarkEnd w:id="54"/>
    </w:p>
    <w:p w14:paraId="39D6D381" w14:textId="77777777" w:rsidR="00F24EDE" w:rsidRDefault="00F24EDE" w:rsidP="00F24EDE"/>
    <w:p w14:paraId="017CC2FA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176C1">
        <w:rPr>
          <w:b/>
          <w:u w:val="single"/>
        </w:rPr>
        <w:t xml:space="preserve">noun </w:t>
      </w:r>
      <w:r w:rsidR="000176C1">
        <w:rPr>
          <w:b/>
          <w:i/>
          <w:u w:val="single"/>
        </w:rPr>
        <w:t>corruption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7E0B75"/>
    <w:multiLevelType w:val="hybridMultilevel"/>
    <w:tmpl w:val="30BABA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6C1"/>
    <w:rsid w:val="000176C1"/>
    <w:rsid w:val="001F20BF"/>
    <w:rsid w:val="00362660"/>
    <w:rsid w:val="00410E3E"/>
    <w:rsid w:val="005A5A20"/>
    <w:rsid w:val="006B45BA"/>
    <w:rsid w:val="009D4BAF"/>
    <w:rsid w:val="00B941B2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D8BD5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26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9</TotalTime>
  <Pages>1</Pages>
  <Words>151</Words>
  <Characters>863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2016-06-27T15:05:00Z</dcterms:created>
  <dcterms:modified xsi:type="dcterms:W3CDTF">2016-06-27T16:20:00Z</dcterms:modified>
</cp:coreProperties>
</file>