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58B821" w14:textId="77777777" w:rsidR="005C6583" w:rsidRDefault="005C6583" w:rsidP="005C6583">
      <w:pPr>
        <w:jc w:val="center"/>
        <w:rPr>
          <w:rFonts w:cs="Times New Roman"/>
          <w:b/>
          <w:sz w:val="28"/>
          <w:szCs w:val="28"/>
          <w:u w:val="single"/>
        </w:rPr>
      </w:pPr>
      <w:r w:rsidRPr="00DE0BFE">
        <w:rPr>
          <w:rFonts w:cs="Times New Roman"/>
          <w:b/>
          <w:sz w:val="28"/>
          <w:szCs w:val="28"/>
          <w:u w:val="single"/>
        </w:rPr>
        <w:t>TEACHER’S COPY/ANSWER KEY TEACHER’S COPY/ANSWER KEY</w:t>
      </w:r>
    </w:p>
    <w:p w14:paraId="683D8274" w14:textId="2E9CB6EF" w:rsidR="00142C87" w:rsidRPr="0035398C" w:rsidRDefault="00142C87" w:rsidP="00142C87">
      <w:pPr>
        <w:rPr>
          <w:rFonts w:cs="Times New Roman"/>
        </w:rPr>
      </w:pPr>
      <w:r w:rsidRPr="0035398C">
        <w:rPr>
          <w:rFonts w:cs="Times New Roman"/>
          <w:b/>
        </w:rPr>
        <w:t xml:space="preserve">English Language Arts, </w:t>
      </w:r>
      <w:r w:rsidRPr="00F94A36">
        <w:rPr>
          <w:rFonts w:cs="Times New Roman"/>
          <w:b/>
          <w:i/>
          <w:iCs/>
        </w:rPr>
        <w:t>Parts of Speech</w:t>
      </w:r>
      <w:r w:rsidRPr="0035398C">
        <w:rPr>
          <w:rFonts w:cs="Times New Roman"/>
          <w:b/>
        </w:rPr>
        <w:t xml:space="preserve"> Unit 2, </w:t>
      </w:r>
      <w:r w:rsidRPr="0035398C">
        <w:rPr>
          <w:rFonts w:cs="Times New Roman"/>
          <w:b/>
          <w:i/>
        </w:rPr>
        <w:t>Verbs</w:t>
      </w:r>
      <w:r w:rsidRPr="0035398C">
        <w:rPr>
          <w:rFonts w:cs="Times New Roman"/>
          <w:b/>
        </w:rPr>
        <w:t xml:space="preserve">, Lesson 4 Worksheet: </w:t>
      </w:r>
      <w:r w:rsidRPr="0035398C">
        <w:rPr>
          <w:rFonts w:cs="Times New Roman"/>
          <w:b/>
          <w:i/>
        </w:rPr>
        <w:t>The Linking Verb I</w:t>
      </w:r>
      <w:r w:rsidRPr="0035398C">
        <w:rPr>
          <w:rFonts w:cs="Times New Roman"/>
          <w:b/>
        </w:rPr>
        <w:t>.</w:t>
      </w:r>
      <w:r w:rsidRPr="0035398C">
        <w:rPr>
          <w:rFonts w:cs="Times New Roman"/>
        </w:rPr>
        <w:t xml:space="preserve"> Today we will deal with these linking verbs: </w:t>
      </w:r>
      <w:r w:rsidRPr="0035398C">
        <w:rPr>
          <w:rFonts w:cs="Times New Roman"/>
          <w:b/>
          <w:i/>
        </w:rPr>
        <w:t>act</w:t>
      </w:r>
      <w:r w:rsidRPr="0035398C">
        <w:rPr>
          <w:rFonts w:cs="Times New Roman"/>
        </w:rPr>
        <w:t xml:space="preserve">, </w:t>
      </w:r>
      <w:r w:rsidRPr="0035398C">
        <w:rPr>
          <w:rFonts w:cs="Times New Roman"/>
          <w:b/>
          <w:i/>
        </w:rPr>
        <w:t>appear</w:t>
      </w:r>
      <w:r w:rsidRPr="0035398C">
        <w:rPr>
          <w:rFonts w:cs="Times New Roman"/>
        </w:rPr>
        <w:t xml:space="preserve">, </w:t>
      </w:r>
      <w:r w:rsidRPr="0035398C">
        <w:rPr>
          <w:rFonts w:cs="Times New Roman"/>
          <w:b/>
          <w:i/>
        </w:rPr>
        <w:t>become</w:t>
      </w:r>
      <w:r w:rsidRPr="0035398C">
        <w:rPr>
          <w:rFonts w:cs="Times New Roman"/>
        </w:rPr>
        <w:t xml:space="preserve">, </w:t>
      </w:r>
      <w:r w:rsidRPr="0035398C">
        <w:rPr>
          <w:rFonts w:cs="Times New Roman"/>
          <w:b/>
          <w:i/>
        </w:rPr>
        <w:t>feel</w:t>
      </w:r>
      <w:r w:rsidRPr="0035398C">
        <w:rPr>
          <w:rFonts w:cs="Times New Roman"/>
        </w:rPr>
        <w:t xml:space="preserve">, </w:t>
      </w:r>
      <w:r w:rsidRPr="0035398C">
        <w:rPr>
          <w:rFonts w:cs="Times New Roman"/>
          <w:b/>
          <w:i/>
        </w:rPr>
        <w:t>grow</w:t>
      </w:r>
      <w:r w:rsidRPr="0035398C">
        <w:rPr>
          <w:rFonts w:cs="Times New Roman"/>
        </w:rPr>
        <w:t xml:space="preserve">, </w:t>
      </w:r>
      <w:r w:rsidRPr="0035398C">
        <w:rPr>
          <w:rFonts w:cs="Times New Roman"/>
          <w:b/>
          <w:i/>
        </w:rPr>
        <w:t>look</w:t>
      </w:r>
      <w:r w:rsidRPr="0035398C">
        <w:rPr>
          <w:rFonts w:cs="Times New Roman"/>
        </w:rPr>
        <w:t xml:space="preserve">, and </w:t>
      </w:r>
      <w:r w:rsidRPr="0035398C">
        <w:rPr>
          <w:rFonts w:cs="Times New Roman"/>
          <w:b/>
          <w:i/>
        </w:rPr>
        <w:t>prove</w:t>
      </w:r>
      <w:r w:rsidRPr="0035398C">
        <w:rPr>
          <w:rFonts w:cs="Times New Roman"/>
        </w:rPr>
        <w:t>. These verbs are mainly used with the predicate adjective, but some of them work with predicate nouns as well.</w:t>
      </w:r>
    </w:p>
    <w:p w14:paraId="1AC28352" w14:textId="77777777" w:rsidR="00142C87" w:rsidRPr="0035398C" w:rsidRDefault="00142C87" w:rsidP="00142C87">
      <w:pPr>
        <w:rPr>
          <w:rFonts w:cs="Times New Roman"/>
        </w:rPr>
      </w:pPr>
    </w:p>
    <w:p w14:paraId="6FB28C4E" w14:textId="77777777" w:rsidR="00142C87" w:rsidRPr="0035398C" w:rsidRDefault="00142C87" w:rsidP="00142C87">
      <w:pPr>
        <w:rPr>
          <w:rFonts w:cs="Times New Roman"/>
        </w:rPr>
      </w:pPr>
    </w:p>
    <w:p w14:paraId="2FBD874B" w14:textId="071F4422" w:rsidR="00142C87" w:rsidRPr="0035398C" w:rsidRDefault="00142C87" w:rsidP="00142C87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35398C">
        <w:rPr>
          <w:rFonts w:ascii="Times New Roman" w:hAnsi="Times New Roman" w:cs="Times New Roman"/>
          <w:b/>
        </w:rPr>
        <w:t xml:space="preserve">Cloze exercises: </w:t>
      </w:r>
      <w:r w:rsidRPr="0035398C">
        <w:rPr>
          <w:rFonts w:ascii="Times New Roman" w:hAnsi="Times New Roman" w:cs="Times New Roman"/>
        </w:rPr>
        <w:t xml:space="preserve">Using the sense of the sentence, insert the appropriate </w:t>
      </w:r>
      <w:r w:rsidR="00F039AF">
        <w:rPr>
          <w:rFonts w:ascii="Times New Roman" w:hAnsi="Times New Roman" w:cs="Times New Roman"/>
        </w:rPr>
        <w:t>predicate adjective</w:t>
      </w:r>
      <w:r w:rsidRPr="0035398C">
        <w:rPr>
          <w:rFonts w:ascii="Times New Roman" w:hAnsi="Times New Roman" w:cs="Times New Roman"/>
        </w:rPr>
        <w:t xml:space="preserve"> into each cloze blank.</w:t>
      </w:r>
    </w:p>
    <w:p w14:paraId="14FC24EF" w14:textId="77777777" w:rsidR="00142C87" w:rsidRPr="0035398C" w:rsidRDefault="00142C87" w:rsidP="00142C87">
      <w:pPr>
        <w:rPr>
          <w:rFonts w:cs="Times New Roman"/>
        </w:rPr>
      </w:pPr>
    </w:p>
    <w:p w14:paraId="2821B2C0" w14:textId="00E4970D" w:rsidR="00142C87" w:rsidRPr="0035398C" w:rsidRDefault="00142C87" w:rsidP="00142C8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</w:rPr>
      </w:pPr>
      <w:r w:rsidRPr="0035398C">
        <w:rPr>
          <w:rFonts w:ascii="Times New Roman" w:hAnsi="Times New Roman" w:cs="Times New Roman"/>
        </w:rPr>
        <w:t xml:space="preserve">**** acts </w:t>
      </w:r>
      <w:r w:rsidR="00F912D6">
        <w:rPr>
          <w:rFonts w:ascii="Times New Roman" w:hAnsi="Times New Roman" w:cs="Times New Roman"/>
        </w:rPr>
        <w:t>(</w:t>
      </w:r>
      <w:r w:rsidR="00F912D6" w:rsidRPr="00F912D6">
        <w:rPr>
          <w:rFonts w:ascii="Times New Roman" w:hAnsi="Times New Roman" w:cs="Times New Roman"/>
          <w:i/>
        </w:rPr>
        <w:t>mature</w:t>
      </w:r>
      <w:r w:rsidR="00F912D6">
        <w:rPr>
          <w:rFonts w:ascii="Times New Roman" w:hAnsi="Times New Roman" w:cs="Times New Roman"/>
        </w:rPr>
        <w:t>)</w:t>
      </w:r>
      <w:r w:rsidRPr="0035398C">
        <w:rPr>
          <w:rFonts w:ascii="Times New Roman" w:hAnsi="Times New Roman" w:cs="Times New Roman"/>
        </w:rPr>
        <w:t>.</w:t>
      </w:r>
    </w:p>
    <w:p w14:paraId="2FD345FE" w14:textId="77777777" w:rsidR="00142C87" w:rsidRPr="0035398C" w:rsidRDefault="00142C87" w:rsidP="00142C87">
      <w:pPr>
        <w:rPr>
          <w:rFonts w:cs="Times New Roman"/>
          <w:b/>
        </w:rPr>
      </w:pPr>
    </w:p>
    <w:p w14:paraId="5730FDBC" w14:textId="3B8D5860" w:rsidR="00142C87" w:rsidRPr="0035398C" w:rsidRDefault="00142C87" w:rsidP="00142C8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</w:rPr>
      </w:pPr>
      <w:r w:rsidRPr="0035398C">
        <w:rPr>
          <w:rFonts w:ascii="Times New Roman" w:hAnsi="Times New Roman" w:cs="Times New Roman"/>
        </w:rPr>
        <w:t xml:space="preserve">This loaf of bread appears </w:t>
      </w:r>
      <w:r w:rsidR="00F912D6">
        <w:rPr>
          <w:rFonts w:ascii="Times New Roman" w:hAnsi="Times New Roman" w:cs="Times New Roman"/>
        </w:rPr>
        <w:t>(</w:t>
      </w:r>
      <w:r w:rsidR="00F912D6" w:rsidRPr="00F912D6">
        <w:rPr>
          <w:rFonts w:ascii="Times New Roman" w:hAnsi="Times New Roman" w:cs="Times New Roman"/>
          <w:i/>
        </w:rPr>
        <w:t>stale</w:t>
      </w:r>
      <w:r w:rsidR="00F912D6">
        <w:rPr>
          <w:rFonts w:ascii="Times New Roman" w:hAnsi="Times New Roman" w:cs="Times New Roman"/>
        </w:rPr>
        <w:t>)</w:t>
      </w:r>
      <w:r w:rsidRPr="0035398C">
        <w:rPr>
          <w:rFonts w:ascii="Times New Roman" w:hAnsi="Times New Roman" w:cs="Times New Roman"/>
        </w:rPr>
        <w:t>.</w:t>
      </w:r>
    </w:p>
    <w:p w14:paraId="0D82F4AF" w14:textId="77777777" w:rsidR="00142C87" w:rsidRPr="0035398C" w:rsidRDefault="00142C87" w:rsidP="00142C87">
      <w:pPr>
        <w:rPr>
          <w:rFonts w:cs="Times New Roman"/>
          <w:b/>
        </w:rPr>
      </w:pPr>
    </w:p>
    <w:p w14:paraId="73F199D0" w14:textId="4082DDB3" w:rsidR="00142C87" w:rsidRPr="009B4020" w:rsidRDefault="00142C87" w:rsidP="00142C8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</w:rPr>
      </w:pPr>
      <w:r w:rsidRPr="0035398C">
        <w:rPr>
          <w:rFonts w:ascii="Times New Roman" w:hAnsi="Times New Roman" w:cs="Times New Roman"/>
        </w:rPr>
        <w:t>T</w:t>
      </w:r>
      <w:r w:rsidR="009B4020">
        <w:rPr>
          <w:rFonts w:ascii="Times New Roman" w:hAnsi="Times New Roman" w:cs="Times New Roman"/>
        </w:rPr>
        <w:t xml:space="preserve">he student feels </w:t>
      </w:r>
      <w:r w:rsidR="00F912D6">
        <w:rPr>
          <w:rFonts w:ascii="Times New Roman" w:hAnsi="Times New Roman" w:cs="Times New Roman"/>
        </w:rPr>
        <w:t>(</w:t>
      </w:r>
      <w:r w:rsidR="00F912D6" w:rsidRPr="00F912D6">
        <w:rPr>
          <w:rFonts w:ascii="Times New Roman" w:hAnsi="Times New Roman" w:cs="Times New Roman"/>
          <w:i/>
        </w:rPr>
        <w:t>bored</w:t>
      </w:r>
      <w:r w:rsidR="00F912D6">
        <w:rPr>
          <w:rFonts w:ascii="Times New Roman" w:hAnsi="Times New Roman" w:cs="Times New Roman"/>
        </w:rPr>
        <w:t>)</w:t>
      </w:r>
      <w:r w:rsidR="009B4020">
        <w:rPr>
          <w:rFonts w:ascii="Times New Roman" w:hAnsi="Times New Roman" w:cs="Times New Roman"/>
        </w:rPr>
        <w:t>.</w:t>
      </w:r>
    </w:p>
    <w:p w14:paraId="2FEF7951" w14:textId="77777777" w:rsidR="009B4020" w:rsidRPr="009B4020" w:rsidRDefault="009B4020" w:rsidP="009B4020">
      <w:pPr>
        <w:rPr>
          <w:rFonts w:cs="Times New Roman"/>
          <w:b/>
        </w:rPr>
      </w:pPr>
    </w:p>
    <w:p w14:paraId="5381FDCA" w14:textId="0C05C795" w:rsidR="009B4020" w:rsidRPr="009B4020" w:rsidRDefault="00F912D6" w:rsidP="00142C8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**** grew (</w:t>
      </w:r>
      <w:r w:rsidRPr="00F912D6">
        <w:rPr>
          <w:rFonts w:ascii="Times New Roman" w:hAnsi="Times New Roman" w:cs="Times New Roman"/>
          <w:i/>
        </w:rPr>
        <w:t>tall</w:t>
      </w:r>
      <w:r>
        <w:rPr>
          <w:rFonts w:ascii="Times New Roman" w:hAnsi="Times New Roman" w:cs="Times New Roman"/>
        </w:rPr>
        <w:t>)</w:t>
      </w:r>
      <w:r w:rsidR="009B4020">
        <w:rPr>
          <w:rFonts w:ascii="Times New Roman" w:hAnsi="Times New Roman" w:cs="Times New Roman"/>
        </w:rPr>
        <w:t>.</w:t>
      </w:r>
    </w:p>
    <w:p w14:paraId="004A2AD3" w14:textId="77777777" w:rsidR="009B4020" w:rsidRPr="009B4020" w:rsidRDefault="009B4020" w:rsidP="009B4020">
      <w:pPr>
        <w:rPr>
          <w:rFonts w:cs="Times New Roman"/>
          <w:b/>
        </w:rPr>
      </w:pPr>
    </w:p>
    <w:p w14:paraId="6B386079" w14:textId="74461330" w:rsidR="009B4020" w:rsidRPr="009B4020" w:rsidRDefault="009B4020" w:rsidP="00142C8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By the afternoon</w:t>
      </w:r>
      <w:r w:rsidR="00F912D6">
        <w:rPr>
          <w:rFonts w:ascii="Times New Roman" w:hAnsi="Times New Roman" w:cs="Times New Roman"/>
        </w:rPr>
        <w:t>, the day turned (</w:t>
      </w:r>
      <w:r w:rsidR="00F912D6">
        <w:rPr>
          <w:rFonts w:ascii="Times New Roman" w:hAnsi="Times New Roman" w:cs="Times New Roman"/>
          <w:i/>
        </w:rPr>
        <w:t>hot</w:t>
      </w:r>
      <w:r w:rsidR="00F912D6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>.</w:t>
      </w:r>
    </w:p>
    <w:p w14:paraId="45D37139" w14:textId="77777777" w:rsidR="009B4020" w:rsidRPr="009B4020" w:rsidRDefault="009B4020" w:rsidP="009B4020">
      <w:pPr>
        <w:rPr>
          <w:rFonts w:cs="Times New Roman"/>
          <w:b/>
        </w:rPr>
      </w:pPr>
    </w:p>
    <w:p w14:paraId="70314C37" w14:textId="227D7AC4" w:rsidR="009B4020" w:rsidRPr="009B4020" w:rsidRDefault="009B4020" w:rsidP="00142C8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This m</w:t>
      </w:r>
      <w:r w:rsidR="00F912D6">
        <w:rPr>
          <w:rFonts w:ascii="Times New Roman" w:hAnsi="Times New Roman" w:cs="Times New Roman"/>
        </w:rPr>
        <w:t>ovie looks (</w:t>
      </w:r>
      <w:r w:rsidR="00F912D6">
        <w:rPr>
          <w:rFonts w:ascii="Times New Roman" w:hAnsi="Times New Roman" w:cs="Times New Roman"/>
          <w:i/>
        </w:rPr>
        <w:t>excellent</w:t>
      </w:r>
      <w:r w:rsidR="00F912D6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>.</w:t>
      </w:r>
    </w:p>
    <w:p w14:paraId="100534F8" w14:textId="77777777" w:rsidR="009B4020" w:rsidRPr="009B4020" w:rsidRDefault="009B4020" w:rsidP="009B4020">
      <w:pPr>
        <w:rPr>
          <w:rFonts w:cs="Times New Roman"/>
          <w:b/>
        </w:rPr>
      </w:pPr>
    </w:p>
    <w:p w14:paraId="4F4AA6DF" w14:textId="6D0E0489" w:rsidR="009B4020" w:rsidRPr="009B4020" w:rsidRDefault="00F912D6" w:rsidP="00142C8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**** proved (</w:t>
      </w:r>
      <w:r>
        <w:rPr>
          <w:rFonts w:ascii="Times New Roman" w:hAnsi="Times New Roman" w:cs="Times New Roman"/>
          <w:i/>
        </w:rPr>
        <w:t>intelligent</w:t>
      </w:r>
      <w:r>
        <w:rPr>
          <w:rFonts w:ascii="Times New Roman" w:hAnsi="Times New Roman" w:cs="Times New Roman"/>
        </w:rPr>
        <w:t>)</w:t>
      </w:r>
      <w:r w:rsidR="009B4020">
        <w:rPr>
          <w:rFonts w:ascii="Times New Roman" w:hAnsi="Times New Roman" w:cs="Times New Roman"/>
        </w:rPr>
        <w:t xml:space="preserve"> in class discussions.</w:t>
      </w:r>
    </w:p>
    <w:p w14:paraId="1CB25F46" w14:textId="77777777" w:rsidR="009B4020" w:rsidRPr="009B4020" w:rsidRDefault="009B4020" w:rsidP="009B4020">
      <w:pPr>
        <w:rPr>
          <w:rFonts w:cs="Times New Roman"/>
          <w:b/>
        </w:rPr>
      </w:pPr>
    </w:p>
    <w:p w14:paraId="7565801D" w14:textId="79BBE246" w:rsidR="009B4020" w:rsidRPr="009B4020" w:rsidRDefault="009B4020" w:rsidP="00142C8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The audience appeared </w:t>
      </w:r>
      <w:r w:rsidR="00F912D6">
        <w:rPr>
          <w:rFonts w:ascii="Times New Roman" w:hAnsi="Times New Roman" w:cs="Times New Roman"/>
        </w:rPr>
        <w:t>(</w:t>
      </w:r>
      <w:r w:rsidR="00F912D6">
        <w:rPr>
          <w:rFonts w:ascii="Times New Roman" w:hAnsi="Times New Roman" w:cs="Times New Roman"/>
          <w:i/>
        </w:rPr>
        <w:t>interested</w:t>
      </w:r>
      <w:r w:rsidR="00F912D6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>.</w:t>
      </w:r>
    </w:p>
    <w:p w14:paraId="208E6E53" w14:textId="77777777" w:rsidR="009B4020" w:rsidRPr="009B4020" w:rsidRDefault="009B4020" w:rsidP="009B4020">
      <w:pPr>
        <w:rPr>
          <w:rFonts w:cs="Times New Roman"/>
          <w:b/>
        </w:rPr>
      </w:pPr>
    </w:p>
    <w:p w14:paraId="4C7C7A3A" w14:textId="60A3AB44" w:rsidR="009B4020" w:rsidRPr="009B4020" w:rsidRDefault="00F912D6" w:rsidP="00142C8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***** became an (</w:t>
      </w:r>
      <w:r>
        <w:rPr>
          <w:rFonts w:ascii="Times New Roman" w:hAnsi="Times New Roman" w:cs="Times New Roman"/>
          <w:i/>
        </w:rPr>
        <w:t>actuary</w:t>
      </w:r>
      <w:r>
        <w:rPr>
          <w:rFonts w:ascii="Times New Roman" w:hAnsi="Times New Roman" w:cs="Times New Roman"/>
        </w:rPr>
        <w:t>)</w:t>
      </w:r>
      <w:r w:rsidR="009B4020">
        <w:rPr>
          <w:rFonts w:ascii="Times New Roman" w:hAnsi="Times New Roman" w:cs="Times New Roman"/>
        </w:rPr>
        <w:t>.</w:t>
      </w:r>
    </w:p>
    <w:p w14:paraId="5852F5F3" w14:textId="77777777" w:rsidR="009B4020" w:rsidRPr="009B4020" w:rsidRDefault="009B4020" w:rsidP="009B4020">
      <w:pPr>
        <w:rPr>
          <w:rFonts w:cs="Times New Roman"/>
          <w:b/>
        </w:rPr>
      </w:pPr>
    </w:p>
    <w:p w14:paraId="7899F90F" w14:textId="1D5E98A5" w:rsidR="009B4020" w:rsidRPr="009B4020" w:rsidRDefault="00F912D6" w:rsidP="00142C8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****** proved (</w:t>
      </w:r>
      <w:r>
        <w:rPr>
          <w:rFonts w:ascii="Times New Roman" w:hAnsi="Times New Roman" w:cs="Times New Roman"/>
          <w:i/>
        </w:rPr>
        <w:t>reliable</w:t>
      </w:r>
      <w:r>
        <w:rPr>
          <w:rFonts w:ascii="Times New Roman" w:hAnsi="Times New Roman" w:cs="Times New Roman"/>
        </w:rPr>
        <w:t>)</w:t>
      </w:r>
      <w:r w:rsidR="009B4020">
        <w:rPr>
          <w:rFonts w:ascii="Times New Roman" w:hAnsi="Times New Roman" w:cs="Times New Roman"/>
        </w:rPr>
        <w:t>.</w:t>
      </w:r>
    </w:p>
    <w:p w14:paraId="1D77CE12" w14:textId="77777777" w:rsidR="009B4020" w:rsidRPr="009B4020" w:rsidRDefault="009B4020" w:rsidP="009B4020">
      <w:pPr>
        <w:rPr>
          <w:rFonts w:cs="Times New Roman"/>
          <w:b/>
        </w:rPr>
      </w:pPr>
    </w:p>
    <w:p w14:paraId="0FD80ADA" w14:textId="0D97C8B7" w:rsidR="009B4020" w:rsidRPr="009B4020" w:rsidRDefault="00F912D6" w:rsidP="00142C8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**** looked (</w:t>
      </w:r>
      <w:r>
        <w:rPr>
          <w:rFonts w:ascii="Times New Roman" w:hAnsi="Times New Roman" w:cs="Times New Roman"/>
          <w:i/>
        </w:rPr>
        <w:t>sharp</w:t>
      </w:r>
      <w:r>
        <w:rPr>
          <w:rFonts w:ascii="Times New Roman" w:hAnsi="Times New Roman" w:cs="Times New Roman"/>
        </w:rPr>
        <w:t>)</w:t>
      </w:r>
      <w:r w:rsidR="009B4020">
        <w:rPr>
          <w:rFonts w:ascii="Times New Roman" w:hAnsi="Times New Roman" w:cs="Times New Roman"/>
        </w:rPr>
        <w:t xml:space="preserve"> at the prom.</w:t>
      </w:r>
    </w:p>
    <w:p w14:paraId="00FF46A1" w14:textId="77777777" w:rsidR="009B4020" w:rsidRPr="009B4020" w:rsidRDefault="009B4020" w:rsidP="009B4020">
      <w:pPr>
        <w:rPr>
          <w:rFonts w:cs="Times New Roman"/>
          <w:b/>
        </w:rPr>
      </w:pPr>
    </w:p>
    <w:p w14:paraId="5FACBDEE" w14:textId="3782C714" w:rsidR="009B4020" w:rsidRPr="009B4020" w:rsidRDefault="009B4020" w:rsidP="00142C8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Mr. Feltskog visited the Chinese buffet one too many times, and grew quite</w:t>
      </w:r>
      <w:r w:rsidR="00F912D6">
        <w:rPr>
          <w:rFonts w:ascii="Times New Roman" w:hAnsi="Times New Roman" w:cs="Times New Roman"/>
        </w:rPr>
        <w:t xml:space="preserve"> (</w:t>
      </w:r>
      <w:r w:rsidR="00F912D6">
        <w:rPr>
          <w:rFonts w:ascii="Times New Roman" w:hAnsi="Times New Roman" w:cs="Times New Roman"/>
          <w:i/>
        </w:rPr>
        <w:t>large</w:t>
      </w:r>
      <w:r w:rsidR="00F912D6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>.</w:t>
      </w:r>
    </w:p>
    <w:p w14:paraId="7E9C8BD5" w14:textId="77777777" w:rsidR="009B4020" w:rsidRPr="009B4020" w:rsidRDefault="009B4020" w:rsidP="009B4020">
      <w:pPr>
        <w:rPr>
          <w:rFonts w:cs="Times New Roman"/>
          <w:b/>
        </w:rPr>
      </w:pPr>
    </w:p>
    <w:p w14:paraId="62804453" w14:textId="351E1F98" w:rsidR="009B4020" w:rsidRPr="009B4020" w:rsidRDefault="009B4020" w:rsidP="00142C8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The actor Jim </w:t>
      </w:r>
      <w:r w:rsidR="00F912D6">
        <w:rPr>
          <w:rFonts w:ascii="Times New Roman" w:hAnsi="Times New Roman" w:cs="Times New Roman"/>
        </w:rPr>
        <w:t>Carrey acts (</w:t>
      </w:r>
      <w:r w:rsidR="00F912D6">
        <w:rPr>
          <w:rFonts w:ascii="Times New Roman" w:hAnsi="Times New Roman" w:cs="Times New Roman"/>
          <w:i/>
        </w:rPr>
        <w:t>foolish</w:t>
      </w:r>
      <w:r w:rsidR="00F912D6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in many of his movies.</w:t>
      </w:r>
    </w:p>
    <w:p w14:paraId="1B2A0BB4" w14:textId="77777777" w:rsidR="009B4020" w:rsidRPr="009B4020" w:rsidRDefault="009B4020" w:rsidP="009B4020">
      <w:pPr>
        <w:rPr>
          <w:rFonts w:cs="Times New Roman"/>
          <w:b/>
        </w:rPr>
      </w:pPr>
    </w:p>
    <w:p w14:paraId="0B3264E7" w14:textId="11E0D022" w:rsidR="009B4020" w:rsidRPr="009B4020" w:rsidRDefault="00F912D6" w:rsidP="00142C8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**** hopes to become a (</w:t>
      </w:r>
      <w:r>
        <w:rPr>
          <w:rFonts w:ascii="Times New Roman" w:hAnsi="Times New Roman" w:cs="Times New Roman"/>
          <w:i/>
        </w:rPr>
        <w:t>lawyer</w:t>
      </w:r>
      <w:r>
        <w:rPr>
          <w:rFonts w:ascii="Times New Roman" w:hAnsi="Times New Roman" w:cs="Times New Roman"/>
        </w:rPr>
        <w:t>)</w:t>
      </w:r>
      <w:r w:rsidR="009B4020">
        <w:rPr>
          <w:rFonts w:ascii="Times New Roman" w:hAnsi="Times New Roman" w:cs="Times New Roman"/>
        </w:rPr>
        <w:t>.</w:t>
      </w:r>
    </w:p>
    <w:p w14:paraId="116D7A4F" w14:textId="77777777" w:rsidR="009B4020" w:rsidRPr="009B4020" w:rsidRDefault="009B4020" w:rsidP="009B4020">
      <w:pPr>
        <w:rPr>
          <w:rFonts w:cs="Times New Roman"/>
          <w:b/>
        </w:rPr>
      </w:pPr>
    </w:p>
    <w:p w14:paraId="70E06D90" w14:textId="30FEA15B" w:rsidR="009B4020" w:rsidRPr="009B4020" w:rsidRDefault="009B4020" w:rsidP="009B402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After 15 rounds with Floyd Mayweather, </w:t>
      </w:r>
      <w:r w:rsidR="00F912D6">
        <w:rPr>
          <w:rFonts w:ascii="Times New Roman" w:hAnsi="Times New Roman" w:cs="Times New Roman"/>
        </w:rPr>
        <w:t>***** looks (</w:t>
      </w:r>
      <w:r w:rsidR="00F912D6">
        <w:rPr>
          <w:rFonts w:ascii="Times New Roman" w:hAnsi="Times New Roman" w:cs="Times New Roman"/>
          <w:i/>
        </w:rPr>
        <w:t>tired</w:t>
      </w:r>
      <w:r w:rsidR="00F912D6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>.</w:t>
      </w:r>
    </w:p>
    <w:p w14:paraId="1AE88E1F" w14:textId="77777777" w:rsidR="009B4020" w:rsidRPr="009B4020" w:rsidRDefault="009B4020" w:rsidP="009B4020">
      <w:pPr>
        <w:rPr>
          <w:rFonts w:cs="Times New Roman"/>
          <w:b/>
        </w:rPr>
      </w:pPr>
    </w:p>
    <w:p w14:paraId="24E5B1F3" w14:textId="3D5BFC19" w:rsidR="009B4020" w:rsidRPr="009B4020" w:rsidRDefault="009B4020" w:rsidP="009B402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The chicken wings</w:t>
      </w:r>
      <w:r w:rsidR="00F912D6">
        <w:rPr>
          <w:rFonts w:ascii="Times New Roman" w:hAnsi="Times New Roman" w:cs="Times New Roman"/>
        </w:rPr>
        <w:t xml:space="preserve"> proved (</w:t>
      </w:r>
      <w:r w:rsidR="00F912D6">
        <w:rPr>
          <w:rFonts w:ascii="Times New Roman" w:hAnsi="Times New Roman" w:cs="Times New Roman"/>
          <w:i/>
        </w:rPr>
        <w:t>delicious</w:t>
      </w:r>
      <w:r w:rsidR="00F912D6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>.</w:t>
      </w:r>
    </w:p>
    <w:p w14:paraId="5BA97BD7" w14:textId="77777777" w:rsidR="009B4020" w:rsidRPr="009B4020" w:rsidRDefault="009B4020" w:rsidP="009B4020">
      <w:pPr>
        <w:rPr>
          <w:rFonts w:cs="Times New Roman"/>
          <w:b/>
        </w:rPr>
      </w:pPr>
    </w:p>
    <w:p w14:paraId="53C98DFF" w14:textId="754BF85B" w:rsidR="009B4020" w:rsidRPr="009B4020" w:rsidRDefault="009B4020" w:rsidP="009B402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As the years pass, ***** grows more </w:t>
      </w:r>
      <w:r w:rsidR="00F912D6">
        <w:rPr>
          <w:rFonts w:ascii="Times New Roman" w:hAnsi="Times New Roman" w:cs="Times New Roman"/>
        </w:rPr>
        <w:t>(</w:t>
      </w:r>
      <w:r w:rsidR="00F912D6">
        <w:rPr>
          <w:rFonts w:ascii="Times New Roman" w:hAnsi="Times New Roman" w:cs="Times New Roman"/>
          <w:i/>
        </w:rPr>
        <w:t>optimistic</w:t>
      </w:r>
      <w:r w:rsidR="00F912D6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>.</w:t>
      </w:r>
    </w:p>
    <w:p w14:paraId="4CA03E09" w14:textId="77777777" w:rsidR="009B4020" w:rsidRPr="009B4020" w:rsidRDefault="009B4020" w:rsidP="009B4020">
      <w:pPr>
        <w:rPr>
          <w:rFonts w:cs="Times New Roman"/>
          <w:b/>
        </w:rPr>
      </w:pPr>
    </w:p>
    <w:p w14:paraId="1542065C" w14:textId="00A9A72F" w:rsidR="009B4020" w:rsidRPr="009B4020" w:rsidRDefault="009B4020" w:rsidP="009B402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*** went to Julliard, studied voice,</w:t>
      </w:r>
      <w:r w:rsidR="00F912D6">
        <w:rPr>
          <w:rFonts w:ascii="Times New Roman" w:hAnsi="Times New Roman" w:cs="Times New Roman"/>
        </w:rPr>
        <w:t xml:space="preserve"> and became (</w:t>
      </w:r>
      <w:r w:rsidR="00F912D6">
        <w:rPr>
          <w:rFonts w:ascii="Times New Roman" w:hAnsi="Times New Roman" w:cs="Times New Roman"/>
          <w:i/>
        </w:rPr>
        <w:t>famous</w:t>
      </w:r>
      <w:r w:rsidR="00F912D6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as an opera singer.</w:t>
      </w:r>
    </w:p>
    <w:p w14:paraId="21F1CF79" w14:textId="77777777" w:rsidR="009B4020" w:rsidRPr="009B4020" w:rsidRDefault="009B4020" w:rsidP="009B4020">
      <w:pPr>
        <w:rPr>
          <w:rFonts w:cs="Times New Roman"/>
          <w:b/>
        </w:rPr>
      </w:pPr>
    </w:p>
    <w:p w14:paraId="1A7C126F" w14:textId="70CC8BED" w:rsidR="009B4020" w:rsidRPr="009B4020" w:rsidRDefault="009B4020" w:rsidP="009B402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***** </w:t>
      </w:r>
      <w:r w:rsidR="00F912D6">
        <w:rPr>
          <w:rFonts w:ascii="Times New Roman" w:hAnsi="Times New Roman" w:cs="Times New Roman"/>
        </w:rPr>
        <w:t>proved to be a (</w:t>
      </w:r>
      <w:r w:rsidR="00F912D6" w:rsidRPr="00F912D6">
        <w:rPr>
          <w:rFonts w:ascii="Times New Roman" w:hAnsi="Times New Roman" w:cs="Times New Roman"/>
          <w:i/>
        </w:rPr>
        <w:t>zombie</w:t>
      </w:r>
      <w:r w:rsidR="00F912D6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after all.</w:t>
      </w:r>
    </w:p>
    <w:p w14:paraId="5176F337" w14:textId="77777777" w:rsidR="009B4020" w:rsidRPr="009B4020" w:rsidRDefault="009B4020" w:rsidP="009B4020">
      <w:pPr>
        <w:rPr>
          <w:rFonts w:cs="Times New Roman"/>
          <w:b/>
        </w:rPr>
      </w:pPr>
    </w:p>
    <w:p w14:paraId="2E6FA39C" w14:textId="56ACDAF6" w:rsidR="009B4020" w:rsidRPr="009B4020" w:rsidRDefault="00F912D6" w:rsidP="009B402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By May, most students grow (</w:t>
      </w:r>
      <w:r>
        <w:rPr>
          <w:rFonts w:ascii="Times New Roman" w:hAnsi="Times New Roman" w:cs="Times New Roman"/>
          <w:i/>
        </w:rPr>
        <w:t>weary</w:t>
      </w:r>
      <w:r>
        <w:rPr>
          <w:rFonts w:ascii="Times New Roman" w:hAnsi="Times New Roman" w:cs="Times New Roman"/>
        </w:rPr>
        <w:t>)</w:t>
      </w:r>
      <w:r w:rsidR="009B4020">
        <w:rPr>
          <w:rFonts w:ascii="Times New Roman" w:hAnsi="Times New Roman" w:cs="Times New Roman"/>
        </w:rPr>
        <w:t xml:space="preserve"> of school.</w:t>
      </w:r>
    </w:p>
    <w:p w14:paraId="61B825F3" w14:textId="77777777" w:rsidR="009B4020" w:rsidRPr="009B4020" w:rsidRDefault="009B4020" w:rsidP="009B4020">
      <w:pPr>
        <w:rPr>
          <w:rFonts w:cs="Times New Roman"/>
          <w:b/>
        </w:rPr>
      </w:pPr>
    </w:p>
    <w:p w14:paraId="4AD63626" w14:textId="2B0219E4" w:rsidR="009B4020" w:rsidRPr="009B4020" w:rsidRDefault="009B4020" w:rsidP="009B402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In high school, </w:t>
      </w:r>
      <w:r w:rsidR="00F912D6">
        <w:rPr>
          <w:rFonts w:ascii="Times New Roman" w:hAnsi="Times New Roman" w:cs="Times New Roman"/>
        </w:rPr>
        <w:t>**** proved (</w:t>
      </w:r>
      <w:r w:rsidR="00F912D6">
        <w:rPr>
          <w:rFonts w:ascii="Times New Roman" w:hAnsi="Times New Roman" w:cs="Times New Roman"/>
          <w:i/>
        </w:rPr>
        <w:t>graceful</w:t>
      </w:r>
      <w:r w:rsidR="00F912D6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on the basketball court, so *** got a scholarship to Duke.</w:t>
      </w:r>
    </w:p>
    <w:p w14:paraId="2B5FBB1D" w14:textId="77777777" w:rsidR="009B4020" w:rsidRPr="009B4020" w:rsidRDefault="009B4020" w:rsidP="009B4020">
      <w:pPr>
        <w:rPr>
          <w:rFonts w:cs="Times New Roman"/>
          <w:b/>
        </w:rPr>
      </w:pPr>
    </w:p>
    <w:p w14:paraId="22352C8E" w14:textId="67029EC0" w:rsidR="009B4020" w:rsidRPr="00F912D6" w:rsidRDefault="009B4020" w:rsidP="004A1928">
      <w:pPr>
        <w:pStyle w:val="ListParagraph"/>
        <w:numPr>
          <w:ilvl w:val="0"/>
          <w:numId w:val="3"/>
        </w:numPr>
        <w:rPr>
          <w:rFonts w:cs="Times New Roman"/>
          <w:b/>
        </w:rPr>
      </w:pPr>
      <w:r w:rsidRPr="00F912D6">
        <w:rPr>
          <w:rFonts w:ascii="Times New Roman" w:hAnsi="Times New Roman" w:cs="Times New Roman"/>
        </w:rPr>
        <w:t>****</w:t>
      </w:r>
      <w:r w:rsidR="00F912D6" w:rsidRPr="00F912D6">
        <w:rPr>
          <w:rFonts w:ascii="Times New Roman" w:hAnsi="Times New Roman" w:cs="Times New Roman"/>
        </w:rPr>
        <w:t xml:space="preserve"> became a (</w:t>
      </w:r>
      <w:r w:rsidR="00F912D6" w:rsidRPr="00F912D6">
        <w:rPr>
          <w:rFonts w:ascii="Times New Roman" w:hAnsi="Times New Roman" w:cs="Times New Roman"/>
          <w:i/>
        </w:rPr>
        <w:t>doctor</w:t>
      </w:r>
      <w:r w:rsidR="00F912D6" w:rsidRPr="00F912D6">
        <w:rPr>
          <w:rFonts w:ascii="Times New Roman" w:hAnsi="Times New Roman" w:cs="Times New Roman"/>
        </w:rPr>
        <w:t>)</w:t>
      </w:r>
      <w:r w:rsidRPr="00F912D6">
        <w:rPr>
          <w:rFonts w:ascii="Times New Roman" w:hAnsi="Times New Roman" w:cs="Times New Roman"/>
        </w:rPr>
        <w:t>.</w:t>
      </w:r>
    </w:p>
    <w:p w14:paraId="75F0A155" w14:textId="1F8A2575" w:rsidR="009B4020" w:rsidRPr="009B4020" w:rsidRDefault="009B4020" w:rsidP="009B402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lastRenderedPageBreak/>
        <w:t>T</w:t>
      </w:r>
      <w:r w:rsidR="00F912D6">
        <w:rPr>
          <w:rFonts w:ascii="Times New Roman" w:hAnsi="Times New Roman" w:cs="Times New Roman"/>
        </w:rPr>
        <w:t>he view looked (</w:t>
      </w:r>
      <w:r w:rsidR="00F912D6">
        <w:rPr>
          <w:rFonts w:ascii="Times New Roman" w:hAnsi="Times New Roman" w:cs="Times New Roman"/>
          <w:i/>
        </w:rPr>
        <w:t>beautiful</w:t>
      </w:r>
      <w:r w:rsidR="00F912D6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>.</w:t>
      </w:r>
    </w:p>
    <w:p w14:paraId="7CFAE7B0" w14:textId="77777777" w:rsidR="009B4020" w:rsidRPr="009B4020" w:rsidRDefault="009B4020" w:rsidP="009B4020">
      <w:pPr>
        <w:rPr>
          <w:rFonts w:cs="Times New Roman"/>
          <w:b/>
        </w:rPr>
      </w:pPr>
    </w:p>
    <w:p w14:paraId="45132B4B" w14:textId="45FB1735" w:rsidR="009B4020" w:rsidRPr="009B4020" w:rsidRDefault="00F912D6" w:rsidP="009B402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This teacher acts (</w:t>
      </w:r>
      <w:r>
        <w:rPr>
          <w:rFonts w:ascii="Times New Roman" w:hAnsi="Times New Roman" w:cs="Times New Roman"/>
          <w:i/>
        </w:rPr>
        <w:t>ignorant</w:t>
      </w:r>
      <w:r>
        <w:rPr>
          <w:rFonts w:ascii="Times New Roman" w:hAnsi="Times New Roman" w:cs="Times New Roman"/>
        </w:rPr>
        <w:t>)</w:t>
      </w:r>
      <w:r w:rsidR="009B4020">
        <w:rPr>
          <w:rFonts w:ascii="Times New Roman" w:hAnsi="Times New Roman" w:cs="Times New Roman"/>
        </w:rPr>
        <w:t>.</w:t>
      </w:r>
    </w:p>
    <w:p w14:paraId="72DD0534" w14:textId="77777777" w:rsidR="009B4020" w:rsidRPr="009B4020" w:rsidRDefault="009B4020" w:rsidP="009B4020">
      <w:pPr>
        <w:rPr>
          <w:rFonts w:cs="Times New Roman"/>
          <w:b/>
        </w:rPr>
      </w:pPr>
    </w:p>
    <w:p w14:paraId="5EAE155C" w14:textId="2A6CC8DB" w:rsidR="009B4020" w:rsidRPr="009B4020" w:rsidRDefault="00F912D6" w:rsidP="009B402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**** feels (</w:t>
      </w:r>
      <w:r>
        <w:rPr>
          <w:rFonts w:ascii="Times New Roman" w:hAnsi="Times New Roman" w:cs="Times New Roman"/>
          <w:i/>
        </w:rPr>
        <w:t>welcome</w:t>
      </w:r>
      <w:r>
        <w:rPr>
          <w:rFonts w:ascii="Times New Roman" w:hAnsi="Times New Roman" w:cs="Times New Roman"/>
        </w:rPr>
        <w:t>)</w:t>
      </w:r>
      <w:r w:rsidR="009B4020">
        <w:rPr>
          <w:rFonts w:ascii="Times New Roman" w:hAnsi="Times New Roman" w:cs="Times New Roman"/>
        </w:rPr>
        <w:t xml:space="preserve"> at ***’s house.</w:t>
      </w:r>
    </w:p>
    <w:p w14:paraId="156D8C4D" w14:textId="77777777" w:rsidR="009B4020" w:rsidRPr="009B4020" w:rsidRDefault="009B4020" w:rsidP="009B4020">
      <w:pPr>
        <w:rPr>
          <w:rFonts w:cs="Times New Roman"/>
          <w:b/>
        </w:rPr>
      </w:pPr>
    </w:p>
    <w:p w14:paraId="55751E16" w14:textId="4EED367B" w:rsidR="00F039AF" w:rsidRPr="00F039AF" w:rsidRDefault="009B4020" w:rsidP="00F039AF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Once ***** realized **** mistake, *** turned </w:t>
      </w:r>
      <w:r w:rsidR="00F912D6">
        <w:rPr>
          <w:rFonts w:ascii="Times New Roman" w:hAnsi="Times New Roman" w:cs="Times New Roman"/>
        </w:rPr>
        <w:t>(</w:t>
      </w:r>
      <w:r w:rsidR="00F912D6" w:rsidRPr="00F912D6">
        <w:rPr>
          <w:rFonts w:ascii="Times New Roman" w:hAnsi="Times New Roman" w:cs="Times New Roman"/>
          <w:i/>
        </w:rPr>
        <w:t>apologetic</w:t>
      </w:r>
      <w:r w:rsidR="00F912D6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>.</w:t>
      </w:r>
      <w:bookmarkStart w:id="0" w:name="_GoBack"/>
      <w:bookmarkEnd w:id="0"/>
    </w:p>
    <w:p w14:paraId="1C0C3771" w14:textId="77777777" w:rsidR="00F039AF" w:rsidRPr="0035398C" w:rsidRDefault="00F039AF" w:rsidP="00F039AF">
      <w:pPr>
        <w:rPr>
          <w:rFonts w:cs="Times New Roman"/>
        </w:rPr>
      </w:pPr>
    </w:p>
    <w:p w14:paraId="1BB7A4CC" w14:textId="77777777" w:rsidR="00F039AF" w:rsidRPr="0035398C" w:rsidRDefault="00F039AF" w:rsidP="00F039AF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35398C">
        <w:rPr>
          <w:rFonts w:ascii="Times New Roman" w:hAnsi="Times New Roman" w:cs="Times New Roman"/>
          <w:b/>
        </w:rPr>
        <w:t xml:space="preserve">Independent practice: </w:t>
      </w:r>
      <w:r w:rsidRPr="0035398C">
        <w:rPr>
          <w:rFonts w:ascii="Times New Roman" w:hAnsi="Times New Roman" w:cs="Times New Roman"/>
        </w:rPr>
        <w:t xml:space="preserve">Please compose six sentences demonstrating your understanding of the use of the linking verbs </w:t>
      </w:r>
      <w:r w:rsidRPr="0035398C">
        <w:rPr>
          <w:rFonts w:ascii="Times New Roman" w:hAnsi="Times New Roman" w:cs="Times New Roman"/>
          <w:b/>
          <w:i/>
        </w:rPr>
        <w:t>act</w:t>
      </w:r>
      <w:r w:rsidRPr="0035398C">
        <w:rPr>
          <w:rFonts w:ascii="Times New Roman" w:hAnsi="Times New Roman" w:cs="Times New Roman"/>
        </w:rPr>
        <w:t xml:space="preserve">, </w:t>
      </w:r>
      <w:r w:rsidRPr="0035398C">
        <w:rPr>
          <w:rFonts w:ascii="Times New Roman" w:hAnsi="Times New Roman" w:cs="Times New Roman"/>
          <w:b/>
          <w:i/>
        </w:rPr>
        <w:t>appear</w:t>
      </w:r>
      <w:r w:rsidRPr="0035398C">
        <w:rPr>
          <w:rFonts w:ascii="Times New Roman" w:hAnsi="Times New Roman" w:cs="Times New Roman"/>
        </w:rPr>
        <w:t xml:space="preserve">, </w:t>
      </w:r>
      <w:r w:rsidRPr="0035398C">
        <w:rPr>
          <w:rFonts w:ascii="Times New Roman" w:hAnsi="Times New Roman" w:cs="Times New Roman"/>
          <w:b/>
          <w:i/>
        </w:rPr>
        <w:t>become</w:t>
      </w:r>
      <w:r w:rsidRPr="0035398C">
        <w:rPr>
          <w:rFonts w:ascii="Times New Roman" w:hAnsi="Times New Roman" w:cs="Times New Roman"/>
        </w:rPr>
        <w:t xml:space="preserve">, </w:t>
      </w:r>
      <w:r w:rsidRPr="0035398C">
        <w:rPr>
          <w:rFonts w:ascii="Times New Roman" w:hAnsi="Times New Roman" w:cs="Times New Roman"/>
          <w:b/>
          <w:i/>
        </w:rPr>
        <w:t>feel</w:t>
      </w:r>
      <w:r w:rsidRPr="0035398C">
        <w:rPr>
          <w:rFonts w:ascii="Times New Roman" w:hAnsi="Times New Roman" w:cs="Times New Roman"/>
        </w:rPr>
        <w:t xml:space="preserve">, </w:t>
      </w:r>
      <w:r w:rsidRPr="0035398C">
        <w:rPr>
          <w:rFonts w:ascii="Times New Roman" w:hAnsi="Times New Roman" w:cs="Times New Roman"/>
          <w:b/>
          <w:i/>
        </w:rPr>
        <w:t>grow</w:t>
      </w:r>
      <w:r w:rsidRPr="0035398C">
        <w:rPr>
          <w:rFonts w:ascii="Times New Roman" w:hAnsi="Times New Roman" w:cs="Times New Roman"/>
        </w:rPr>
        <w:t xml:space="preserve">, </w:t>
      </w:r>
      <w:r w:rsidRPr="0035398C">
        <w:rPr>
          <w:rFonts w:ascii="Times New Roman" w:hAnsi="Times New Roman" w:cs="Times New Roman"/>
          <w:b/>
          <w:i/>
        </w:rPr>
        <w:t>look</w:t>
      </w:r>
      <w:r w:rsidRPr="0035398C">
        <w:rPr>
          <w:rFonts w:ascii="Times New Roman" w:hAnsi="Times New Roman" w:cs="Times New Roman"/>
        </w:rPr>
        <w:t xml:space="preserve">, and </w:t>
      </w:r>
      <w:r w:rsidRPr="0035398C">
        <w:rPr>
          <w:rFonts w:ascii="Times New Roman" w:hAnsi="Times New Roman" w:cs="Times New Roman"/>
          <w:b/>
          <w:i/>
        </w:rPr>
        <w:t>prove</w:t>
      </w:r>
      <w:r w:rsidRPr="0035398C">
        <w:rPr>
          <w:rFonts w:ascii="Times New Roman" w:hAnsi="Times New Roman" w:cs="Times New Roman"/>
        </w:rPr>
        <w:t>.</w:t>
      </w:r>
    </w:p>
    <w:p w14:paraId="7B49B36C" w14:textId="77777777" w:rsidR="00F039AF" w:rsidRPr="00F039AF" w:rsidRDefault="00F039AF" w:rsidP="00F039AF">
      <w:pPr>
        <w:rPr>
          <w:rFonts w:cs="Times New Roman"/>
          <w:b/>
        </w:rPr>
      </w:pPr>
    </w:p>
    <w:p w14:paraId="64C180BF" w14:textId="77777777" w:rsidR="009B4020" w:rsidRPr="009B4020" w:rsidRDefault="009B4020" w:rsidP="009B4020">
      <w:pPr>
        <w:rPr>
          <w:rFonts w:cs="Times New Roman"/>
          <w:b/>
        </w:rPr>
      </w:pPr>
    </w:p>
    <w:p w14:paraId="0EF50DE8" w14:textId="77777777" w:rsidR="009B4020" w:rsidRPr="0035398C" w:rsidRDefault="009B4020" w:rsidP="009B4020">
      <w:pPr>
        <w:pStyle w:val="ListParagraph"/>
        <w:ind w:left="1080"/>
        <w:rPr>
          <w:rFonts w:ascii="Times New Roman" w:hAnsi="Times New Roman" w:cs="Times New Roman"/>
          <w:b/>
        </w:rPr>
      </w:pPr>
    </w:p>
    <w:p w14:paraId="16A6C244" w14:textId="77777777" w:rsidR="00142C87" w:rsidRPr="0035398C" w:rsidRDefault="00142C87" w:rsidP="00142C87">
      <w:pPr>
        <w:rPr>
          <w:rFonts w:cs="Times New Roman"/>
        </w:rPr>
      </w:pPr>
    </w:p>
    <w:p w14:paraId="16776E5E" w14:textId="77777777" w:rsidR="00142C87" w:rsidRPr="0035398C" w:rsidRDefault="00142C87" w:rsidP="00142C87">
      <w:pPr>
        <w:rPr>
          <w:rFonts w:cs="Times New Roman"/>
        </w:rPr>
      </w:pPr>
    </w:p>
    <w:p w14:paraId="7ED1C072" w14:textId="77777777" w:rsidR="00142C87" w:rsidRPr="0035398C" w:rsidRDefault="00142C87" w:rsidP="00142C87">
      <w:pPr>
        <w:rPr>
          <w:rFonts w:cs="Times New Roman"/>
        </w:rPr>
      </w:pPr>
    </w:p>
    <w:p w14:paraId="4FD0CD60" w14:textId="77777777" w:rsidR="00142C87" w:rsidRPr="0035398C" w:rsidRDefault="00142C87" w:rsidP="00142C87">
      <w:pPr>
        <w:rPr>
          <w:rFonts w:cs="Times New Roman"/>
        </w:rPr>
      </w:pPr>
    </w:p>
    <w:p w14:paraId="1863AE60" w14:textId="77777777" w:rsidR="00142C87" w:rsidRPr="0035398C" w:rsidRDefault="00142C87" w:rsidP="00142C87">
      <w:pPr>
        <w:rPr>
          <w:rFonts w:cs="Times New Roman"/>
        </w:rPr>
      </w:pPr>
    </w:p>
    <w:p w14:paraId="4CB50C4E" w14:textId="77777777" w:rsidR="00142C87" w:rsidRPr="0035398C" w:rsidRDefault="00142C87" w:rsidP="00142C87">
      <w:pPr>
        <w:rPr>
          <w:rFonts w:cs="Times New Roman"/>
        </w:rPr>
      </w:pPr>
    </w:p>
    <w:p w14:paraId="58A5D7F0" w14:textId="77777777" w:rsidR="00B577EA" w:rsidRPr="006B45BA" w:rsidRDefault="00F039AF">
      <w:pPr>
        <w:rPr>
          <w:rFonts w:cs="Times New Roman"/>
        </w:rPr>
      </w:pP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100564"/>
    <w:multiLevelType w:val="hybridMultilevel"/>
    <w:tmpl w:val="3FE80A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5846FA"/>
    <w:multiLevelType w:val="hybridMultilevel"/>
    <w:tmpl w:val="9ECCA27A"/>
    <w:lvl w:ilvl="0" w:tplc="A4FAAB0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5DF64D7"/>
    <w:multiLevelType w:val="hybridMultilevel"/>
    <w:tmpl w:val="D8BE7776"/>
    <w:lvl w:ilvl="0" w:tplc="79760EEA">
      <w:start w:val="1"/>
      <w:numFmt w:val="upperLetter"/>
      <w:lvlText w:val="%1.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2C87"/>
    <w:rsid w:val="000024C9"/>
    <w:rsid w:val="00142C87"/>
    <w:rsid w:val="0035398C"/>
    <w:rsid w:val="00410E3E"/>
    <w:rsid w:val="00522C3E"/>
    <w:rsid w:val="005C6583"/>
    <w:rsid w:val="006B45BA"/>
    <w:rsid w:val="0073391A"/>
    <w:rsid w:val="007C15C6"/>
    <w:rsid w:val="009B4020"/>
    <w:rsid w:val="00F039AF"/>
    <w:rsid w:val="00F912D6"/>
    <w:rsid w:val="00F94A36"/>
    <w:rsid w:val="00FC0F0C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8F95E90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42C87"/>
    <w:rPr>
      <w:rFonts w:ascii="Times New Roman" w:eastAsia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uiPriority w:val="99"/>
    <w:semiHidden/>
    <w:unhideWhenUsed/>
    <w:rsid w:val="000024C9"/>
    <w:rPr>
      <w:rFonts w:ascii="Times New Roman" w:hAnsi="Times New Roman"/>
      <w:sz w:val="24"/>
    </w:rPr>
  </w:style>
  <w:style w:type="paragraph" w:styleId="ListParagraph">
    <w:name w:val="List Paragraph"/>
    <w:basedOn w:val="Normal"/>
    <w:uiPriority w:val="34"/>
    <w:qFormat/>
    <w:rsid w:val="00142C87"/>
    <w:pPr>
      <w:ind w:left="720"/>
      <w:contextualSpacing/>
    </w:pPr>
    <w:rPr>
      <w:rFonts w:asciiTheme="minorHAnsi" w:eastAsiaTheme="minorHAnsi" w:hAnsiTheme="minorHAn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BSC%20DCMNT%20TM*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BSC DCMNT TM*.dotx</Template>
  <TotalTime>38</TotalTime>
  <Pages>2</Pages>
  <Words>265</Words>
  <Characters>1512</Characters>
  <Application>Microsoft Office Word</Application>
  <DocSecurity>0</DocSecurity>
  <Lines>12</Lines>
  <Paragraphs>3</Paragraphs>
  <ScaleCrop>false</ScaleCrop>
  <Company>Mark's Text Terminal</Company>
  <LinksUpToDate>false</LinksUpToDate>
  <CharactersWithSpaces>1774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2017-07-11T16:45:00Z</dcterms:created>
  <dcterms:modified xsi:type="dcterms:W3CDTF">2019-12-10T12:34:00Z</dcterms:modified>
</cp:coreProperties>
</file>