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93413" w14:textId="1A9AC571" w:rsidR="00CA0CD1" w:rsidRPr="00660E32" w:rsidRDefault="00CA0CD1" w:rsidP="00CA0CD1">
      <w:pPr>
        <w:jc w:val="center"/>
        <w:rPr>
          <w:rFonts w:ascii="Times New Roman" w:eastAsia="Times New Roman" w:hAnsi="Times New Roman" w:cs="Times New Roman"/>
          <w:b/>
          <w:bCs/>
          <w:color w:val="26282A"/>
          <w:u w:val="single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b/>
          <w:bCs/>
          <w:i/>
          <w:iCs/>
          <w:color w:val="26282A"/>
          <w:u w:val="single"/>
          <w:shd w:val="clear" w:color="auto" w:fill="FFFFFF"/>
        </w:rPr>
        <w:t xml:space="preserve">Ghoti </w:t>
      </w:r>
      <w:r w:rsidRPr="00AB3CB4">
        <w:rPr>
          <w:rFonts w:ascii="Times New Roman" w:eastAsia="Times New Roman" w:hAnsi="Times New Roman" w:cs="Times New Roman"/>
          <w:b/>
          <w:bCs/>
          <w:i/>
          <w:iCs/>
          <w:color w:val="26282A"/>
          <w:u w:val="single"/>
          <w:shd w:val="clear" w:color="auto" w:fill="FFFFFF"/>
        </w:rPr>
        <w:t xml:space="preserve">and </w:t>
      </w:r>
      <w:r w:rsidR="00AB3CB4" w:rsidRPr="00AB3CB4">
        <w:rPr>
          <w:rFonts w:ascii="Times New Roman" w:eastAsia="Times New Roman" w:hAnsi="Times New Roman" w:cs="Times New Roman"/>
          <w:b/>
          <w:bCs/>
          <w:i/>
          <w:iCs/>
          <w:color w:val="26282A"/>
          <w:u w:val="single"/>
          <w:shd w:val="clear" w:color="auto" w:fill="FFFFFF"/>
        </w:rPr>
        <w:t>Others</w:t>
      </w:r>
      <w:r w:rsidR="00660E32" w:rsidRPr="00660E32">
        <w:rPr>
          <w:rFonts w:ascii="Times New Roman" w:eastAsia="Times New Roman" w:hAnsi="Times New Roman" w:cs="Times New Roman"/>
          <w:b/>
          <w:bCs/>
          <w:color w:val="26282A"/>
          <w:u w:val="single"/>
          <w:shd w:val="clear" w:color="auto" w:fill="FFFFFF"/>
        </w:rPr>
        <w:t>: Teacher’s Copy</w:t>
      </w:r>
    </w:p>
    <w:p w14:paraId="5BDEE7AE" w14:textId="77777777" w:rsidR="00CA0CD1" w:rsidRPr="00660E32" w:rsidRDefault="00CA0CD1" w:rsidP="00574119">
      <w:pPr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</w:pPr>
    </w:p>
    <w:p w14:paraId="35D98E62" w14:textId="77777777" w:rsidR="00CA0CD1" w:rsidRPr="00660E32" w:rsidRDefault="00574119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Ghigholo Ghligh = </w:t>
      </w:r>
      <w:proofErr w:type="gramStart"/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Fire Fly</w:t>
      </w:r>
      <w:proofErr w:type="gramEnd"/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F = Gh from laugh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i = igh from light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re = olo from colonel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bookmarkStart w:id="0" w:name="_GoBack"/>
      <w:bookmarkEnd w:id="0"/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F = Gh from laugh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l = l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y = igh from light</w:t>
      </w:r>
    </w:p>
    <w:p w14:paraId="61B9481E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43D679EA" w14:textId="77777777" w:rsidR="00CA0CD1" w:rsidRPr="00660E32" w:rsidRDefault="00574119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Ghreamnd Tiop = </w:t>
      </w:r>
      <w:proofErr w:type="gramStart"/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Friend Ship</w:t>
      </w:r>
      <w:proofErr w:type="gramEnd"/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F = Gh from laugh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r = r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ie = ea from pleasant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n = mn from mnemonic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d = d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Sh = ti from nation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i = o from women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p = p</w:t>
      </w:r>
    </w:p>
    <w:p w14:paraId="78A129CC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37A9A95E" w14:textId="77777777" w:rsidR="00CA0CD1" w:rsidRPr="00660E32" w:rsidRDefault="00574119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Gheaucholo = Future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F = Gh from laugh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u = eau from beauty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t = ch from chew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ure = olo from colonel</w:t>
      </w:r>
    </w:p>
    <w:p w14:paraId="7CE10893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64233203" w14:textId="6012F12E" w:rsidR="00574119" w:rsidRPr="00660E32" w:rsidRDefault="00574119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Gholoogndge = Fringe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F = Gh from laugh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r = olo from colonel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i = o from women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n = gn from gnat</w:t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br/>
        <w:t>ge = dge from judge</w:t>
      </w:r>
    </w:p>
    <w:p w14:paraId="51BB5357" w14:textId="1A792472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3477FC36" w14:textId="77777777" w:rsidR="00CA0CD1" w:rsidRPr="00660E32" w:rsidRDefault="00CA0CD1" w:rsidP="00574119">
      <w:pPr>
        <w:rPr>
          <w:rFonts w:ascii="Times New Roman" w:eastAsia="Times New Roman" w:hAnsi="Times New Roman" w:cs="Times New Roman"/>
        </w:rPr>
      </w:pPr>
    </w:p>
    <w:p w14:paraId="35428E28" w14:textId="77777777" w:rsidR="00B577EA" w:rsidRPr="00660E32" w:rsidRDefault="00AB3CB4">
      <w:pPr>
        <w:rPr>
          <w:rFonts w:ascii="Times New Roman" w:hAnsi="Times New Roman" w:cs="Times New Roman"/>
        </w:rPr>
      </w:pPr>
    </w:p>
    <w:p w14:paraId="571A3630" w14:textId="4D60852B" w:rsidR="00CA0CD1" w:rsidRPr="00660E32" w:rsidRDefault="00574119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erct</w:t>
      </w:r>
      <w:r w:rsidR="006B5329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 = art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er from sergeant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ct from victual ("vittle")</w:t>
      </w:r>
    </w:p>
    <w:p w14:paraId="7131E8F2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1CA2EB5B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756CF41A" w14:textId="77777777" w:rsidR="00CA0CD1" w:rsidRPr="00660E32" w:rsidRDefault="00CA0CD1" w:rsidP="00574119">
      <w:pPr>
        <w:rPr>
          <w:rFonts w:ascii="Times New Roman" w:eastAsia="Times New Roman" w:hAnsi="Times New Roman" w:cs="Times New Roman"/>
          <w:color w:val="26282A"/>
          <w:shd w:val="clear" w:color="auto" w:fill="FFFFFF"/>
        </w:rPr>
      </w:pPr>
    </w:p>
    <w:p w14:paraId="21178D44" w14:textId="77777777" w:rsidR="006B5329" w:rsidRDefault="00574119" w:rsidP="00574119">
      <w:pPr>
        <w:rPr>
          <w:rFonts w:ascii="Times New Roman" w:eastAsia="Times New Roman" w:hAnsi="Times New Roman" w:cs="Times New Roman"/>
          <w:color w:val="26282A"/>
        </w:rPr>
      </w:pPr>
      <w:r w:rsidRPr="00660E32">
        <w:rPr>
          <w:rFonts w:ascii="Times New Roman" w:eastAsia="Times New Roman" w:hAnsi="Times New Roman" w:cs="Times New Roman"/>
          <w:color w:val="26282A"/>
        </w:rPr>
        <w:br/>
      </w:r>
    </w:p>
    <w:p w14:paraId="1F61295D" w14:textId="291AC156" w:rsidR="00CA0CD1" w:rsidRPr="006B5329" w:rsidRDefault="00574119" w:rsidP="00574119">
      <w:pPr>
        <w:rPr>
          <w:rFonts w:ascii="Times New Roman" w:eastAsia="Times New Roman" w:hAnsi="Times New Roman" w:cs="Times New Roman"/>
          <w:color w:val="26282A"/>
        </w:rPr>
      </w:pPr>
      <w:r w:rsidRPr="00660E32">
        <w:rPr>
          <w:rFonts w:ascii="Times New Roman" w:eastAsia="Times New Roman" w:hAnsi="Times New Roman" w:cs="Times New Roman"/>
          <w:color w:val="26282A"/>
        </w:rPr>
        <w:lastRenderedPageBreak/>
        <w:br/>
      </w:r>
      <w:r w:rsidR="006B5329"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gnuphear </w:t>
      </w:r>
      <w:r w:rsidR="006B5329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= </w:t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never 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gn from gnaw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u from bury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ph from Stephen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ear from learn</w:t>
      </w:r>
    </w:p>
    <w:p w14:paraId="606422E7" w14:textId="2EB0B28D" w:rsidR="00CA0CD1" w:rsidRPr="00660E32" w:rsidRDefault="00574119" w:rsidP="00574119">
      <w:pPr>
        <w:rPr>
          <w:rFonts w:ascii="Times New Roman" w:eastAsia="Times New Roman" w:hAnsi="Times New Roman" w:cs="Times New Roman"/>
          <w:color w:val="26282A"/>
        </w:rPr>
      </w:pP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ghig</w:t>
      </w:r>
      <w:r w:rsidR="006B5329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 = guy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gh from ghost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ig from sign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</w:p>
    <w:p w14:paraId="5554720A" w14:textId="6F96624B" w:rsidR="00574119" w:rsidRPr="00660E32" w:rsidRDefault="00574119" w:rsidP="00574119">
      <w:pPr>
        <w:rPr>
          <w:rFonts w:ascii="Times New Roman" w:eastAsia="Times New Roman" w:hAnsi="Times New Roman" w:cs="Times New Roman"/>
        </w:rPr>
      </w:pP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>ghosolo</w:t>
      </w:r>
      <w:r w:rsidR="006B5329">
        <w:rPr>
          <w:rFonts w:ascii="Times New Roman" w:eastAsia="Times New Roman" w:hAnsi="Times New Roman" w:cs="Times New Roman"/>
          <w:b/>
          <w:bCs/>
          <w:color w:val="26282A"/>
          <w:shd w:val="clear" w:color="auto" w:fill="FFFFFF"/>
        </w:rPr>
        <w:t xml:space="preserve"> = fisher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gh from laugh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o from women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s from sugar</w:t>
      </w:r>
      <w:r w:rsidRPr="00660E32">
        <w:rPr>
          <w:rFonts w:ascii="Times New Roman" w:eastAsia="Times New Roman" w:hAnsi="Times New Roman" w:cs="Times New Roman"/>
          <w:color w:val="26282A"/>
        </w:rPr>
        <w:br/>
      </w:r>
      <w:r w:rsidRPr="00660E32">
        <w:rPr>
          <w:rFonts w:ascii="Times New Roman" w:eastAsia="Times New Roman" w:hAnsi="Times New Roman" w:cs="Times New Roman"/>
          <w:color w:val="26282A"/>
          <w:shd w:val="clear" w:color="auto" w:fill="FFFFFF"/>
        </w:rPr>
        <w:t>olo from colonel</w:t>
      </w:r>
    </w:p>
    <w:p w14:paraId="23A7DDD9" w14:textId="77777777" w:rsidR="00574119" w:rsidRPr="00C869E6" w:rsidRDefault="00574119"/>
    <w:sectPr w:rsidR="00574119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119"/>
    <w:rsid w:val="00082020"/>
    <w:rsid w:val="0038015A"/>
    <w:rsid w:val="00410E3E"/>
    <w:rsid w:val="00574119"/>
    <w:rsid w:val="00660C35"/>
    <w:rsid w:val="00660E32"/>
    <w:rsid w:val="006B5329"/>
    <w:rsid w:val="00852BCF"/>
    <w:rsid w:val="00993C25"/>
    <w:rsid w:val="00A901AC"/>
    <w:rsid w:val="00AB3CB4"/>
    <w:rsid w:val="00AC1512"/>
    <w:rsid w:val="00B507D2"/>
    <w:rsid w:val="00C869E6"/>
    <w:rsid w:val="00CA0CD1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F5F565"/>
  <w15:chartTrackingRefBased/>
  <w15:docId w15:val="{2BE9215F-4C2F-514E-A1BC-8EEF67AB1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1512"/>
    <w:pPr>
      <w:spacing w:beforeAutospacing="0" w:afterAutospacing="0"/>
    </w:pPr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</w:style>
  <w:style w:type="character" w:customStyle="1" w:styleId="ya-ba-title">
    <w:name w:val="ya-ba-title"/>
    <w:basedOn w:val="DefaultParagraphFont"/>
    <w:rsid w:val="00574119"/>
  </w:style>
  <w:style w:type="character" w:customStyle="1" w:styleId="ya-q-full-text">
    <w:name w:val="ya-q-full-text"/>
    <w:basedOn w:val="DefaultParagraphFont"/>
    <w:rsid w:val="00574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24</TotalTime>
  <Pages>2</Pages>
  <Words>117</Words>
  <Characters>668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2019-10-25T11:43:00Z</dcterms:created>
  <dcterms:modified xsi:type="dcterms:W3CDTF">2019-11-26T17:40:00Z</dcterms:modified>
</cp:coreProperties>
</file>