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7D032DAE" w:rsidR="00950311" w:rsidRPr="002B452A"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2B452A">
        <w:rPr>
          <w:b/>
        </w:rPr>
        <w:t xml:space="preserve"> 20</w:t>
      </w:r>
      <w:r w:rsidR="005E06C8">
        <w:rPr>
          <w:b/>
        </w:rPr>
        <w:t>:</w:t>
      </w:r>
      <w:r w:rsidR="001B7E09" w:rsidRPr="00550972">
        <w:rPr>
          <w:b/>
        </w:rPr>
        <w:t xml:space="preserve"> </w:t>
      </w:r>
      <w:r w:rsidR="002B452A">
        <w:rPr>
          <w:b/>
          <w:i/>
        </w:rPr>
        <w:t>Over the Cliffs and Down We Go</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5C3FB5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complex</w:t>
            </w:r>
            <w:r w:rsidR="002B452A">
              <w:rPr>
                <w:lang w:bidi="x-none"/>
              </w:rPr>
              <w:t xml:space="preserve"> analysis of a set of evidence </w:t>
            </w:r>
            <w:r w:rsidR="00A22A69">
              <w:rPr>
                <w:lang w:bidi="x-none"/>
              </w:rPr>
              <w:t>and use it to draw conclusions about what occurred in a given scenario.</w:t>
            </w:r>
          </w:p>
        </w:tc>
      </w:tr>
      <w:tr w:rsidR="0080232E" w:rsidRPr="00550972" w14:paraId="4B8B8FC3" w14:textId="77777777" w:rsidTr="00327996">
        <w:tc>
          <w:tcPr>
            <w:tcW w:w="10800" w:type="dxa"/>
            <w:shd w:val="clear" w:color="auto" w:fill="auto"/>
          </w:tcPr>
          <w:p w14:paraId="35D1C551" w14:textId="5962DBCD"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5764BA" w:rsidRPr="006F20C8">
              <w:rPr>
                <w:b/>
                <w:lang w:bidi="x-none"/>
              </w:rPr>
              <w:t>How</w:t>
            </w:r>
            <w:r w:rsidR="005764BA">
              <w:rPr>
                <w:lang w:bidi="x-none"/>
              </w:rPr>
              <w:t xml:space="preserve"> can we use logical analysis and synthesis to figure out who did what from the pictures and text of the </w:t>
            </w:r>
            <w:r w:rsidR="005764BA">
              <w:rPr>
                <w:i/>
                <w:lang w:bidi="x-none"/>
              </w:rPr>
              <w:t xml:space="preserve">Crime and Puzzlement </w:t>
            </w:r>
            <w:r w:rsidR="005764BA">
              <w:rPr>
                <w:lang w:bidi="x-none"/>
              </w:rPr>
              <w:t xml:space="preserve">case </w:t>
            </w:r>
            <w:bookmarkStart w:id="2" w:name="_GoBack"/>
            <w:bookmarkEnd w:id="2"/>
            <w:r w:rsidR="002B452A">
              <w:rPr>
                <w:i/>
                <w:lang w:bidi="x-none"/>
              </w:rPr>
              <w:t>Over the Cliffs and Down We Go</w:t>
            </w:r>
            <w:r w:rsidR="00F2672D">
              <w:rPr>
                <w:lang w:bidi="x-none"/>
              </w:rPr>
              <w:t>?</w:t>
            </w:r>
          </w:p>
        </w:tc>
      </w:tr>
      <w:tr w:rsidR="00950311" w:rsidRPr="00550972" w14:paraId="0B0E66FD" w14:textId="77777777" w:rsidTr="00327996">
        <w:tc>
          <w:tcPr>
            <w:tcW w:w="10800" w:type="dxa"/>
            <w:shd w:val="clear" w:color="auto" w:fill="auto"/>
          </w:tcPr>
          <w:p w14:paraId="44ABBA14" w14:textId="63763561" w:rsidR="00950311" w:rsidRPr="002B452A"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2B452A">
              <w:rPr>
                <w:lang w:bidi="x-none"/>
              </w:rPr>
              <w:t xml:space="preserve"> </w:t>
            </w:r>
            <w:r w:rsidR="002B452A">
              <w:rPr>
                <w:i/>
                <w:lang w:bidi="x-none"/>
              </w:rPr>
              <w:t>For want of a nail, the kingdom was lost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58CBF039"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2B452A">
        <w:t>20</w:t>
      </w:r>
      <w:r w:rsidR="00915093">
        <w:t>*</w:t>
      </w:r>
      <w:proofErr w:type="spellStart"/>
      <w:r w:rsidR="00915093">
        <w:t>lp</w:t>
      </w:r>
      <w:proofErr w:type="spellEnd"/>
      <w:r w:rsidR="00915093">
        <w:t>; ELA CRM PZLMNT</w:t>
      </w:r>
      <w:r w:rsidR="004E2CFB">
        <w:t xml:space="preserve"> </w:t>
      </w:r>
      <w:r w:rsidR="00B858DD">
        <w:t>V2</w:t>
      </w:r>
      <w:r w:rsidR="002B452A">
        <w:t xml:space="preserve"> </w:t>
      </w:r>
      <w:r w:rsidR="004E2CFB">
        <w:t>LP</w:t>
      </w:r>
      <w:r w:rsidR="002B452A">
        <w:t>20</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2B452A">
        <w:t>20</w:t>
      </w:r>
      <w:r w:rsidR="00915093">
        <w:t>*</w:t>
      </w:r>
      <w:proofErr w:type="spellStart"/>
      <w:r w:rsidR="00915093">
        <w:t>rd-ws</w:t>
      </w:r>
      <w:proofErr w:type="spellEnd"/>
      <w:r w:rsidR="00915093">
        <w:t>; ELA CRM PZLMNT</w:t>
      </w:r>
      <w:r w:rsidR="00B858DD">
        <w:t xml:space="preserve"> V2</w:t>
      </w:r>
      <w:r w:rsidR="00915093">
        <w:t xml:space="preserve"> LP</w:t>
      </w:r>
      <w:r w:rsidR="002B452A">
        <w:t>20</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lastRenderedPageBreak/>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067A70F" w:rsidR="0039665D" w:rsidRPr="002B452A" w:rsidRDefault="0039665D" w:rsidP="005C0A1D">
      <w:pPr>
        <w:rPr>
          <w:i/>
        </w:rPr>
      </w:pPr>
      <w:r w:rsidRPr="00550972">
        <w:rPr>
          <w:b/>
        </w:rPr>
        <w:t xml:space="preserve">Next Lesson: </w:t>
      </w:r>
      <w:r w:rsidR="0075423D">
        <w:rPr>
          <w:i/>
        </w:rPr>
        <w:t xml:space="preserve">Crime and Puzzlement </w:t>
      </w:r>
      <w:r w:rsidR="00B858DD">
        <w:t>Volume 2</w:t>
      </w:r>
      <w:r w:rsidR="002B452A">
        <w:t>, Lesson 21</w:t>
      </w:r>
      <w:r w:rsidR="0075423D">
        <w:t xml:space="preserve">: </w:t>
      </w:r>
      <w:r w:rsidR="002B452A">
        <w:rPr>
          <w:i/>
        </w:rPr>
        <w:t>The Great “Drug” Bust</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B452A"/>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764BA"/>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616</Words>
  <Characters>3514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2018-07-21T12:36:00Z</dcterms:modified>
</cp:coreProperties>
</file>