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3ED95173" w:rsidR="00950311" w:rsidRPr="00550972" w:rsidRDefault="00523A56" w:rsidP="00950311">
      <w:pPr>
        <w:jc w:val="center"/>
        <w:rPr>
          <w:b/>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01489C">
        <w:rPr>
          <w:b/>
        </w:rPr>
        <w:t>10</w:t>
      </w:r>
      <w:r w:rsidR="005E06C8">
        <w:rPr>
          <w:b/>
        </w:rPr>
        <w:t>:</w:t>
      </w:r>
      <w:r w:rsidR="00BC2AE7">
        <w:rPr>
          <w:b/>
        </w:rPr>
        <w:t xml:space="preserve"> </w:t>
      </w:r>
      <w:r w:rsidR="00BC2AE7">
        <w:rPr>
          <w:b/>
          <w:i/>
          <w:iCs/>
        </w:rPr>
        <w:t xml:space="preserve">“The </w:t>
      </w:r>
      <w:r w:rsidR="00D51476">
        <w:rPr>
          <w:b/>
          <w:i/>
          <w:iCs/>
        </w:rPr>
        <w:t>Bear and the Travelers</w:t>
      </w:r>
      <w:r w:rsidR="00BC2AE7">
        <w:rPr>
          <w:b/>
          <w:i/>
          <w:iCs/>
        </w:rPr>
        <w:t>”</w:t>
      </w:r>
      <w:r w:rsidR="001B7E09"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330BE6B0"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BC2AE7">
              <w:rPr>
                <w:bCs/>
                <w:lang w:bidi="x-none"/>
              </w:rPr>
              <w:t xml:space="preserve">“The </w:t>
            </w:r>
            <w:r w:rsidR="00D51476">
              <w:rPr>
                <w:bCs/>
                <w:lang w:bidi="x-none"/>
              </w:rPr>
              <w:t>Bear and the Travelers</w:t>
            </w:r>
            <w:r w:rsidR="00BC2AE7">
              <w:rPr>
                <w:bCs/>
                <w:lang w:bidi="x-none"/>
              </w:rPr>
              <w:t>”</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62D04092"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BC2AE7">
              <w:rPr>
                <w:bCs/>
                <w:lang w:bidi="x-none"/>
              </w:rPr>
              <w:t xml:space="preserve">The </w:t>
            </w:r>
            <w:r w:rsidR="00D51476">
              <w:rPr>
                <w:bCs/>
                <w:lang w:bidi="x-none"/>
              </w:rPr>
              <w:t>Bear and the Travelers”</w:t>
            </w:r>
            <w:r w:rsidR="00146DC9">
              <w:rPr>
                <w:bCs/>
                <w:lang w:bidi="x-none"/>
              </w:rPr>
              <w:t>,</w:t>
            </w:r>
            <w:r w:rsidR="00BC2AE7">
              <w:rPr>
                <w:bCs/>
                <w:lang w:bidi="x-none"/>
              </w:rPr>
              <w:t>”</w:t>
            </w:r>
            <w:r w:rsidR="00146DC9">
              <w:rPr>
                <w:bCs/>
                <w:lang w:bidi="x-none"/>
              </w:rPr>
              <w:t xml:space="preserve"> the moral of which </w:t>
            </w:r>
            <w:proofErr w:type="gramStart"/>
            <w:r w:rsidR="00146DC9">
              <w:rPr>
                <w:bCs/>
                <w:lang w:bidi="x-none"/>
              </w:rPr>
              <w:t xml:space="preserve">is </w:t>
            </w:r>
            <w:r w:rsidR="00BC2AE7">
              <w:rPr>
                <w:bCs/>
                <w:i/>
                <w:iCs/>
                <w:lang w:bidi="x-none"/>
              </w:rPr>
              <w:t>”</w:t>
            </w:r>
            <w:r w:rsidR="00D51476">
              <w:rPr>
                <w:bCs/>
                <w:i/>
                <w:iCs/>
                <w:lang w:bidi="x-none"/>
              </w:rPr>
              <w:t>Misfortune</w:t>
            </w:r>
            <w:proofErr w:type="gramEnd"/>
            <w:r w:rsidR="00D51476">
              <w:rPr>
                <w:bCs/>
                <w:i/>
                <w:iCs/>
                <w:lang w:bidi="x-none"/>
              </w:rPr>
              <w:t xml:space="preserve"> tests the sincerity of a friendship</w:t>
            </w:r>
            <w:r w:rsidR="00BC2AE7">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2" w:name="OLE_LINK3"/>
      <w:bookmarkStart w:id="3"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69C37507" w:rsidR="005C0A1D" w:rsidRPr="00550972" w:rsidRDefault="005C0A1D" w:rsidP="005C0A1D">
      <w:bookmarkStart w:id="4" w:name="OLE_LINK11"/>
      <w:bookmarkStart w:id="5" w:name="OLE_LINK12"/>
      <w:r w:rsidRPr="00550972">
        <w:rPr>
          <w:b/>
        </w:rPr>
        <w:t>Need for Lesson</w:t>
      </w:r>
      <w:r w:rsidRPr="00550972">
        <w:t xml:space="preserve">: </w:t>
      </w:r>
      <w:r w:rsidR="00EC52D3" w:rsidRPr="00550972">
        <w:t xml:space="preserve">: </w:t>
      </w:r>
      <w:r w:rsidR="00EC52D3">
        <w:t>ELA AESOP LP10*</w:t>
      </w:r>
      <w:r w:rsidR="00EC52D3">
        <w:t>lp ;</w:t>
      </w:r>
      <w:r w:rsidR="00146DC9">
        <w:t>ELA AESOP LP</w:t>
      </w:r>
      <w:r w:rsidR="00BC2AE7">
        <w:t>10</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1D21DBB2" w:rsidR="000D2586" w:rsidRPr="000D2586" w:rsidRDefault="000D2586" w:rsidP="000D2586">
      <w:pPr>
        <w:pStyle w:val="ListParagraph"/>
        <w:numPr>
          <w:ilvl w:val="0"/>
          <w:numId w:val="2"/>
        </w:numPr>
        <w:rPr>
          <w:b/>
        </w:rPr>
      </w:pPr>
      <w:r>
        <w:rPr>
          <w:b/>
        </w:rPr>
        <w:t xml:space="preserve">How </w:t>
      </w:r>
      <w:r>
        <w:rPr>
          <w:bCs/>
        </w:rPr>
        <w:t>is “</w:t>
      </w:r>
      <w:r w:rsidR="00D51476">
        <w:rPr>
          <w:bCs/>
        </w:rPr>
        <w:t>The Bear and the Travelers</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358E4FF1"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BC2AE7">
        <w:rPr>
          <w:bCs/>
        </w:rPr>
        <w:t>11</w:t>
      </w:r>
      <w:r w:rsidR="00D720AC" w:rsidRPr="00D720AC">
        <w:rPr>
          <w:bCs/>
        </w:rPr>
        <w:t>,</w:t>
      </w:r>
      <w:r w:rsidR="00D720AC">
        <w:rPr>
          <w:bCs/>
          <w:i/>
          <w:iCs/>
        </w:rPr>
        <w:t xml:space="preserve"> “</w:t>
      </w:r>
      <w:r w:rsidR="00BC2AE7">
        <w:rPr>
          <w:bCs/>
          <w:i/>
          <w:iCs/>
        </w:rPr>
        <w:t xml:space="preserve">The </w:t>
      </w:r>
      <w:r w:rsidR="00D51476">
        <w:rPr>
          <w:bCs/>
          <w:i/>
          <w:iCs/>
        </w:rPr>
        <w:t>Ass and His Burdens</w:t>
      </w:r>
      <w:r w:rsidR="00D720AC">
        <w:rPr>
          <w:bCs/>
          <w:i/>
          <w:iCs/>
        </w:rPr>
        <w:t>.”</w:t>
      </w:r>
    </w:p>
    <w:bookmarkEnd w:id="0"/>
    <w:bookmarkEnd w:id="1"/>
    <w:bookmarkEnd w:id="2"/>
    <w:bookmarkEnd w:id="3"/>
    <w:bookmarkEnd w:id="4"/>
    <w:bookmarkEnd w:id="5"/>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1489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BC2AE7"/>
    <w:rsid w:val="00C62112"/>
    <w:rsid w:val="00C66021"/>
    <w:rsid w:val="00CB54DD"/>
    <w:rsid w:val="00D12381"/>
    <w:rsid w:val="00D51476"/>
    <w:rsid w:val="00D720AC"/>
    <w:rsid w:val="00DC3FB7"/>
    <w:rsid w:val="00E00B47"/>
    <w:rsid w:val="00E05B12"/>
    <w:rsid w:val="00E627C8"/>
    <w:rsid w:val="00EC52D3"/>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26</TotalTime>
  <Pages>1</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14</cp:revision>
  <dcterms:created xsi:type="dcterms:W3CDTF">2020-01-28T12:11:00Z</dcterms:created>
  <dcterms:modified xsi:type="dcterms:W3CDTF">2020-04-22T13:56:00Z</dcterms:modified>
</cp:coreProperties>
</file>