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5AFB3137" w:rsidR="00950311" w:rsidRPr="00B63AF7" w:rsidRDefault="00523A56" w:rsidP="00950311">
      <w:pPr>
        <w:jc w:val="center"/>
        <w:rPr>
          <w:b/>
          <w:i/>
          <w:iCs/>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B63AF7">
        <w:rPr>
          <w:b/>
        </w:rPr>
        <w:t>7</w:t>
      </w:r>
      <w:r w:rsidR="005E06C8">
        <w:rPr>
          <w:b/>
        </w:rPr>
        <w:t>:</w:t>
      </w:r>
      <w:r w:rsidR="001B7E09" w:rsidRPr="00550972">
        <w:rPr>
          <w:b/>
        </w:rPr>
        <w:t xml:space="preserve"> </w:t>
      </w:r>
      <w:r w:rsidR="00B63AF7">
        <w:rPr>
          <w:b/>
          <w:i/>
          <w:iCs/>
        </w:rPr>
        <w:t>“The Ass, The Fox, and The Lion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20B8911A"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C73E90">
              <w:rPr>
                <w:bCs/>
                <w:lang w:bidi="x-none"/>
              </w:rPr>
              <w:t>“</w:t>
            </w:r>
            <w:r w:rsidR="00B63AF7">
              <w:rPr>
                <w:bCs/>
                <w:lang w:bidi="x-none"/>
              </w:rPr>
              <w:t>The Ass, The Fox, and The Lion</w:t>
            </w:r>
            <w:r w:rsidR="00C73E90">
              <w:rPr>
                <w:bCs/>
                <w:lang w:bidi="x-none"/>
              </w:rPr>
              <w:t>”</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23B2D850"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B63AF7">
              <w:rPr>
                <w:bCs/>
                <w:lang w:bidi="x-none"/>
              </w:rPr>
              <w:t>The Ass, the Fox, and The Lion</w:t>
            </w:r>
            <w:r w:rsidR="00146DC9">
              <w:rPr>
                <w:bCs/>
                <w:lang w:bidi="x-none"/>
              </w:rPr>
              <w:t>,</w:t>
            </w:r>
            <w:r w:rsidR="00B63AF7">
              <w:rPr>
                <w:bCs/>
                <w:lang w:bidi="x-none"/>
              </w:rPr>
              <w:t>’</w:t>
            </w:r>
            <w:r w:rsidR="00146DC9">
              <w:rPr>
                <w:bCs/>
                <w:lang w:bidi="x-none"/>
              </w:rPr>
              <w:t xml:space="preserve"> the moral of which is </w:t>
            </w:r>
            <w:r w:rsidR="00B63AF7" w:rsidRPr="007356AC">
              <w:rPr>
                <w:bCs/>
                <w:i/>
                <w:iCs/>
              </w:rPr>
              <w:t>Betray a friend, and you’ll often find you have ruined yourself</w:t>
            </w:r>
            <w:r w:rsidR="00146DC9">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15791E5E" w:rsidR="005C0A1D" w:rsidRPr="00550972" w:rsidRDefault="005C0A1D" w:rsidP="005C0A1D">
      <w:bookmarkStart w:id="4" w:name="OLE_LINK11"/>
      <w:bookmarkStart w:id="5" w:name="OLE_LINK12"/>
      <w:r w:rsidRPr="00550972">
        <w:rPr>
          <w:b/>
        </w:rPr>
        <w:t>Need for Lesson</w:t>
      </w:r>
      <w:r w:rsidRPr="00550972">
        <w:t xml:space="preserve">: </w:t>
      </w:r>
      <w:r w:rsidR="00146DC9">
        <w:t>ELA AESOP LP</w:t>
      </w:r>
      <w:r w:rsidR="00B63AF7">
        <w:t>7</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27CD6F6B" w:rsidR="000D2586" w:rsidRPr="000D2586" w:rsidRDefault="000D2586" w:rsidP="000D2586">
      <w:pPr>
        <w:pStyle w:val="ListParagraph"/>
        <w:numPr>
          <w:ilvl w:val="0"/>
          <w:numId w:val="2"/>
        </w:numPr>
        <w:rPr>
          <w:b/>
        </w:rPr>
      </w:pPr>
      <w:r>
        <w:rPr>
          <w:b/>
        </w:rPr>
        <w:t xml:space="preserve">How </w:t>
      </w:r>
      <w:r>
        <w:rPr>
          <w:bCs/>
        </w:rPr>
        <w:t>is “</w:t>
      </w:r>
      <w:r w:rsidR="00B63AF7">
        <w:rPr>
          <w:bCs/>
        </w:rPr>
        <w:t>The Ass, The Fox, and The Lion</w:t>
      </w:r>
      <w:r>
        <w:rPr>
          <w:bCs/>
        </w:rPr>
        <w:t>” like other fables of Aesop we have read?</w:t>
      </w:r>
      <w:bookmarkStart w:id="6" w:name="_GoBack"/>
      <w:bookmarkEnd w:id="6"/>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7001F77A"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B63AF7">
        <w:rPr>
          <w:bCs/>
        </w:rPr>
        <w:t>8</w:t>
      </w:r>
      <w:r w:rsidR="00D720AC" w:rsidRPr="00D720AC">
        <w:rPr>
          <w:bCs/>
        </w:rPr>
        <w:t>,</w:t>
      </w:r>
      <w:r w:rsidR="00D720AC">
        <w:rPr>
          <w:bCs/>
          <w:i/>
          <w:iCs/>
        </w:rPr>
        <w:t xml:space="preserve"> “</w:t>
      </w:r>
      <w:r w:rsidR="00B63AF7">
        <w:rPr>
          <w:bCs/>
          <w:i/>
          <w:iCs/>
        </w:rPr>
        <w:t>The Crow and the Pitcher</w:t>
      </w:r>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950311"/>
    <w:rsid w:val="00955468"/>
    <w:rsid w:val="00993629"/>
    <w:rsid w:val="00996471"/>
    <w:rsid w:val="009D0517"/>
    <w:rsid w:val="00A3657F"/>
    <w:rsid w:val="00B63AF7"/>
    <w:rsid w:val="00C62112"/>
    <w:rsid w:val="00C66021"/>
    <w:rsid w:val="00C73E90"/>
    <w:rsid w:val="00CB54DD"/>
    <w:rsid w:val="00D12381"/>
    <w:rsid w:val="00D720AC"/>
    <w:rsid w:val="00DC3FB7"/>
    <w:rsid w:val="00E00B4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25</TotalTime>
  <Pages>1</Pages>
  <Words>437</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12</cp:revision>
  <dcterms:created xsi:type="dcterms:W3CDTF">2020-01-28T12:11:00Z</dcterms:created>
  <dcterms:modified xsi:type="dcterms:W3CDTF">2020-02-10T18:34:00Z</dcterms:modified>
</cp:coreProperties>
</file>