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2345EBEB" w:rsidR="00950311" w:rsidRPr="00137F5F" w:rsidRDefault="00523A56" w:rsidP="00950311">
      <w:pPr>
        <w:jc w:val="center"/>
        <w:rPr>
          <w:b/>
          <w:i/>
          <w:iCs/>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137F5F">
        <w:rPr>
          <w:b/>
        </w:rPr>
        <w:t>8</w:t>
      </w:r>
      <w:r w:rsidR="005E06C8">
        <w:rPr>
          <w:b/>
        </w:rPr>
        <w:t>:</w:t>
      </w:r>
      <w:r w:rsidR="001B7E09" w:rsidRPr="00550972">
        <w:rPr>
          <w:b/>
        </w:rPr>
        <w:t xml:space="preserve"> </w:t>
      </w:r>
      <w:r w:rsidR="00137F5F">
        <w:rPr>
          <w:b/>
          <w:i/>
          <w:iCs/>
        </w:rPr>
        <w:t>“The Crow and the Pitcher”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47C12F2F"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137F5F">
              <w:rPr>
                <w:bCs/>
                <w:lang w:bidi="x-none"/>
              </w:rPr>
              <w:t>“The Crow and the Pitcher</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191F88AE" w:rsidR="00237CCC" w:rsidRPr="00C62112" w:rsidRDefault="00237CCC" w:rsidP="00950311">
            <w:pPr>
              <w:rPr>
                <w:bCs/>
                <w:i/>
                <w:iCs/>
              </w:rPr>
            </w:pPr>
            <w:r w:rsidRPr="00550972">
              <w:rPr>
                <w:b/>
                <w:lang w:bidi="x-none"/>
              </w:rPr>
              <w:t>Class Work:</w:t>
            </w:r>
            <w:r w:rsidR="00146DC9">
              <w:rPr>
                <w:b/>
                <w:lang w:bidi="x-none"/>
              </w:rPr>
              <w:t xml:space="preserve"> </w:t>
            </w:r>
            <w:r w:rsidR="00146DC9">
              <w:rPr>
                <w:bCs/>
                <w:lang w:bidi="x-none"/>
              </w:rPr>
              <w:t>Reading and exegesis of Aesop’s fable “</w:t>
            </w:r>
            <w:r w:rsidR="00137F5F">
              <w:rPr>
                <w:bCs/>
                <w:lang w:bidi="x-none"/>
              </w:rPr>
              <w:t>The Crow and the Pitcher</w:t>
            </w:r>
            <w:r w:rsidR="00146DC9">
              <w:rPr>
                <w:bCs/>
                <w:lang w:bidi="x-none"/>
              </w:rPr>
              <w:t>,</w:t>
            </w:r>
            <w:r w:rsidR="00137F5F">
              <w:rPr>
                <w:bCs/>
                <w:lang w:bidi="x-none"/>
              </w:rPr>
              <w:t>”</w:t>
            </w:r>
            <w:r w:rsidR="00146DC9">
              <w:rPr>
                <w:bCs/>
                <w:lang w:bidi="x-none"/>
              </w:rPr>
              <w:t xml:space="preserve"> the moral of which is </w:t>
            </w:r>
            <w:r w:rsidR="00137F5F" w:rsidRPr="00B84DE5">
              <w:rPr>
                <w:bCs/>
                <w:i/>
                <w:iCs/>
              </w:rPr>
              <w:t>Necessity is the mother of invention</w:t>
            </w:r>
            <w:r w:rsidR="00146DC9">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333262F4" w:rsidR="005C0A1D" w:rsidRPr="00550972" w:rsidRDefault="005C0A1D" w:rsidP="005C0A1D">
      <w:bookmarkStart w:id="4" w:name="OLE_LINK11"/>
      <w:bookmarkStart w:id="5" w:name="OLE_LINK12"/>
      <w:r w:rsidRPr="00550972">
        <w:rPr>
          <w:b/>
        </w:rPr>
        <w:t>Need for Lesson</w:t>
      </w:r>
      <w:r w:rsidRPr="00550972">
        <w:t xml:space="preserve">: </w:t>
      </w:r>
      <w:r w:rsidR="00146DC9">
        <w:t>ELA AESOP LP</w:t>
      </w:r>
      <w:r w:rsidR="00137F5F">
        <w:t>8</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54218F81" w:rsidR="000D2586" w:rsidRPr="000D2586" w:rsidRDefault="000D2586" w:rsidP="000D2586">
      <w:pPr>
        <w:pStyle w:val="ListParagraph"/>
        <w:numPr>
          <w:ilvl w:val="0"/>
          <w:numId w:val="2"/>
        </w:numPr>
        <w:rPr>
          <w:b/>
        </w:rPr>
      </w:pPr>
      <w:r>
        <w:rPr>
          <w:b/>
        </w:rPr>
        <w:t xml:space="preserve">How </w:t>
      </w:r>
      <w:r>
        <w:rPr>
          <w:bCs/>
        </w:rPr>
        <w:t>is “</w:t>
      </w:r>
      <w:r w:rsidR="00137F5F">
        <w:rPr>
          <w:bCs/>
        </w:rPr>
        <w:t>The Crow and the Pitcher</w:t>
      </w:r>
      <w:r>
        <w:rPr>
          <w:bCs/>
        </w:rPr>
        <w:t>” like other fables of Aesop we have read?</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5FAF18A0"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137F5F">
        <w:rPr>
          <w:bCs/>
        </w:rPr>
        <w:t>9</w:t>
      </w:r>
      <w:r w:rsidR="00D720AC" w:rsidRPr="00D720AC">
        <w:rPr>
          <w:bCs/>
        </w:rPr>
        <w:t>,</w:t>
      </w:r>
      <w:r w:rsidR="00D720AC">
        <w:rPr>
          <w:bCs/>
          <w:i/>
          <w:iCs/>
        </w:rPr>
        <w:t xml:space="preserve"> “</w:t>
      </w:r>
      <w:r w:rsidR="00137F5F">
        <w:rPr>
          <w:bCs/>
          <w:i/>
          <w:iCs/>
        </w:rPr>
        <w:t>The Milkmaid and Her Pail</w:t>
      </w:r>
      <w:bookmarkStart w:id="6" w:name="_GoBack"/>
      <w:bookmarkEnd w:id="6"/>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37F5F"/>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950311"/>
    <w:rsid w:val="00955468"/>
    <w:rsid w:val="00993629"/>
    <w:rsid w:val="00996471"/>
    <w:rsid w:val="009D0517"/>
    <w:rsid w:val="00A3657F"/>
    <w:rsid w:val="00C62112"/>
    <w:rsid w:val="00C66021"/>
    <w:rsid w:val="00CB54DD"/>
    <w:rsid w:val="00D12381"/>
    <w:rsid w:val="00D720AC"/>
    <w:rsid w:val="00DC3FB7"/>
    <w:rsid w:val="00E00B4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25</TotalTime>
  <Pages>1</Pages>
  <Words>430</Words>
  <Characters>2452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11</cp:revision>
  <dcterms:created xsi:type="dcterms:W3CDTF">2020-01-28T12:11:00Z</dcterms:created>
  <dcterms:modified xsi:type="dcterms:W3CDTF">2020-02-10T18:47:00Z</dcterms:modified>
</cp:coreProperties>
</file>