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5DD39E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B8C307C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0666B">
        <w:rPr>
          <w:b/>
          <w:i/>
        </w:rPr>
        <w:t>Corrupt</w:t>
      </w:r>
      <w:r w:rsidR="00F24EDE">
        <w:rPr>
          <w:b/>
        </w:rPr>
        <w:t xml:space="preserve"> (</w:t>
      </w:r>
      <w:r w:rsidR="00F0666B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C2CE7F5" w14:textId="77777777" w:rsidR="00F0666B" w:rsidRDefault="00F0666B" w:rsidP="00F24EDE"/>
    <w:p w14:paraId="31CB4C7D" w14:textId="77777777" w:rsidR="00F0666B" w:rsidRPr="00F0666B" w:rsidRDefault="00F0666B" w:rsidP="00F0666B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r w:rsidRPr="00F0666B">
        <w:rPr>
          <w:i/>
        </w:rPr>
        <w:t xml:space="preserve">corrupt </w:t>
      </w:r>
      <w:r>
        <w:t>teacher accepted bribes from students to raise their grades.</w:t>
      </w:r>
    </w:p>
    <w:p w14:paraId="5F4230DF" w14:textId="77777777" w:rsidR="00F0666B" w:rsidRPr="00F0666B" w:rsidRDefault="00F0666B" w:rsidP="00F0666B">
      <w:pPr>
        <w:pStyle w:val="ListParagraph"/>
        <w:numPr>
          <w:ilvl w:val="0"/>
          <w:numId w:val="1"/>
        </w:numPr>
        <w:rPr>
          <w:b/>
        </w:rPr>
      </w:pPr>
      <w:r>
        <w:t xml:space="preserve">In the 1960s, in New York City, there were a large number of </w:t>
      </w:r>
      <w:r w:rsidRPr="00F0666B">
        <w:rPr>
          <w:i/>
        </w:rPr>
        <w:t>corrupt</w:t>
      </w:r>
      <w:r>
        <w:t xml:space="preserve"> police officers who took payments from drug dealers, among others, to ignore their crimes.</w:t>
      </w:r>
    </w:p>
    <w:p w14:paraId="0959D692" w14:textId="77777777" w:rsidR="00F0666B" w:rsidRPr="00F0666B" w:rsidRDefault="00F0666B" w:rsidP="00F0666B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F0666B">
        <w:rPr>
          <w:i/>
        </w:rPr>
        <w:t xml:space="preserve"> corrupt</w:t>
      </w:r>
      <w:r>
        <w:t xml:space="preserve"> student cheated on his Regents exam.</w:t>
      </w:r>
    </w:p>
    <w:p w14:paraId="568966AB" w14:textId="77777777" w:rsidR="00F0666B" w:rsidRPr="00F0666B" w:rsidRDefault="00F0666B" w:rsidP="00F0666B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F0666B">
        <w:rPr>
          <w:i/>
        </w:rPr>
        <w:t xml:space="preserve"> corrupt</w:t>
      </w:r>
      <w:r>
        <w:t xml:space="preserve"> ruler collected taxes and spend the money on jewelry for herself.</w:t>
      </w:r>
    </w:p>
    <w:p w14:paraId="7034A0D5" w14:textId="77777777" w:rsidR="00F0666B" w:rsidRPr="00F0666B" w:rsidRDefault="00F0666B" w:rsidP="00F0666B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bookmarkStart w:id="54" w:name="_GoBack"/>
      <w:r w:rsidRPr="00F0666B">
        <w:rPr>
          <w:i/>
        </w:rPr>
        <w:t xml:space="preserve">corrupt </w:t>
      </w:r>
      <w:bookmarkEnd w:id="54"/>
      <w:r>
        <w:t>loan officer embezzled money from his bank.</w:t>
      </w:r>
    </w:p>
    <w:p w14:paraId="2E0B0F1B" w14:textId="77777777" w:rsidR="00F24EDE" w:rsidRDefault="00F24EDE" w:rsidP="00F24EDE"/>
    <w:p w14:paraId="794F3EDE" w14:textId="77777777" w:rsidR="00B577EA" w:rsidRPr="006B45BA" w:rsidRDefault="00F0666B" w:rsidP="00F24EDE">
      <w:r>
        <w:rPr>
          <w:b/>
          <w:u w:val="single"/>
        </w:rPr>
        <w:t>The adjective corrupt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CA4645"/>
    <w:multiLevelType w:val="hybridMultilevel"/>
    <w:tmpl w:val="E7F68C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66B"/>
    <w:rsid w:val="001F20BF"/>
    <w:rsid w:val="00410E3E"/>
    <w:rsid w:val="005A5A20"/>
    <w:rsid w:val="006B45BA"/>
    <w:rsid w:val="00F0666B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835A4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6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3</TotalTime>
  <Pages>1</Pages>
  <Words>134</Words>
  <Characters>764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2016-06-27T14:41:00Z</dcterms:created>
  <dcterms:modified xsi:type="dcterms:W3CDTF">2016-06-27T14:45:00Z</dcterms:modified>
</cp:coreProperties>
</file>