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AC7BA6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1F10585D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90BB1">
        <w:rPr>
          <w:b/>
          <w:i/>
        </w:rPr>
        <w:t xml:space="preserve">Corrupt </w:t>
      </w:r>
      <w:r w:rsidR="00F24EDE">
        <w:rPr>
          <w:b/>
        </w:rPr>
        <w:t>(</w:t>
      </w:r>
      <w:r w:rsidR="00990BB1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11A9F15" w14:textId="77777777" w:rsidR="00990BB1" w:rsidRDefault="00990BB1" w:rsidP="00F24EDE"/>
    <w:p w14:paraId="0555C46C" w14:textId="77777777" w:rsidR="00990BB1" w:rsidRPr="00990BB1" w:rsidRDefault="00990BB1" w:rsidP="00990BB1">
      <w:pPr>
        <w:pStyle w:val="ListParagraph"/>
        <w:numPr>
          <w:ilvl w:val="0"/>
          <w:numId w:val="1"/>
        </w:numPr>
        <w:rPr>
          <w:b/>
        </w:rPr>
      </w:pPr>
      <w:r>
        <w:t xml:space="preserve">**** </w:t>
      </w:r>
      <w:r w:rsidRPr="00990BB1">
        <w:rPr>
          <w:i/>
        </w:rPr>
        <w:t xml:space="preserve">corrupted </w:t>
      </w:r>
      <w:r>
        <w:t>his teacher when he offered her a bribe.</w:t>
      </w:r>
    </w:p>
    <w:p w14:paraId="465D03E7" w14:textId="77777777" w:rsidR="00990BB1" w:rsidRPr="00990BB1" w:rsidRDefault="00990BB1" w:rsidP="00990BB1">
      <w:pPr>
        <w:pStyle w:val="ListParagraph"/>
        <w:numPr>
          <w:ilvl w:val="0"/>
          <w:numId w:val="1"/>
        </w:numPr>
        <w:rPr>
          <w:b/>
        </w:rPr>
      </w:pPr>
      <w:r>
        <w:t xml:space="preserve">Drug dealers, by definition, want to </w:t>
      </w:r>
      <w:r w:rsidRPr="00990BB1">
        <w:rPr>
          <w:i/>
        </w:rPr>
        <w:t xml:space="preserve">corrupt </w:t>
      </w:r>
      <w:r>
        <w:t>their customers.</w:t>
      </w:r>
    </w:p>
    <w:p w14:paraId="796B963F" w14:textId="77777777" w:rsidR="00990BB1" w:rsidRPr="00990BB1" w:rsidRDefault="00990BB1" w:rsidP="00990BB1">
      <w:pPr>
        <w:pStyle w:val="ListParagraph"/>
        <w:numPr>
          <w:ilvl w:val="0"/>
          <w:numId w:val="1"/>
        </w:numPr>
        <w:rPr>
          <w:b/>
        </w:rPr>
      </w:pPr>
      <w:r>
        <w:t xml:space="preserve">The lobbyist </w:t>
      </w:r>
      <w:r w:rsidRPr="00990BB1">
        <w:rPr>
          <w:i/>
        </w:rPr>
        <w:t xml:space="preserve">corrupted </w:t>
      </w:r>
      <w:r>
        <w:t>the senator by giving him vacations, expensive clothes, and gift cards from jewelry stores.</w:t>
      </w:r>
    </w:p>
    <w:p w14:paraId="2F6FED38" w14:textId="77777777" w:rsidR="00990BB1" w:rsidRPr="00990BB1" w:rsidRDefault="00990BB1" w:rsidP="00990BB1">
      <w:pPr>
        <w:pStyle w:val="ListParagraph"/>
        <w:numPr>
          <w:ilvl w:val="0"/>
          <w:numId w:val="1"/>
        </w:numPr>
        <w:rPr>
          <w:b/>
        </w:rPr>
      </w:pPr>
      <w:r>
        <w:t xml:space="preserve">The bakery owner </w:t>
      </w:r>
      <w:r w:rsidRPr="00990BB1">
        <w:rPr>
          <w:i/>
        </w:rPr>
        <w:t>corrupts</w:t>
      </w:r>
      <w:r>
        <w:t xml:space="preserve"> the police officer by giving him free doughnuts every day.</w:t>
      </w:r>
    </w:p>
    <w:p w14:paraId="73EC3A68" w14:textId="77777777" w:rsidR="00990BB1" w:rsidRPr="00990BB1" w:rsidRDefault="00990BB1" w:rsidP="00990BB1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bookmarkStart w:id="54" w:name="_GoBack"/>
      <w:r w:rsidRPr="00990BB1">
        <w:rPr>
          <w:i/>
        </w:rPr>
        <w:t>corrupted</w:t>
      </w:r>
      <w:bookmarkEnd w:id="54"/>
      <w:r>
        <w:t xml:space="preserve"> **** by persuading *** to shoplift from the 7-11 store.</w:t>
      </w:r>
    </w:p>
    <w:p w14:paraId="4889A968" w14:textId="77777777" w:rsidR="00F24EDE" w:rsidRDefault="00F24EDE" w:rsidP="00F24EDE"/>
    <w:p w14:paraId="6434DDE9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90BB1">
        <w:rPr>
          <w:b/>
          <w:u w:val="single"/>
        </w:rPr>
        <w:t xml:space="preserve">verb </w:t>
      </w:r>
      <w:r w:rsidR="00990BB1">
        <w:rPr>
          <w:b/>
          <w:i/>
          <w:u w:val="single"/>
        </w:rPr>
        <w:t>corrupt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990BB1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7E4774"/>
    <w:multiLevelType w:val="hybridMultilevel"/>
    <w:tmpl w:val="78C8EE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BB1"/>
    <w:rsid w:val="001F20BF"/>
    <w:rsid w:val="00410E3E"/>
    <w:rsid w:val="005A5A20"/>
    <w:rsid w:val="006B45BA"/>
    <w:rsid w:val="00990BB1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650EE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0B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5</TotalTime>
  <Pages>1</Pages>
  <Words>128</Words>
  <Characters>733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2016-06-27T14:33:00Z</dcterms:created>
  <dcterms:modified xsi:type="dcterms:W3CDTF">2016-06-27T14:40:00Z</dcterms:modified>
</cp:coreProperties>
</file>