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5424FD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31BD341" w14:textId="1FDDAFF0" w:rsidR="0069058D" w:rsidRDefault="006336D6" w:rsidP="006336D6">
      <w:r>
        <w:rPr>
          <w:b/>
        </w:rPr>
        <w:t>Homophone Worksheet:</w:t>
      </w:r>
      <w:bookmarkEnd w:id="0"/>
      <w:bookmarkEnd w:id="1"/>
      <w:r>
        <w:rPr>
          <w:b/>
        </w:rPr>
        <w:t xml:space="preserve"> </w:t>
      </w:r>
      <w:r w:rsidR="0085540A" w:rsidRPr="0085540A">
        <w:rPr>
          <w:b/>
          <w:i/>
        </w:rPr>
        <w:t xml:space="preserve">Pray </w:t>
      </w:r>
      <w:r w:rsidR="0085540A">
        <w:rPr>
          <w:b/>
        </w:rPr>
        <w:t xml:space="preserve">and </w:t>
      </w:r>
      <w:r w:rsidR="0085540A" w:rsidRPr="0085540A">
        <w:rPr>
          <w:b/>
          <w:i/>
        </w:rPr>
        <w:t>Prey</w:t>
      </w:r>
      <w:r>
        <w:rPr>
          <w:b/>
        </w:rPr>
        <w:t xml:space="preserve"> </w:t>
      </w:r>
      <w:r w:rsidR="00660F58">
        <w:rPr>
          <w:b/>
        </w:rPr>
        <w:t>Worksheet 1</w:t>
      </w:r>
      <w:r w:rsidRPr="006336D6">
        <w:rPr>
          <w:b/>
        </w:rPr>
        <w:t>.</w:t>
      </w:r>
      <w:r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 xml:space="preserve"> and have different meanings</w:t>
      </w:r>
      <w:r w:rsidR="00376123">
        <w:t>. Using the wrong homophone can change the meaning of your writing. Here is a practice sheet for the homophones</w:t>
      </w:r>
      <w:r w:rsidR="0069058D">
        <w:rPr>
          <w:i/>
        </w:rPr>
        <w:t xml:space="preserve"> </w:t>
      </w:r>
      <w:r w:rsidR="0085540A">
        <w:rPr>
          <w:b/>
          <w:i/>
        </w:rPr>
        <w:t>pray</w:t>
      </w:r>
      <w:r w:rsidR="0069058D">
        <w:rPr>
          <w:i/>
        </w:rPr>
        <w:t xml:space="preserve"> </w:t>
      </w:r>
      <w:r w:rsidR="0069058D">
        <w:t>and</w:t>
      </w:r>
      <w:r w:rsidR="0085540A" w:rsidRPr="0085540A">
        <w:t xml:space="preserve"> prey</w:t>
      </w:r>
      <w:r w:rsidR="0069058D">
        <w:t xml:space="preserve">. Remember this about these </w:t>
      </w:r>
      <w:r w:rsidR="0085540A">
        <w:t>two</w:t>
      </w:r>
      <w:r w:rsidR="0069058D">
        <w:t xml:space="preserve"> words:</w:t>
      </w:r>
    </w:p>
    <w:p w14:paraId="305818A9" w14:textId="77777777" w:rsidR="00AD522A" w:rsidRDefault="00AD522A" w:rsidP="006336D6"/>
    <w:p w14:paraId="2239A2EA" w14:textId="77777777" w:rsidR="00660F58" w:rsidRPr="00660F58" w:rsidRDefault="00AD522A" w:rsidP="00660F58">
      <w:pPr>
        <w:pStyle w:val="ListParagraph"/>
        <w:numPr>
          <w:ilvl w:val="0"/>
          <w:numId w:val="1"/>
        </w:numPr>
        <w:rPr>
          <w:b/>
        </w:rPr>
      </w:pPr>
      <w:r w:rsidRPr="00AD522A">
        <w:rPr>
          <w:b/>
          <w:i/>
        </w:rPr>
        <w:t>Pray</w:t>
      </w:r>
      <w:r>
        <w:t xml:space="preserve"> is a </w:t>
      </w:r>
      <w:r w:rsidRPr="00AD522A">
        <w:rPr>
          <w:b/>
          <w:i/>
        </w:rPr>
        <w:t>verb</w:t>
      </w:r>
      <w:r>
        <w:t xml:space="preserve"> that means “</w:t>
      </w:r>
      <w:r w:rsidRPr="00AD522A">
        <w:rPr>
          <w:i/>
        </w:rPr>
        <w:t>to address God or a god with adoration, confession, supplication, or thanksgiving</w:t>
      </w:r>
      <w:r>
        <w:t>.”</w:t>
      </w:r>
    </w:p>
    <w:p w14:paraId="59A3CA92" w14:textId="182BB976" w:rsidR="00AD522A" w:rsidRPr="00660F58" w:rsidRDefault="00AD522A" w:rsidP="00660F58">
      <w:pPr>
        <w:pStyle w:val="ListParagraph"/>
        <w:numPr>
          <w:ilvl w:val="0"/>
          <w:numId w:val="1"/>
        </w:numPr>
        <w:rPr>
          <w:b/>
        </w:rPr>
      </w:pPr>
      <w:r w:rsidRPr="00660F58">
        <w:rPr>
          <w:b/>
          <w:i/>
        </w:rPr>
        <w:t>Prey</w:t>
      </w:r>
      <w:r>
        <w:t xml:space="preserve"> is a </w:t>
      </w:r>
      <w:r w:rsidRPr="00660F58">
        <w:rPr>
          <w:b/>
          <w:i/>
        </w:rPr>
        <w:t>noun</w:t>
      </w:r>
      <w:r>
        <w:t xml:space="preserve"> that means “</w:t>
      </w:r>
      <w:r w:rsidRPr="00660F58">
        <w:rPr>
          <w:i/>
        </w:rPr>
        <w:t>an animal taken by a predator as food</w:t>
      </w:r>
      <w:r>
        <w:t>,” and a verb that means “</w:t>
      </w:r>
      <w:r w:rsidRPr="00660F58">
        <w:rPr>
          <w:i/>
        </w:rPr>
        <w:t>to seize and devour prey</w:t>
      </w:r>
      <w:r>
        <w:t>.”</w:t>
      </w:r>
    </w:p>
    <w:p w14:paraId="6076B52A" w14:textId="77777777" w:rsidR="00660F58" w:rsidRDefault="00660F58" w:rsidP="00660F58">
      <w:pPr>
        <w:rPr>
          <w:b/>
        </w:rPr>
      </w:pPr>
    </w:p>
    <w:p w14:paraId="0D5A0D51" w14:textId="3431B3AC" w:rsidR="00660F58" w:rsidRPr="00660F58" w:rsidRDefault="00660F58" w:rsidP="00660F58">
      <w:pPr>
        <w:pStyle w:val="ListParagraph"/>
        <w:numPr>
          <w:ilvl w:val="0"/>
          <w:numId w:val="2"/>
        </w:numPr>
        <w:rPr>
          <w:b/>
        </w:rPr>
      </w:pPr>
      <w:r>
        <w:t>When confronted with challenges in life, religious people often ___________________.</w:t>
      </w:r>
    </w:p>
    <w:p w14:paraId="20172D4D" w14:textId="6AE8E586" w:rsidR="00660F58" w:rsidRPr="00660F58" w:rsidRDefault="00660F58" w:rsidP="00660F58">
      <w:pPr>
        <w:pStyle w:val="ListParagraph"/>
        <w:numPr>
          <w:ilvl w:val="0"/>
          <w:numId w:val="2"/>
        </w:numPr>
        <w:rPr>
          <w:b/>
        </w:rPr>
      </w:pPr>
      <w:r>
        <w:t>The mouse became _________________ for the owl.</w:t>
      </w:r>
    </w:p>
    <w:p w14:paraId="71C69902" w14:textId="19436171" w:rsidR="00660F58" w:rsidRPr="00660F58" w:rsidRDefault="00660F58" w:rsidP="00660F58">
      <w:pPr>
        <w:pStyle w:val="ListParagraph"/>
        <w:numPr>
          <w:ilvl w:val="0"/>
          <w:numId w:val="2"/>
        </w:numPr>
        <w:rPr>
          <w:b/>
        </w:rPr>
      </w:pPr>
      <w:r>
        <w:t>Bears in Alaska _________________ on salmon.</w:t>
      </w:r>
    </w:p>
    <w:p w14:paraId="03BA3301" w14:textId="4FD69FCF" w:rsidR="00660F58" w:rsidRPr="00660F58" w:rsidRDefault="00660F58" w:rsidP="00660F58">
      <w:pPr>
        <w:pStyle w:val="ListParagraph"/>
        <w:numPr>
          <w:ilvl w:val="0"/>
          <w:numId w:val="2"/>
        </w:numPr>
        <w:rPr>
          <w:b/>
        </w:rPr>
      </w:pPr>
      <w:r>
        <w:t>The pope asked the members of his Church to _______________ for peace.</w:t>
      </w:r>
    </w:p>
    <w:p w14:paraId="48FDE8BE" w14:textId="3C6F387F" w:rsidR="00660F58" w:rsidRPr="00264E0E" w:rsidRDefault="00660F58" w:rsidP="00660F58">
      <w:pPr>
        <w:pStyle w:val="ListParagraph"/>
        <w:numPr>
          <w:ilvl w:val="0"/>
          <w:numId w:val="2"/>
        </w:numPr>
        <w:rPr>
          <w:b/>
        </w:rPr>
      </w:pPr>
      <w:r>
        <w:t>“Let us ______________,” said the pastor of the church to her congregation.</w:t>
      </w:r>
    </w:p>
    <w:p w14:paraId="11D74418" w14:textId="07C62697" w:rsidR="00264E0E" w:rsidRDefault="00264E0E" w:rsidP="00264E0E">
      <w:pPr>
        <w:rPr>
          <w:b/>
        </w:rPr>
      </w:pPr>
    </w:p>
    <w:p w14:paraId="57C32567" w14:textId="747ED0E7" w:rsidR="00264E0E" w:rsidRDefault="00264E0E" w:rsidP="00264E0E">
      <w:pPr>
        <w:rPr>
          <w:b/>
        </w:rPr>
      </w:pPr>
    </w:p>
    <w:p w14:paraId="4021188B" w14:textId="50B75241" w:rsidR="00264E0E" w:rsidRDefault="00264E0E" w:rsidP="00264E0E">
      <w:pPr>
        <w:rPr>
          <w:b/>
        </w:rPr>
      </w:pPr>
    </w:p>
    <w:p w14:paraId="23DB6593" w14:textId="32D489B3" w:rsidR="00264E0E" w:rsidRDefault="00264E0E" w:rsidP="00264E0E">
      <w:pPr>
        <w:rPr>
          <w:b/>
        </w:rPr>
      </w:pPr>
    </w:p>
    <w:p w14:paraId="1EB374F1" w14:textId="6599FE04" w:rsidR="00264E0E" w:rsidRDefault="00264E0E" w:rsidP="00264E0E">
      <w:pPr>
        <w:rPr>
          <w:b/>
        </w:rPr>
      </w:pPr>
    </w:p>
    <w:p w14:paraId="5FB2CFB2" w14:textId="69D6BD3F" w:rsidR="00264E0E" w:rsidRDefault="00264E0E" w:rsidP="00264E0E">
      <w:pPr>
        <w:rPr>
          <w:b/>
        </w:rPr>
      </w:pPr>
    </w:p>
    <w:p w14:paraId="6E271511" w14:textId="6C601EB1" w:rsidR="00264E0E" w:rsidRDefault="00264E0E" w:rsidP="00264E0E">
      <w:pPr>
        <w:rPr>
          <w:b/>
        </w:rPr>
      </w:pPr>
    </w:p>
    <w:p w14:paraId="3E864D55" w14:textId="41519869" w:rsidR="00264E0E" w:rsidRDefault="00264E0E" w:rsidP="00264E0E">
      <w:pPr>
        <w:rPr>
          <w:b/>
        </w:rPr>
      </w:pPr>
    </w:p>
    <w:p w14:paraId="7250C883" w14:textId="202937A9" w:rsidR="00264E0E" w:rsidRDefault="00264E0E" w:rsidP="00264E0E">
      <w:pPr>
        <w:rPr>
          <w:b/>
        </w:rPr>
      </w:pPr>
    </w:p>
    <w:p w14:paraId="684921CA" w14:textId="58A22297" w:rsidR="00264E0E" w:rsidRDefault="00264E0E" w:rsidP="00264E0E">
      <w:pPr>
        <w:rPr>
          <w:b/>
        </w:rPr>
      </w:pPr>
    </w:p>
    <w:p w14:paraId="5F15DD62" w14:textId="64DAF355" w:rsidR="00264E0E" w:rsidRDefault="00264E0E" w:rsidP="00264E0E">
      <w:pPr>
        <w:rPr>
          <w:b/>
        </w:rPr>
      </w:pPr>
    </w:p>
    <w:p w14:paraId="3EB5F1F3" w14:textId="650FCA98" w:rsidR="00264E0E" w:rsidRDefault="00264E0E" w:rsidP="00264E0E">
      <w:pPr>
        <w:rPr>
          <w:b/>
        </w:rPr>
      </w:pPr>
    </w:p>
    <w:p w14:paraId="29DC28D3" w14:textId="7E16E6F0" w:rsidR="00264E0E" w:rsidRDefault="00264E0E" w:rsidP="00264E0E">
      <w:pPr>
        <w:rPr>
          <w:b/>
        </w:rPr>
      </w:pPr>
    </w:p>
    <w:p w14:paraId="4FA67F8B" w14:textId="4177E92A" w:rsidR="00264E0E" w:rsidRDefault="00264E0E" w:rsidP="00264E0E">
      <w:pPr>
        <w:rPr>
          <w:b/>
        </w:rPr>
      </w:pPr>
    </w:p>
    <w:p w14:paraId="3038B8CA" w14:textId="0B15F0A2" w:rsidR="00264E0E" w:rsidRDefault="00264E0E" w:rsidP="00264E0E">
      <w:pPr>
        <w:rPr>
          <w:b/>
        </w:rPr>
      </w:pPr>
    </w:p>
    <w:p w14:paraId="63BD22C2" w14:textId="69EB573F" w:rsidR="00264E0E" w:rsidRDefault="00264E0E" w:rsidP="00264E0E">
      <w:pPr>
        <w:rPr>
          <w:b/>
        </w:rPr>
      </w:pPr>
    </w:p>
    <w:p w14:paraId="047F05E0" w14:textId="18110AC4" w:rsidR="00264E0E" w:rsidRDefault="00264E0E" w:rsidP="00264E0E">
      <w:pPr>
        <w:rPr>
          <w:b/>
        </w:rPr>
      </w:pPr>
    </w:p>
    <w:p w14:paraId="60D6B101" w14:textId="27516F39" w:rsidR="00264E0E" w:rsidRDefault="00264E0E" w:rsidP="00264E0E">
      <w:pPr>
        <w:rPr>
          <w:b/>
        </w:rPr>
      </w:pPr>
    </w:p>
    <w:p w14:paraId="7A249AD8" w14:textId="69555910" w:rsidR="00264E0E" w:rsidRDefault="00264E0E" w:rsidP="00264E0E">
      <w:pPr>
        <w:rPr>
          <w:b/>
        </w:rPr>
      </w:pPr>
    </w:p>
    <w:p w14:paraId="0A4699C0" w14:textId="5185138B" w:rsidR="00264E0E" w:rsidRDefault="00264E0E" w:rsidP="00264E0E">
      <w:pPr>
        <w:rPr>
          <w:b/>
        </w:rPr>
      </w:pPr>
    </w:p>
    <w:p w14:paraId="794BAF8F" w14:textId="679AE8A6" w:rsidR="00264E0E" w:rsidRDefault="00264E0E" w:rsidP="00264E0E">
      <w:pPr>
        <w:rPr>
          <w:b/>
        </w:rPr>
      </w:pPr>
    </w:p>
    <w:p w14:paraId="3CDC1121" w14:textId="6189FD3F" w:rsidR="00264E0E" w:rsidRDefault="00264E0E" w:rsidP="00264E0E">
      <w:pPr>
        <w:rPr>
          <w:b/>
        </w:rPr>
      </w:pPr>
    </w:p>
    <w:p w14:paraId="05C54710" w14:textId="7C43D6DF" w:rsidR="00264E0E" w:rsidRDefault="00264E0E" w:rsidP="00264E0E">
      <w:pPr>
        <w:rPr>
          <w:b/>
        </w:rPr>
      </w:pPr>
    </w:p>
    <w:p w14:paraId="519733B4" w14:textId="30A7629F" w:rsidR="00264E0E" w:rsidRDefault="00264E0E" w:rsidP="00264E0E">
      <w:pPr>
        <w:rPr>
          <w:b/>
        </w:rPr>
      </w:pPr>
    </w:p>
    <w:p w14:paraId="207F4CA0" w14:textId="4EAB47F4" w:rsidR="00264E0E" w:rsidRDefault="00264E0E" w:rsidP="00264E0E">
      <w:pPr>
        <w:rPr>
          <w:b/>
        </w:rPr>
      </w:pPr>
    </w:p>
    <w:p w14:paraId="1BF42D77" w14:textId="0180EF33" w:rsidR="00264E0E" w:rsidRDefault="00264E0E" w:rsidP="00264E0E">
      <w:pPr>
        <w:rPr>
          <w:b/>
        </w:rPr>
      </w:pPr>
    </w:p>
    <w:p w14:paraId="4A651726" w14:textId="2335D94F" w:rsidR="00264E0E" w:rsidRDefault="00264E0E" w:rsidP="00264E0E">
      <w:pPr>
        <w:rPr>
          <w:b/>
        </w:rPr>
      </w:pPr>
    </w:p>
    <w:p w14:paraId="63DE7C18" w14:textId="694BA119" w:rsidR="00264E0E" w:rsidRDefault="00264E0E" w:rsidP="00264E0E">
      <w:pPr>
        <w:rPr>
          <w:b/>
        </w:rPr>
      </w:pPr>
    </w:p>
    <w:p w14:paraId="15702A01" w14:textId="0B082DC0" w:rsidR="00264E0E" w:rsidRDefault="00264E0E" w:rsidP="00264E0E">
      <w:pPr>
        <w:rPr>
          <w:b/>
        </w:rPr>
      </w:pPr>
    </w:p>
    <w:p w14:paraId="53CFD9DE" w14:textId="67E5FF8C" w:rsidR="00264E0E" w:rsidRDefault="00264E0E" w:rsidP="00264E0E">
      <w:pPr>
        <w:rPr>
          <w:b/>
        </w:rPr>
      </w:pPr>
    </w:p>
    <w:p w14:paraId="7D899F42" w14:textId="23AF9B6B" w:rsidR="00264E0E" w:rsidRDefault="00264E0E" w:rsidP="00264E0E">
      <w:pPr>
        <w:rPr>
          <w:b/>
        </w:rPr>
      </w:pPr>
    </w:p>
    <w:p w14:paraId="22EA15D7" w14:textId="095494E7" w:rsidR="00264E0E" w:rsidRDefault="00264E0E" w:rsidP="00264E0E">
      <w:pPr>
        <w:rPr>
          <w:b/>
        </w:rPr>
      </w:pPr>
    </w:p>
    <w:p w14:paraId="0CE11373" w14:textId="31B3D8BA" w:rsidR="00264E0E" w:rsidRDefault="00264E0E" w:rsidP="00264E0E">
      <w:pPr>
        <w:rPr>
          <w:b/>
        </w:rPr>
      </w:pPr>
    </w:p>
    <w:p w14:paraId="5B8E2904" w14:textId="77C8694C" w:rsidR="00264E0E" w:rsidRDefault="00264E0E" w:rsidP="00264E0E">
      <w:pPr>
        <w:rPr>
          <w:b/>
        </w:rPr>
      </w:pPr>
    </w:p>
    <w:p w14:paraId="5E7C898F" w14:textId="6AB62404" w:rsidR="00264E0E" w:rsidRDefault="00264E0E" w:rsidP="00264E0E">
      <w:pPr>
        <w:rPr>
          <w:b/>
        </w:rPr>
      </w:pPr>
    </w:p>
    <w:p w14:paraId="68908AF6" w14:textId="0C2FF396" w:rsidR="00264E0E" w:rsidRDefault="00264E0E" w:rsidP="00264E0E">
      <w:pPr>
        <w:rPr>
          <w:b/>
        </w:rPr>
      </w:pPr>
    </w:p>
    <w:p w14:paraId="26A06A68" w14:textId="731ED1FF" w:rsidR="00264E0E" w:rsidRDefault="00264E0E" w:rsidP="00264E0E">
      <w:pPr>
        <w:rPr>
          <w:b/>
        </w:rPr>
      </w:pPr>
    </w:p>
    <w:p w14:paraId="2A1117DB" w14:textId="77777777" w:rsidR="00264E0E" w:rsidRPr="00B12619" w:rsidRDefault="00264E0E" w:rsidP="00264E0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CCCF623" w14:textId="765F5566" w:rsidR="00264E0E" w:rsidRDefault="00264E0E" w:rsidP="00264E0E">
      <w:r>
        <w:rPr>
          <w:b/>
        </w:rPr>
        <w:t xml:space="preserve">Homophone Worksheet: </w:t>
      </w:r>
      <w:r w:rsidRPr="0085540A">
        <w:rPr>
          <w:b/>
          <w:i/>
        </w:rPr>
        <w:t xml:space="preserve">Pray </w:t>
      </w:r>
      <w:r>
        <w:rPr>
          <w:b/>
        </w:rPr>
        <w:t xml:space="preserve">and </w:t>
      </w:r>
      <w:r w:rsidRPr="0085540A">
        <w:rPr>
          <w:b/>
          <w:i/>
        </w:rPr>
        <w:t>Prey</w:t>
      </w:r>
      <w:r>
        <w:rPr>
          <w:b/>
        </w:rPr>
        <w:t xml:space="preserve"> Worksheet 2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pray</w:t>
      </w:r>
      <w:r>
        <w:rPr>
          <w:i/>
        </w:rPr>
        <w:t xml:space="preserve"> </w:t>
      </w:r>
      <w:r>
        <w:t>and</w:t>
      </w:r>
      <w:r w:rsidRPr="0085540A">
        <w:t xml:space="preserve"> prey</w:t>
      </w:r>
      <w:r>
        <w:t>. Remember this about these two words:</w:t>
      </w:r>
    </w:p>
    <w:p w14:paraId="0E0B904C" w14:textId="77777777" w:rsidR="00264E0E" w:rsidRDefault="00264E0E" w:rsidP="00264E0E"/>
    <w:p w14:paraId="6CAB5AF2" w14:textId="77777777" w:rsidR="00264E0E" w:rsidRPr="00EE4648" w:rsidRDefault="00264E0E" w:rsidP="00264E0E">
      <w:pPr>
        <w:pStyle w:val="ListParagraph"/>
        <w:numPr>
          <w:ilvl w:val="0"/>
          <w:numId w:val="1"/>
        </w:numPr>
        <w:rPr>
          <w:b/>
        </w:rPr>
      </w:pPr>
      <w:r w:rsidRPr="00AD522A">
        <w:rPr>
          <w:b/>
          <w:i/>
        </w:rPr>
        <w:t>Pray</w:t>
      </w:r>
      <w:r>
        <w:t xml:space="preserve"> is a </w:t>
      </w:r>
      <w:r w:rsidRPr="00AD522A">
        <w:rPr>
          <w:b/>
          <w:i/>
        </w:rPr>
        <w:t>verb</w:t>
      </w:r>
      <w:r>
        <w:t xml:space="preserve"> that means “</w:t>
      </w:r>
      <w:r w:rsidRPr="00AD522A">
        <w:rPr>
          <w:i/>
        </w:rPr>
        <w:t>to address God or a god with adoration, confession, supplication, or thanksgiving</w:t>
      </w:r>
      <w:r>
        <w:t>.”</w:t>
      </w:r>
    </w:p>
    <w:p w14:paraId="04CCDD9E" w14:textId="77777777" w:rsidR="00264E0E" w:rsidRPr="00EE4648" w:rsidRDefault="00264E0E" w:rsidP="00264E0E">
      <w:pPr>
        <w:pStyle w:val="ListParagraph"/>
        <w:numPr>
          <w:ilvl w:val="0"/>
          <w:numId w:val="1"/>
        </w:numPr>
        <w:rPr>
          <w:b/>
        </w:rPr>
      </w:pPr>
      <w:r w:rsidRPr="00EE4648">
        <w:rPr>
          <w:b/>
          <w:i/>
        </w:rPr>
        <w:t>Prey</w:t>
      </w:r>
      <w:r>
        <w:t xml:space="preserve"> is a </w:t>
      </w:r>
      <w:r w:rsidRPr="00EE4648">
        <w:rPr>
          <w:b/>
          <w:i/>
        </w:rPr>
        <w:t>noun</w:t>
      </w:r>
      <w:r>
        <w:t xml:space="preserve"> that means “</w:t>
      </w:r>
      <w:r w:rsidRPr="00EE4648">
        <w:rPr>
          <w:i/>
        </w:rPr>
        <w:t>an animal taken by a predator as food</w:t>
      </w:r>
      <w:r>
        <w:t>,” and a verb that means “</w:t>
      </w:r>
      <w:r w:rsidRPr="00EE4648">
        <w:rPr>
          <w:i/>
        </w:rPr>
        <w:t>to seize and devour prey</w:t>
      </w:r>
      <w:r>
        <w:t>.”</w:t>
      </w:r>
    </w:p>
    <w:p w14:paraId="425EB8DC" w14:textId="77777777" w:rsidR="00264E0E" w:rsidRDefault="00264E0E" w:rsidP="00264E0E">
      <w:pPr>
        <w:rPr>
          <w:b/>
        </w:rPr>
      </w:pPr>
    </w:p>
    <w:p w14:paraId="46E6AE2E" w14:textId="77777777" w:rsidR="00264E0E" w:rsidRPr="00EE4648" w:rsidRDefault="00264E0E" w:rsidP="00264E0E">
      <w:pPr>
        <w:pStyle w:val="ListParagraph"/>
        <w:numPr>
          <w:ilvl w:val="0"/>
          <w:numId w:val="3"/>
        </w:numPr>
        <w:rPr>
          <w:b/>
        </w:rPr>
      </w:pPr>
      <w:r>
        <w:t>One of the Five Pillars of Islam requires Muslims to ________________ five times a day.</w:t>
      </w:r>
    </w:p>
    <w:p w14:paraId="1AB507E2" w14:textId="77777777" w:rsidR="00264E0E" w:rsidRPr="00EE4648" w:rsidRDefault="00264E0E" w:rsidP="00264E0E">
      <w:pPr>
        <w:pStyle w:val="ListParagraph"/>
        <w:numPr>
          <w:ilvl w:val="0"/>
          <w:numId w:val="3"/>
        </w:numPr>
        <w:rPr>
          <w:b/>
        </w:rPr>
      </w:pPr>
      <w:r>
        <w:t>The food chain is a way of understanding how animals _______________ on one another.</w:t>
      </w:r>
    </w:p>
    <w:p w14:paraId="2DFC3588" w14:textId="77777777" w:rsidR="00264E0E" w:rsidRPr="00EE4648" w:rsidRDefault="00264E0E" w:rsidP="00264E0E">
      <w:pPr>
        <w:pStyle w:val="ListParagraph"/>
        <w:numPr>
          <w:ilvl w:val="0"/>
          <w:numId w:val="3"/>
        </w:numPr>
        <w:rPr>
          <w:b/>
        </w:rPr>
      </w:pPr>
      <w:r>
        <w:t xml:space="preserve">For some people, to _______________ </w:t>
      </w:r>
      <w:proofErr w:type="spellStart"/>
      <w:r>
        <w:t>to</w:t>
      </w:r>
      <w:proofErr w:type="spellEnd"/>
      <w:r>
        <w:t xml:space="preserve"> change the world isn’t enough, so they take action.</w:t>
      </w:r>
    </w:p>
    <w:p w14:paraId="3F9E605F" w14:textId="77777777" w:rsidR="00264E0E" w:rsidRPr="00EE4648" w:rsidRDefault="00264E0E" w:rsidP="00264E0E">
      <w:pPr>
        <w:pStyle w:val="ListParagraph"/>
        <w:numPr>
          <w:ilvl w:val="0"/>
          <w:numId w:val="3"/>
        </w:numPr>
        <w:rPr>
          <w:b/>
        </w:rPr>
      </w:pPr>
      <w:r>
        <w:t>Most people don’t realize that bats ____________________ on bugs.</w:t>
      </w:r>
    </w:p>
    <w:p w14:paraId="39E3FEAB" w14:textId="77777777" w:rsidR="00264E0E" w:rsidRPr="00EE4648" w:rsidRDefault="00264E0E" w:rsidP="00264E0E">
      <w:pPr>
        <w:pStyle w:val="ListParagraph"/>
        <w:numPr>
          <w:ilvl w:val="0"/>
          <w:numId w:val="3"/>
        </w:numPr>
        <w:rPr>
          <w:b/>
        </w:rPr>
      </w:pPr>
      <w:r>
        <w:t>*****’s cat finds mice easy ___________________.</w:t>
      </w:r>
    </w:p>
    <w:p w14:paraId="7AADBE02" w14:textId="2B352579" w:rsidR="00264E0E" w:rsidRDefault="00264E0E" w:rsidP="00264E0E"/>
    <w:p w14:paraId="30EB68E7" w14:textId="52242681" w:rsidR="00264E0E" w:rsidRDefault="00264E0E" w:rsidP="00264E0E"/>
    <w:p w14:paraId="4FE612BB" w14:textId="4869710A" w:rsidR="00264E0E" w:rsidRDefault="00264E0E" w:rsidP="00264E0E"/>
    <w:p w14:paraId="1022760F" w14:textId="1517E6BB" w:rsidR="00264E0E" w:rsidRDefault="00264E0E" w:rsidP="00264E0E"/>
    <w:p w14:paraId="50FB6023" w14:textId="56A3EE23" w:rsidR="00264E0E" w:rsidRDefault="00264E0E" w:rsidP="00264E0E"/>
    <w:p w14:paraId="69F3A33B" w14:textId="42CA0B90" w:rsidR="00264E0E" w:rsidRDefault="00264E0E" w:rsidP="00264E0E"/>
    <w:p w14:paraId="5C2A7A30" w14:textId="649E6C56" w:rsidR="00264E0E" w:rsidRDefault="00264E0E" w:rsidP="00264E0E"/>
    <w:p w14:paraId="2CAF0479" w14:textId="514B58A4" w:rsidR="00264E0E" w:rsidRDefault="00264E0E" w:rsidP="00264E0E"/>
    <w:p w14:paraId="52947EBE" w14:textId="25CF1FD5" w:rsidR="00264E0E" w:rsidRDefault="00264E0E" w:rsidP="00264E0E"/>
    <w:p w14:paraId="1604FBEF" w14:textId="5841B339" w:rsidR="00264E0E" w:rsidRDefault="00264E0E" w:rsidP="00264E0E"/>
    <w:p w14:paraId="6B8582C6" w14:textId="7BF6C370" w:rsidR="00264E0E" w:rsidRDefault="00264E0E" w:rsidP="00264E0E"/>
    <w:p w14:paraId="44B493E7" w14:textId="5E9AD444" w:rsidR="00264E0E" w:rsidRDefault="00264E0E" w:rsidP="00264E0E"/>
    <w:p w14:paraId="74CE1C40" w14:textId="221EC481" w:rsidR="00264E0E" w:rsidRDefault="00264E0E" w:rsidP="00264E0E"/>
    <w:p w14:paraId="11654914" w14:textId="75B1514A" w:rsidR="00264E0E" w:rsidRDefault="00264E0E" w:rsidP="00264E0E"/>
    <w:p w14:paraId="2E887999" w14:textId="44ADA3D8" w:rsidR="00264E0E" w:rsidRDefault="00264E0E" w:rsidP="00264E0E"/>
    <w:p w14:paraId="54737753" w14:textId="6CB58D88" w:rsidR="00264E0E" w:rsidRDefault="00264E0E" w:rsidP="00264E0E"/>
    <w:p w14:paraId="0C038735" w14:textId="7E66A5D6" w:rsidR="00264E0E" w:rsidRDefault="00264E0E" w:rsidP="00264E0E"/>
    <w:p w14:paraId="42F4FBAD" w14:textId="4B67FC48" w:rsidR="00264E0E" w:rsidRDefault="00264E0E" w:rsidP="00264E0E"/>
    <w:p w14:paraId="6F46273A" w14:textId="715BCA70" w:rsidR="00264E0E" w:rsidRDefault="00264E0E" w:rsidP="00264E0E"/>
    <w:p w14:paraId="697219F4" w14:textId="595A9BCD" w:rsidR="00264E0E" w:rsidRDefault="00264E0E" w:rsidP="00264E0E"/>
    <w:p w14:paraId="0417F279" w14:textId="25BDCE1F" w:rsidR="00264E0E" w:rsidRDefault="00264E0E" w:rsidP="00264E0E"/>
    <w:p w14:paraId="7D993DA5" w14:textId="7ADEE098" w:rsidR="00264E0E" w:rsidRDefault="00264E0E" w:rsidP="00264E0E"/>
    <w:p w14:paraId="535B1896" w14:textId="68CB0596" w:rsidR="00264E0E" w:rsidRDefault="00264E0E" w:rsidP="00264E0E"/>
    <w:p w14:paraId="4FA23630" w14:textId="1D05C274" w:rsidR="00264E0E" w:rsidRDefault="00264E0E" w:rsidP="00264E0E"/>
    <w:p w14:paraId="0101AF04" w14:textId="38A3DBE2" w:rsidR="00264E0E" w:rsidRDefault="00264E0E" w:rsidP="00264E0E"/>
    <w:p w14:paraId="0137461F" w14:textId="4089CA1C" w:rsidR="00264E0E" w:rsidRDefault="00264E0E" w:rsidP="00264E0E"/>
    <w:p w14:paraId="011B6C85" w14:textId="141EC8D1" w:rsidR="00264E0E" w:rsidRDefault="00264E0E" w:rsidP="00264E0E"/>
    <w:p w14:paraId="7C0AAAA1" w14:textId="4040CA60" w:rsidR="00264E0E" w:rsidRDefault="00264E0E" w:rsidP="00264E0E"/>
    <w:p w14:paraId="10A0AC0E" w14:textId="7EF54D21" w:rsidR="00264E0E" w:rsidRDefault="00264E0E" w:rsidP="00264E0E"/>
    <w:p w14:paraId="239CE619" w14:textId="55341157" w:rsidR="00264E0E" w:rsidRDefault="00264E0E" w:rsidP="00264E0E"/>
    <w:p w14:paraId="498A22A7" w14:textId="536037A9" w:rsidR="00264E0E" w:rsidRDefault="00264E0E" w:rsidP="00264E0E"/>
    <w:p w14:paraId="2D4423D0" w14:textId="2A1EBF1A" w:rsidR="00264E0E" w:rsidRDefault="00264E0E" w:rsidP="00264E0E"/>
    <w:p w14:paraId="7896086E" w14:textId="2ECE68CF" w:rsidR="00264E0E" w:rsidRDefault="00264E0E" w:rsidP="00264E0E"/>
    <w:p w14:paraId="3F97A8FD" w14:textId="383AB8F1" w:rsidR="00264E0E" w:rsidRDefault="00264E0E" w:rsidP="00264E0E"/>
    <w:p w14:paraId="3FD5D6E2" w14:textId="09A17412" w:rsidR="00264E0E" w:rsidRDefault="00264E0E" w:rsidP="00264E0E"/>
    <w:p w14:paraId="11EE9375" w14:textId="089BBCD5" w:rsidR="00264E0E" w:rsidRDefault="00264E0E" w:rsidP="00264E0E"/>
    <w:p w14:paraId="59A7FC3D" w14:textId="1C84873B" w:rsidR="00264E0E" w:rsidRDefault="00264E0E" w:rsidP="00264E0E"/>
    <w:p w14:paraId="199998EC" w14:textId="77777777" w:rsidR="00264E0E" w:rsidRPr="00B12619" w:rsidRDefault="00264E0E" w:rsidP="00264E0E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8C5619" w14:textId="0D06ACBB" w:rsidR="00264E0E" w:rsidRDefault="00264E0E" w:rsidP="00264E0E">
      <w:r>
        <w:rPr>
          <w:b/>
        </w:rPr>
        <w:t xml:space="preserve">Homophone Worksheet: </w:t>
      </w:r>
      <w:r w:rsidRPr="0085540A">
        <w:rPr>
          <w:b/>
          <w:i/>
        </w:rPr>
        <w:t xml:space="preserve">Pray </w:t>
      </w:r>
      <w:r>
        <w:rPr>
          <w:b/>
        </w:rPr>
        <w:t xml:space="preserve">and </w:t>
      </w:r>
      <w:r w:rsidRPr="0085540A">
        <w:rPr>
          <w:b/>
          <w:i/>
        </w:rPr>
        <w:t>Prey</w:t>
      </w:r>
      <w:r>
        <w:rPr>
          <w:b/>
        </w:rPr>
        <w:t xml:space="preserve"> Worksheet 3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pray</w:t>
      </w:r>
      <w:r>
        <w:rPr>
          <w:i/>
        </w:rPr>
        <w:t xml:space="preserve"> </w:t>
      </w:r>
      <w:r>
        <w:t>and</w:t>
      </w:r>
      <w:r w:rsidRPr="0085540A">
        <w:t xml:space="preserve"> prey</w:t>
      </w:r>
      <w:r>
        <w:t>. Remember this about these two words:</w:t>
      </w:r>
    </w:p>
    <w:p w14:paraId="06CFD80C" w14:textId="77777777" w:rsidR="00264E0E" w:rsidRDefault="00264E0E" w:rsidP="00264E0E"/>
    <w:p w14:paraId="6EA00B77" w14:textId="77777777" w:rsidR="00264E0E" w:rsidRPr="00CA6572" w:rsidRDefault="00264E0E" w:rsidP="00264E0E">
      <w:pPr>
        <w:pStyle w:val="ListParagraph"/>
        <w:numPr>
          <w:ilvl w:val="0"/>
          <w:numId w:val="1"/>
        </w:numPr>
        <w:rPr>
          <w:b/>
        </w:rPr>
      </w:pPr>
      <w:r w:rsidRPr="00AD522A">
        <w:rPr>
          <w:b/>
          <w:i/>
        </w:rPr>
        <w:t>Pray</w:t>
      </w:r>
      <w:r>
        <w:t xml:space="preserve"> is a </w:t>
      </w:r>
      <w:r w:rsidRPr="00AD522A">
        <w:rPr>
          <w:b/>
          <w:i/>
        </w:rPr>
        <w:t>verb</w:t>
      </w:r>
      <w:r>
        <w:t xml:space="preserve"> that means “</w:t>
      </w:r>
      <w:r w:rsidRPr="00AD522A">
        <w:rPr>
          <w:i/>
        </w:rPr>
        <w:t>to address God or a god with adoration, confession, supplication, or thanksgiving</w:t>
      </w:r>
      <w:r>
        <w:t>.”</w:t>
      </w:r>
    </w:p>
    <w:p w14:paraId="0CE4BC89" w14:textId="77777777" w:rsidR="00264E0E" w:rsidRPr="00CA6572" w:rsidRDefault="00264E0E" w:rsidP="00264E0E">
      <w:pPr>
        <w:pStyle w:val="ListParagraph"/>
        <w:numPr>
          <w:ilvl w:val="0"/>
          <w:numId w:val="1"/>
        </w:numPr>
        <w:rPr>
          <w:b/>
        </w:rPr>
      </w:pPr>
      <w:r w:rsidRPr="00CA6572">
        <w:rPr>
          <w:b/>
          <w:i/>
        </w:rPr>
        <w:t>Prey</w:t>
      </w:r>
      <w:r>
        <w:t xml:space="preserve"> is a </w:t>
      </w:r>
      <w:r w:rsidRPr="00CA6572">
        <w:rPr>
          <w:b/>
          <w:i/>
        </w:rPr>
        <w:t>noun</w:t>
      </w:r>
      <w:r>
        <w:t xml:space="preserve"> that means “</w:t>
      </w:r>
      <w:r w:rsidRPr="00CA6572">
        <w:rPr>
          <w:i/>
        </w:rPr>
        <w:t>an animal taken by a predator as food</w:t>
      </w:r>
      <w:r>
        <w:t>,” and a verb that means “</w:t>
      </w:r>
      <w:r w:rsidRPr="00CA6572">
        <w:rPr>
          <w:i/>
        </w:rPr>
        <w:t>to seize and devour prey</w:t>
      </w:r>
      <w:r>
        <w:t>.”</w:t>
      </w:r>
    </w:p>
    <w:p w14:paraId="3E218140" w14:textId="77777777" w:rsidR="00264E0E" w:rsidRDefault="00264E0E" w:rsidP="00264E0E">
      <w:pPr>
        <w:rPr>
          <w:b/>
        </w:rPr>
      </w:pPr>
    </w:p>
    <w:p w14:paraId="266857E8" w14:textId="77777777" w:rsidR="00264E0E" w:rsidRPr="00CA6572" w:rsidRDefault="00264E0E" w:rsidP="00264E0E">
      <w:pPr>
        <w:pStyle w:val="ListParagraph"/>
        <w:numPr>
          <w:ilvl w:val="0"/>
          <w:numId w:val="4"/>
        </w:numPr>
        <w:rPr>
          <w:b/>
        </w:rPr>
      </w:pPr>
      <w:r>
        <w:t>The drought-stricken farmer ________________ for rain.</w:t>
      </w:r>
    </w:p>
    <w:p w14:paraId="0C012917" w14:textId="77777777" w:rsidR="00264E0E" w:rsidRPr="00CA6572" w:rsidRDefault="00264E0E" w:rsidP="00264E0E">
      <w:pPr>
        <w:pStyle w:val="ListParagraph"/>
        <w:numPr>
          <w:ilvl w:val="0"/>
          <w:numId w:val="4"/>
        </w:numPr>
        <w:rPr>
          <w:b/>
        </w:rPr>
      </w:pPr>
      <w:r>
        <w:t>**** is a biologist who studies deep sea creatures and the ________________ that nourishes them.</w:t>
      </w:r>
    </w:p>
    <w:p w14:paraId="2392079D" w14:textId="77777777" w:rsidR="00264E0E" w:rsidRPr="00CA6572" w:rsidRDefault="00264E0E" w:rsidP="00264E0E">
      <w:pPr>
        <w:pStyle w:val="ListParagraph"/>
        <w:numPr>
          <w:ilvl w:val="0"/>
          <w:numId w:val="4"/>
        </w:numPr>
        <w:rPr>
          <w:b/>
        </w:rPr>
      </w:pPr>
      <w:r>
        <w:t>In Montana, dairy farmers complain about the grizzly bears who make _________________ of cows.</w:t>
      </w:r>
    </w:p>
    <w:p w14:paraId="343AC49D" w14:textId="77777777" w:rsidR="00264E0E" w:rsidRPr="00CA6572" w:rsidRDefault="00264E0E" w:rsidP="00264E0E">
      <w:pPr>
        <w:pStyle w:val="ListParagraph"/>
        <w:numPr>
          <w:ilvl w:val="0"/>
          <w:numId w:val="4"/>
        </w:numPr>
        <w:rPr>
          <w:b/>
        </w:rPr>
      </w:pPr>
      <w:r>
        <w:t>Carnivorous animals are always hunting their _______________.</w:t>
      </w:r>
    </w:p>
    <w:p w14:paraId="4D9585D0" w14:textId="77777777" w:rsidR="00264E0E" w:rsidRPr="00CA6572" w:rsidRDefault="00264E0E" w:rsidP="00264E0E">
      <w:pPr>
        <w:pStyle w:val="ListParagraph"/>
        <w:numPr>
          <w:ilvl w:val="0"/>
          <w:numId w:val="4"/>
        </w:numPr>
        <w:rPr>
          <w:b/>
        </w:rPr>
      </w:pPr>
      <w:r>
        <w:t>On their respective Sabbaths, Friday, Saturday, and Sunday, Muslims, Jews, and Christians _________.</w:t>
      </w:r>
    </w:p>
    <w:p w14:paraId="7C3B610A" w14:textId="77777777" w:rsidR="00264E0E" w:rsidRDefault="00264E0E" w:rsidP="00264E0E"/>
    <w:p w14:paraId="23449875" w14:textId="4DA4E0CD" w:rsidR="00264E0E" w:rsidRDefault="00264E0E" w:rsidP="00264E0E"/>
    <w:p w14:paraId="49510771" w14:textId="44975444" w:rsidR="00207D78" w:rsidRDefault="00207D78" w:rsidP="00264E0E"/>
    <w:p w14:paraId="7C8882DA" w14:textId="1C10D058" w:rsidR="00207D78" w:rsidRDefault="00207D78" w:rsidP="00264E0E"/>
    <w:p w14:paraId="4C159037" w14:textId="724A7C6C" w:rsidR="00207D78" w:rsidRDefault="00207D78" w:rsidP="00264E0E"/>
    <w:p w14:paraId="2E943166" w14:textId="0637DAC5" w:rsidR="00207D78" w:rsidRDefault="00207D78" w:rsidP="00264E0E"/>
    <w:p w14:paraId="27D05A56" w14:textId="7F265381" w:rsidR="00207D78" w:rsidRDefault="00207D78" w:rsidP="00264E0E"/>
    <w:p w14:paraId="7C5E79E4" w14:textId="4F770DBF" w:rsidR="00207D78" w:rsidRDefault="00207D78" w:rsidP="00264E0E"/>
    <w:p w14:paraId="25574436" w14:textId="1FE08DB5" w:rsidR="00207D78" w:rsidRDefault="00207D78" w:rsidP="00264E0E"/>
    <w:p w14:paraId="04A9142D" w14:textId="6577B765" w:rsidR="00207D78" w:rsidRDefault="00207D78" w:rsidP="00264E0E"/>
    <w:p w14:paraId="3CC38E9C" w14:textId="3542C63F" w:rsidR="00207D78" w:rsidRDefault="00207D78" w:rsidP="00264E0E"/>
    <w:p w14:paraId="5DBC34FA" w14:textId="18494FB6" w:rsidR="00207D78" w:rsidRDefault="00207D78" w:rsidP="00264E0E"/>
    <w:p w14:paraId="4F83BA61" w14:textId="0B91FD19" w:rsidR="00207D78" w:rsidRDefault="00207D78" w:rsidP="00264E0E"/>
    <w:p w14:paraId="7AA76419" w14:textId="02B7FFE2" w:rsidR="00207D78" w:rsidRDefault="00207D78" w:rsidP="00264E0E"/>
    <w:p w14:paraId="67E02AAF" w14:textId="1DD27483" w:rsidR="00207D78" w:rsidRDefault="00207D78" w:rsidP="00264E0E"/>
    <w:p w14:paraId="2DCC9684" w14:textId="1CB70006" w:rsidR="00207D78" w:rsidRDefault="00207D78" w:rsidP="00264E0E"/>
    <w:p w14:paraId="3388B741" w14:textId="1EEB009F" w:rsidR="00207D78" w:rsidRDefault="00207D78" w:rsidP="00264E0E"/>
    <w:p w14:paraId="38839C98" w14:textId="2C1B3BFA" w:rsidR="00207D78" w:rsidRDefault="00207D78" w:rsidP="00264E0E"/>
    <w:p w14:paraId="2BD8A79C" w14:textId="31A2D195" w:rsidR="00207D78" w:rsidRDefault="00207D78" w:rsidP="00264E0E"/>
    <w:p w14:paraId="4E4F06A9" w14:textId="48BF70D0" w:rsidR="00207D78" w:rsidRDefault="00207D78" w:rsidP="00264E0E"/>
    <w:p w14:paraId="7357B938" w14:textId="07699B7F" w:rsidR="00207D78" w:rsidRDefault="00207D78" w:rsidP="00264E0E"/>
    <w:p w14:paraId="797F1E3E" w14:textId="1CB818D3" w:rsidR="00207D78" w:rsidRDefault="00207D78" w:rsidP="00264E0E"/>
    <w:p w14:paraId="5D9D2A7F" w14:textId="71742DCA" w:rsidR="00207D78" w:rsidRDefault="00207D78" w:rsidP="00264E0E"/>
    <w:p w14:paraId="110D8E8E" w14:textId="50228DEA" w:rsidR="00207D78" w:rsidRDefault="00207D78" w:rsidP="00264E0E"/>
    <w:p w14:paraId="58AB29EA" w14:textId="3973E307" w:rsidR="00207D78" w:rsidRDefault="00207D78" w:rsidP="00264E0E"/>
    <w:p w14:paraId="2DD96866" w14:textId="0886D744" w:rsidR="00207D78" w:rsidRDefault="00207D78" w:rsidP="00264E0E"/>
    <w:p w14:paraId="37FD06BF" w14:textId="00F8AC53" w:rsidR="00207D78" w:rsidRDefault="00207D78" w:rsidP="00264E0E"/>
    <w:p w14:paraId="5EF7A4F2" w14:textId="5D7FCBFA" w:rsidR="00207D78" w:rsidRDefault="00207D78" w:rsidP="00264E0E"/>
    <w:p w14:paraId="0AC128FD" w14:textId="2F4E2C5B" w:rsidR="00207D78" w:rsidRDefault="00207D78" w:rsidP="00264E0E"/>
    <w:p w14:paraId="65086C9C" w14:textId="0F3B7670" w:rsidR="00207D78" w:rsidRDefault="00207D78" w:rsidP="00264E0E"/>
    <w:p w14:paraId="773B7163" w14:textId="3E79E6D7" w:rsidR="00207D78" w:rsidRDefault="00207D78" w:rsidP="00264E0E"/>
    <w:p w14:paraId="659993F4" w14:textId="4FCDED47" w:rsidR="00207D78" w:rsidRDefault="00207D78" w:rsidP="00264E0E"/>
    <w:p w14:paraId="2A149D61" w14:textId="73E64AE2" w:rsidR="00207D78" w:rsidRDefault="00207D78" w:rsidP="00264E0E"/>
    <w:p w14:paraId="64D3A63A" w14:textId="269CEF17" w:rsidR="00207D78" w:rsidRDefault="00207D78" w:rsidP="00264E0E"/>
    <w:p w14:paraId="6D8D0E09" w14:textId="57605073" w:rsidR="00207D78" w:rsidRDefault="00207D78" w:rsidP="00264E0E"/>
    <w:p w14:paraId="24FB3C3F" w14:textId="55430903" w:rsidR="00207D78" w:rsidRDefault="00207D78" w:rsidP="00264E0E"/>
    <w:p w14:paraId="07BDA6EA" w14:textId="11B904ED" w:rsidR="00207D78" w:rsidRDefault="00207D78" w:rsidP="00264E0E"/>
    <w:p w14:paraId="0CA41B27" w14:textId="77777777" w:rsidR="00207D78" w:rsidRPr="00B12619" w:rsidRDefault="00207D78" w:rsidP="00207D7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EB24C1C" w14:textId="096A268B" w:rsidR="00207D78" w:rsidRDefault="00207D78" w:rsidP="00207D78">
      <w:r>
        <w:rPr>
          <w:b/>
        </w:rPr>
        <w:t xml:space="preserve">Homophone Worksheet: </w:t>
      </w:r>
      <w:r w:rsidRPr="0085540A">
        <w:rPr>
          <w:b/>
          <w:i/>
        </w:rPr>
        <w:t xml:space="preserve">Pray </w:t>
      </w:r>
      <w:r>
        <w:rPr>
          <w:b/>
        </w:rPr>
        <w:t xml:space="preserve">and </w:t>
      </w:r>
      <w:r w:rsidRPr="0085540A">
        <w:rPr>
          <w:b/>
          <w:i/>
        </w:rPr>
        <w:t>Prey</w:t>
      </w:r>
      <w:r>
        <w:rPr>
          <w:b/>
        </w:rPr>
        <w:t xml:space="preserve"> Worksheet 4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pray</w:t>
      </w:r>
      <w:r>
        <w:rPr>
          <w:i/>
        </w:rPr>
        <w:t xml:space="preserve"> </w:t>
      </w:r>
      <w:r>
        <w:t>and</w:t>
      </w:r>
      <w:r w:rsidRPr="0085540A">
        <w:t xml:space="preserve"> prey</w:t>
      </w:r>
      <w:r>
        <w:t>. Remember this about these two words:</w:t>
      </w:r>
    </w:p>
    <w:p w14:paraId="691E96B3" w14:textId="77777777" w:rsidR="00207D78" w:rsidRDefault="00207D78" w:rsidP="00207D78"/>
    <w:p w14:paraId="55884AA3" w14:textId="77777777" w:rsidR="00207D78" w:rsidRPr="00F62514" w:rsidRDefault="00207D78" w:rsidP="00207D78">
      <w:pPr>
        <w:pStyle w:val="ListParagraph"/>
        <w:numPr>
          <w:ilvl w:val="0"/>
          <w:numId w:val="1"/>
        </w:numPr>
        <w:rPr>
          <w:b/>
        </w:rPr>
      </w:pPr>
      <w:r w:rsidRPr="00AD522A">
        <w:rPr>
          <w:b/>
          <w:i/>
        </w:rPr>
        <w:t>Pray</w:t>
      </w:r>
      <w:r>
        <w:t xml:space="preserve"> is a </w:t>
      </w:r>
      <w:r w:rsidRPr="00AD522A">
        <w:rPr>
          <w:b/>
          <w:i/>
        </w:rPr>
        <w:t>verb</w:t>
      </w:r>
      <w:r>
        <w:t xml:space="preserve"> that means “</w:t>
      </w:r>
      <w:r w:rsidRPr="00AD522A">
        <w:rPr>
          <w:i/>
        </w:rPr>
        <w:t>to address God or a god with adoration, confession, supplication, or thanksgiving</w:t>
      </w:r>
      <w:r>
        <w:t>.”</w:t>
      </w:r>
    </w:p>
    <w:p w14:paraId="68A4217C" w14:textId="77777777" w:rsidR="00207D78" w:rsidRPr="00F62514" w:rsidRDefault="00207D78" w:rsidP="00207D78">
      <w:pPr>
        <w:pStyle w:val="ListParagraph"/>
        <w:numPr>
          <w:ilvl w:val="0"/>
          <w:numId w:val="1"/>
        </w:numPr>
        <w:rPr>
          <w:b/>
        </w:rPr>
      </w:pPr>
      <w:r w:rsidRPr="00F62514">
        <w:rPr>
          <w:b/>
          <w:i/>
        </w:rPr>
        <w:t>Prey</w:t>
      </w:r>
      <w:r>
        <w:t xml:space="preserve"> is a </w:t>
      </w:r>
      <w:r w:rsidRPr="00F62514">
        <w:rPr>
          <w:b/>
          <w:i/>
        </w:rPr>
        <w:t>noun</w:t>
      </w:r>
      <w:r>
        <w:t xml:space="preserve"> that means “</w:t>
      </w:r>
      <w:r w:rsidRPr="00F62514">
        <w:rPr>
          <w:i/>
        </w:rPr>
        <w:t>an animal taken by a predator as food</w:t>
      </w:r>
      <w:r>
        <w:t>,” and a verb that means “</w:t>
      </w:r>
      <w:r w:rsidRPr="00F62514">
        <w:rPr>
          <w:i/>
        </w:rPr>
        <w:t>to seize and devour prey</w:t>
      </w:r>
      <w:r>
        <w:t>.”</w:t>
      </w:r>
    </w:p>
    <w:p w14:paraId="7BA57CD1" w14:textId="77777777" w:rsidR="00207D78" w:rsidRDefault="00207D78" w:rsidP="00207D78">
      <w:pPr>
        <w:rPr>
          <w:b/>
        </w:rPr>
      </w:pPr>
    </w:p>
    <w:p w14:paraId="16B257E9" w14:textId="77777777" w:rsidR="00207D78" w:rsidRPr="00F62514" w:rsidRDefault="00207D78" w:rsidP="00207D78">
      <w:pPr>
        <w:pStyle w:val="ListParagraph"/>
        <w:numPr>
          <w:ilvl w:val="0"/>
          <w:numId w:val="5"/>
        </w:numPr>
        <w:rPr>
          <w:b/>
        </w:rPr>
      </w:pPr>
      <w:r>
        <w:t>The zombies passed through downtown Brooklyn looking for __________________.</w:t>
      </w:r>
    </w:p>
    <w:p w14:paraId="52E35465" w14:textId="77777777" w:rsidR="00207D78" w:rsidRPr="00F62514" w:rsidRDefault="00207D78" w:rsidP="00207D78">
      <w:pPr>
        <w:pStyle w:val="ListParagraph"/>
        <w:numPr>
          <w:ilvl w:val="0"/>
          <w:numId w:val="5"/>
        </w:numPr>
        <w:rPr>
          <w:b/>
        </w:rPr>
      </w:pPr>
      <w:r>
        <w:t>***** ______________ that **** doesn’t become ________________ for the zombies in Brooklyn,</w:t>
      </w:r>
    </w:p>
    <w:p w14:paraId="76297CDB" w14:textId="77777777" w:rsidR="00207D78" w:rsidRPr="00F62514" w:rsidRDefault="00207D78" w:rsidP="00207D78">
      <w:pPr>
        <w:pStyle w:val="ListParagraph"/>
        <w:numPr>
          <w:ilvl w:val="0"/>
          <w:numId w:val="5"/>
        </w:numPr>
        <w:rPr>
          <w:b/>
        </w:rPr>
      </w:pPr>
      <w:r>
        <w:t xml:space="preserve">Bullies _________________ on people smaller and weaker </w:t>
      </w:r>
      <w:proofErr w:type="gramStart"/>
      <w:r>
        <w:t>then</w:t>
      </w:r>
      <w:proofErr w:type="gramEnd"/>
      <w:r>
        <w:t xml:space="preserve"> themselves.</w:t>
      </w:r>
    </w:p>
    <w:p w14:paraId="30A7D96B" w14:textId="77777777" w:rsidR="00207D78" w:rsidRPr="00F62514" w:rsidRDefault="00207D78" w:rsidP="00207D78">
      <w:pPr>
        <w:pStyle w:val="ListParagraph"/>
        <w:numPr>
          <w:ilvl w:val="0"/>
          <w:numId w:val="5"/>
        </w:numPr>
        <w:rPr>
          <w:b/>
        </w:rPr>
      </w:pPr>
      <w:r>
        <w:t>Squirrels are frequently __________________ for predators like hawks, eagles, and owls.</w:t>
      </w:r>
    </w:p>
    <w:p w14:paraId="324C9B17" w14:textId="77777777" w:rsidR="00207D78" w:rsidRPr="00F62514" w:rsidRDefault="00207D78" w:rsidP="00207D78">
      <w:pPr>
        <w:pStyle w:val="ListParagraph"/>
        <w:numPr>
          <w:ilvl w:val="0"/>
          <w:numId w:val="5"/>
        </w:numPr>
        <w:rPr>
          <w:b/>
        </w:rPr>
      </w:pPr>
      <w:r>
        <w:t>Most religions require that their followers ___________________.</w:t>
      </w:r>
    </w:p>
    <w:p w14:paraId="3FE68431" w14:textId="77777777" w:rsidR="00207D78" w:rsidRDefault="00207D78" w:rsidP="00207D78"/>
    <w:p w14:paraId="7C7AC352" w14:textId="77777777" w:rsidR="00207D78" w:rsidRDefault="00207D78" w:rsidP="00264E0E"/>
    <w:p w14:paraId="006B2903" w14:textId="7329B946" w:rsidR="00264E0E" w:rsidRDefault="00264E0E" w:rsidP="00264E0E">
      <w:pPr>
        <w:rPr>
          <w:b/>
        </w:rPr>
      </w:pPr>
    </w:p>
    <w:p w14:paraId="22B5A1DA" w14:textId="2D0EDF92" w:rsidR="00207D78" w:rsidRDefault="00207D78" w:rsidP="00264E0E">
      <w:pPr>
        <w:rPr>
          <w:b/>
        </w:rPr>
      </w:pPr>
    </w:p>
    <w:p w14:paraId="2EA3A06F" w14:textId="564E853C" w:rsidR="00207D78" w:rsidRDefault="00207D78" w:rsidP="00264E0E">
      <w:pPr>
        <w:rPr>
          <w:b/>
        </w:rPr>
      </w:pPr>
    </w:p>
    <w:p w14:paraId="1D5A3081" w14:textId="2803994F" w:rsidR="00207D78" w:rsidRDefault="00207D78" w:rsidP="00264E0E">
      <w:pPr>
        <w:rPr>
          <w:b/>
        </w:rPr>
      </w:pPr>
    </w:p>
    <w:p w14:paraId="2D1D3A60" w14:textId="55554413" w:rsidR="00207D78" w:rsidRDefault="00207D78" w:rsidP="00264E0E">
      <w:pPr>
        <w:rPr>
          <w:b/>
        </w:rPr>
      </w:pPr>
    </w:p>
    <w:p w14:paraId="43216684" w14:textId="7366B915" w:rsidR="00207D78" w:rsidRDefault="00207D78" w:rsidP="00264E0E">
      <w:pPr>
        <w:rPr>
          <w:b/>
        </w:rPr>
      </w:pPr>
    </w:p>
    <w:p w14:paraId="46D74062" w14:textId="4ACDBCDA" w:rsidR="00207D78" w:rsidRDefault="00207D78" w:rsidP="00264E0E">
      <w:pPr>
        <w:rPr>
          <w:b/>
        </w:rPr>
      </w:pPr>
    </w:p>
    <w:p w14:paraId="51D2DB73" w14:textId="2139A5F8" w:rsidR="00207D78" w:rsidRDefault="00207D78" w:rsidP="00264E0E">
      <w:pPr>
        <w:rPr>
          <w:b/>
        </w:rPr>
      </w:pPr>
    </w:p>
    <w:p w14:paraId="3BA0D0BE" w14:textId="2374E4F6" w:rsidR="00207D78" w:rsidRDefault="00207D78" w:rsidP="00264E0E">
      <w:pPr>
        <w:rPr>
          <w:b/>
        </w:rPr>
      </w:pPr>
    </w:p>
    <w:p w14:paraId="56808656" w14:textId="1BAE6A56" w:rsidR="00207D78" w:rsidRDefault="00207D78" w:rsidP="00264E0E">
      <w:pPr>
        <w:rPr>
          <w:b/>
        </w:rPr>
      </w:pPr>
    </w:p>
    <w:p w14:paraId="0D321799" w14:textId="55BFFE74" w:rsidR="00207D78" w:rsidRDefault="00207D78" w:rsidP="00264E0E">
      <w:pPr>
        <w:rPr>
          <w:b/>
        </w:rPr>
      </w:pPr>
    </w:p>
    <w:p w14:paraId="419198FC" w14:textId="09A6C428" w:rsidR="00207D78" w:rsidRDefault="00207D78" w:rsidP="00264E0E">
      <w:pPr>
        <w:rPr>
          <w:b/>
        </w:rPr>
      </w:pPr>
    </w:p>
    <w:p w14:paraId="5DBFE661" w14:textId="25F60BC1" w:rsidR="00207D78" w:rsidRDefault="00207D78" w:rsidP="00264E0E">
      <w:pPr>
        <w:rPr>
          <w:b/>
        </w:rPr>
      </w:pPr>
    </w:p>
    <w:p w14:paraId="6B2DAFE5" w14:textId="52C1DAA7" w:rsidR="00207D78" w:rsidRDefault="00207D78" w:rsidP="00264E0E">
      <w:pPr>
        <w:rPr>
          <w:b/>
        </w:rPr>
      </w:pPr>
    </w:p>
    <w:p w14:paraId="71EE193F" w14:textId="564B8B42" w:rsidR="00207D78" w:rsidRDefault="00207D78" w:rsidP="00264E0E">
      <w:pPr>
        <w:rPr>
          <w:b/>
        </w:rPr>
      </w:pPr>
    </w:p>
    <w:p w14:paraId="2B2A491B" w14:textId="10435A64" w:rsidR="00207D78" w:rsidRDefault="00207D78" w:rsidP="00264E0E">
      <w:pPr>
        <w:rPr>
          <w:b/>
        </w:rPr>
      </w:pPr>
    </w:p>
    <w:p w14:paraId="02EF700B" w14:textId="36AA14F0" w:rsidR="00207D78" w:rsidRDefault="00207D78" w:rsidP="00264E0E">
      <w:pPr>
        <w:rPr>
          <w:b/>
        </w:rPr>
      </w:pPr>
    </w:p>
    <w:p w14:paraId="35F204D8" w14:textId="20B0B228" w:rsidR="00207D78" w:rsidRDefault="00207D78" w:rsidP="00264E0E">
      <w:pPr>
        <w:rPr>
          <w:b/>
        </w:rPr>
      </w:pPr>
    </w:p>
    <w:p w14:paraId="35AF5A49" w14:textId="23276D60" w:rsidR="00207D78" w:rsidRDefault="00207D78" w:rsidP="00264E0E">
      <w:pPr>
        <w:rPr>
          <w:b/>
        </w:rPr>
      </w:pPr>
    </w:p>
    <w:p w14:paraId="3A9BC0F6" w14:textId="044662FB" w:rsidR="00207D78" w:rsidRDefault="00207D78" w:rsidP="00264E0E">
      <w:pPr>
        <w:rPr>
          <w:b/>
        </w:rPr>
      </w:pPr>
    </w:p>
    <w:p w14:paraId="1B4FE0D9" w14:textId="62719802" w:rsidR="00207D78" w:rsidRDefault="00207D78" w:rsidP="00264E0E">
      <w:pPr>
        <w:rPr>
          <w:b/>
        </w:rPr>
      </w:pPr>
    </w:p>
    <w:p w14:paraId="3AE160E4" w14:textId="734ECE56" w:rsidR="00207D78" w:rsidRDefault="00207D78" w:rsidP="00264E0E">
      <w:pPr>
        <w:rPr>
          <w:b/>
        </w:rPr>
      </w:pPr>
    </w:p>
    <w:p w14:paraId="314EAC55" w14:textId="323612B8" w:rsidR="00207D78" w:rsidRDefault="00207D78" w:rsidP="00264E0E">
      <w:pPr>
        <w:rPr>
          <w:b/>
        </w:rPr>
      </w:pPr>
    </w:p>
    <w:p w14:paraId="5F78EE84" w14:textId="3D631758" w:rsidR="00207D78" w:rsidRDefault="00207D78" w:rsidP="00264E0E">
      <w:pPr>
        <w:rPr>
          <w:b/>
        </w:rPr>
      </w:pPr>
    </w:p>
    <w:p w14:paraId="1D835932" w14:textId="53019EEA" w:rsidR="00207D78" w:rsidRDefault="00207D78" w:rsidP="00264E0E">
      <w:pPr>
        <w:rPr>
          <w:b/>
        </w:rPr>
      </w:pPr>
    </w:p>
    <w:p w14:paraId="003A695A" w14:textId="5BE85C37" w:rsidR="00207D78" w:rsidRDefault="00207D78" w:rsidP="00264E0E">
      <w:pPr>
        <w:rPr>
          <w:b/>
        </w:rPr>
      </w:pPr>
    </w:p>
    <w:p w14:paraId="7C267E7F" w14:textId="6BCFD887" w:rsidR="00207D78" w:rsidRDefault="00207D78" w:rsidP="00264E0E">
      <w:pPr>
        <w:rPr>
          <w:b/>
        </w:rPr>
      </w:pPr>
    </w:p>
    <w:p w14:paraId="1FB29FC4" w14:textId="22A7EB43" w:rsidR="00207D78" w:rsidRDefault="00207D78" w:rsidP="00264E0E">
      <w:pPr>
        <w:rPr>
          <w:b/>
        </w:rPr>
      </w:pPr>
    </w:p>
    <w:p w14:paraId="1EF920A4" w14:textId="5665E900" w:rsidR="00207D78" w:rsidRDefault="00207D78" w:rsidP="00264E0E">
      <w:pPr>
        <w:rPr>
          <w:b/>
        </w:rPr>
      </w:pPr>
    </w:p>
    <w:p w14:paraId="1EA89266" w14:textId="44050E06" w:rsidR="00207D78" w:rsidRDefault="00207D78" w:rsidP="00264E0E">
      <w:pPr>
        <w:rPr>
          <w:b/>
        </w:rPr>
      </w:pPr>
    </w:p>
    <w:p w14:paraId="10F7D426" w14:textId="0E9272BA" w:rsidR="00207D78" w:rsidRDefault="00207D78" w:rsidP="00264E0E">
      <w:pPr>
        <w:rPr>
          <w:b/>
        </w:rPr>
      </w:pPr>
    </w:p>
    <w:p w14:paraId="2347F089" w14:textId="19E37CA2" w:rsidR="00207D78" w:rsidRDefault="00207D78" w:rsidP="00264E0E">
      <w:pPr>
        <w:rPr>
          <w:b/>
        </w:rPr>
      </w:pPr>
    </w:p>
    <w:p w14:paraId="4731038E" w14:textId="3E623AF9" w:rsidR="00207D78" w:rsidRDefault="00207D78" w:rsidP="00264E0E">
      <w:pPr>
        <w:rPr>
          <w:b/>
        </w:rPr>
      </w:pPr>
    </w:p>
    <w:p w14:paraId="597D3ADF" w14:textId="344863BD" w:rsidR="00207D78" w:rsidRDefault="00207D78" w:rsidP="00264E0E">
      <w:pPr>
        <w:rPr>
          <w:b/>
        </w:rPr>
      </w:pPr>
    </w:p>
    <w:p w14:paraId="5827249F" w14:textId="70B4D53B" w:rsidR="00207D78" w:rsidRDefault="00207D78" w:rsidP="00264E0E">
      <w:pPr>
        <w:rPr>
          <w:b/>
        </w:rPr>
      </w:pPr>
    </w:p>
    <w:p w14:paraId="4F08989F" w14:textId="77777777" w:rsidR="00207D78" w:rsidRPr="00B12619" w:rsidRDefault="00207D78" w:rsidP="00207D78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7D3F8C9" w14:textId="4B7121D4" w:rsidR="00207D78" w:rsidRDefault="00207D78" w:rsidP="00207D78">
      <w:r>
        <w:rPr>
          <w:b/>
        </w:rPr>
        <w:t xml:space="preserve">Homophone Worksheet: </w:t>
      </w:r>
      <w:r w:rsidRPr="0085540A">
        <w:rPr>
          <w:b/>
          <w:i/>
        </w:rPr>
        <w:t xml:space="preserve">Pray </w:t>
      </w:r>
      <w:r>
        <w:rPr>
          <w:b/>
        </w:rPr>
        <w:t xml:space="preserve">and </w:t>
      </w:r>
      <w:r w:rsidRPr="0085540A">
        <w:rPr>
          <w:b/>
          <w:i/>
        </w:rPr>
        <w:t>Prey</w:t>
      </w:r>
      <w:r>
        <w:rPr>
          <w:b/>
        </w:rPr>
        <w:t xml:space="preserve"> Worksheet 5</w:t>
      </w:r>
      <w:r w:rsidRPr="006336D6">
        <w:rPr>
          <w:b/>
        </w:rPr>
        <w:t>.</w:t>
      </w:r>
      <w:r>
        <w:rPr>
          <w:i/>
        </w:rPr>
        <w:t xml:space="preserve"> </w:t>
      </w:r>
      <w:r w:rsidRPr="006336D6">
        <w:rPr>
          <w:b/>
          <w:i/>
        </w:rPr>
        <w:t>Homophones</w:t>
      </w:r>
      <w:r>
        <w:rPr>
          <w:i/>
        </w:rPr>
        <w:t xml:space="preserve"> </w:t>
      </w:r>
      <w:r>
        <w:t>are words that are pronounced alike but spelled differently and have different meanings. Using the wrong homophone can change the meaning of your writing. Here is a practice sheet for the homophones</w:t>
      </w:r>
      <w:r>
        <w:rPr>
          <w:i/>
        </w:rPr>
        <w:t xml:space="preserve"> </w:t>
      </w:r>
      <w:r>
        <w:rPr>
          <w:b/>
          <w:i/>
        </w:rPr>
        <w:t>pray</w:t>
      </w:r>
      <w:r>
        <w:rPr>
          <w:i/>
        </w:rPr>
        <w:t xml:space="preserve"> </w:t>
      </w:r>
      <w:r>
        <w:t>and</w:t>
      </w:r>
      <w:r w:rsidRPr="0085540A">
        <w:t xml:space="preserve"> prey</w:t>
      </w:r>
      <w:r>
        <w:t>. Remember this about these two words:</w:t>
      </w:r>
    </w:p>
    <w:p w14:paraId="39FBF583" w14:textId="77777777" w:rsidR="00207D78" w:rsidRDefault="00207D78" w:rsidP="00207D78"/>
    <w:p w14:paraId="120668CD" w14:textId="77777777" w:rsidR="00207D78" w:rsidRPr="00A711D3" w:rsidRDefault="00207D78" w:rsidP="00207D78">
      <w:pPr>
        <w:pStyle w:val="ListParagraph"/>
        <w:numPr>
          <w:ilvl w:val="0"/>
          <w:numId w:val="1"/>
        </w:numPr>
        <w:rPr>
          <w:b/>
        </w:rPr>
      </w:pPr>
      <w:r w:rsidRPr="00AD522A">
        <w:rPr>
          <w:b/>
          <w:i/>
        </w:rPr>
        <w:t>Pray</w:t>
      </w:r>
      <w:r>
        <w:t xml:space="preserve"> is a </w:t>
      </w:r>
      <w:r w:rsidRPr="00AD522A">
        <w:rPr>
          <w:b/>
          <w:i/>
        </w:rPr>
        <w:t>verb</w:t>
      </w:r>
      <w:r>
        <w:t xml:space="preserve"> that means “</w:t>
      </w:r>
      <w:r w:rsidRPr="00AD522A">
        <w:rPr>
          <w:i/>
        </w:rPr>
        <w:t>to address God or a god with adoration, confession, supplication, or thanksgiving</w:t>
      </w:r>
      <w:r>
        <w:t>.”</w:t>
      </w:r>
    </w:p>
    <w:p w14:paraId="1AEF3B85" w14:textId="77777777" w:rsidR="00207D78" w:rsidRPr="00A711D3" w:rsidRDefault="00207D78" w:rsidP="00207D78">
      <w:pPr>
        <w:pStyle w:val="ListParagraph"/>
        <w:numPr>
          <w:ilvl w:val="0"/>
          <w:numId w:val="1"/>
        </w:numPr>
        <w:rPr>
          <w:b/>
        </w:rPr>
      </w:pPr>
      <w:r w:rsidRPr="00A711D3">
        <w:rPr>
          <w:b/>
          <w:i/>
        </w:rPr>
        <w:t>Prey</w:t>
      </w:r>
      <w:r>
        <w:t xml:space="preserve"> is a </w:t>
      </w:r>
      <w:r w:rsidRPr="00A711D3">
        <w:rPr>
          <w:b/>
          <w:i/>
        </w:rPr>
        <w:t>noun</w:t>
      </w:r>
      <w:r>
        <w:t xml:space="preserve"> that means “</w:t>
      </w:r>
      <w:r w:rsidRPr="00A711D3">
        <w:rPr>
          <w:i/>
        </w:rPr>
        <w:t>an animal taken by a predator as food</w:t>
      </w:r>
      <w:r>
        <w:t>,” and a verb that means “</w:t>
      </w:r>
      <w:r w:rsidRPr="00A711D3">
        <w:rPr>
          <w:i/>
        </w:rPr>
        <w:t>to seize and devour prey</w:t>
      </w:r>
      <w:r>
        <w:t>.”</w:t>
      </w:r>
    </w:p>
    <w:p w14:paraId="66CB15E3" w14:textId="77777777" w:rsidR="00207D78" w:rsidRDefault="00207D78" w:rsidP="00207D78">
      <w:pPr>
        <w:rPr>
          <w:b/>
        </w:rPr>
      </w:pPr>
    </w:p>
    <w:p w14:paraId="181384A0" w14:textId="77777777" w:rsidR="00207D78" w:rsidRPr="00A711D3" w:rsidRDefault="00207D78" w:rsidP="00207D78">
      <w:pPr>
        <w:pStyle w:val="ListParagraph"/>
        <w:numPr>
          <w:ilvl w:val="0"/>
          <w:numId w:val="6"/>
        </w:numPr>
        <w:rPr>
          <w:b/>
        </w:rPr>
      </w:pPr>
      <w:r>
        <w:t>Although good attendance and hard work would help **** more in global studies, **** nevertheless ______________ that **** will pass the class.</w:t>
      </w:r>
    </w:p>
    <w:p w14:paraId="3FD3BBD3" w14:textId="77777777" w:rsidR="00207D78" w:rsidRPr="00A711D3" w:rsidRDefault="00207D78" w:rsidP="00207D78">
      <w:pPr>
        <w:pStyle w:val="ListParagraph"/>
        <w:numPr>
          <w:ilvl w:val="0"/>
          <w:numId w:val="6"/>
        </w:numPr>
        <w:rPr>
          <w:b/>
        </w:rPr>
      </w:pPr>
      <w:r>
        <w:t>Birds ___________________ on worms and insects.</w:t>
      </w:r>
    </w:p>
    <w:p w14:paraId="38D9755B" w14:textId="77777777" w:rsidR="00207D78" w:rsidRPr="00A711D3" w:rsidRDefault="00207D78" w:rsidP="00207D78">
      <w:pPr>
        <w:pStyle w:val="ListParagraph"/>
        <w:numPr>
          <w:ilvl w:val="0"/>
          <w:numId w:val="6"/>
        </w:numPr>
        <w:rPr>
          <w:b/>
        </w:rPr>
      </w:pPr>
      <w:r>
        <w:t>Early human beings were predators, but if they weren’t careful around large mammals, they could also become _______________.</w:t>
      </w:r>
    </w:p>
    <w:p w14:paraId="0977E686" w14:textId="77777777" w:rsidR="00207D78" w:rsidRPr="00A711D3" w:rsidRDefault="00207D78" w:rsidP="00207D78">
      <w:pPr>
        <w:pStyle w:val="ListParagraph"/>
        <w:numPr>
          <w:ilvl w:val="0"/>
          <w:numId w:val="6"/>
        </w:numPr>
        <w:rPr>
          <w:b/>
        </w:rPr>
      </w:pPr>
      <w:r>
        <w:t>******_____________________ that *** will gain admission to a good college or university</w:t>
      </w:r>
      <w:proofErr w:type="gramStart"/>
      <w:r>
        <w:t>, ,</w:t>
      </w:r>
      <w:proofErr w:type="gramEnd"/>
      <w:r>
        <w:t xml:space="preserve"> and later credited **** prayers with helping ***** get into that Columbia.</w:t>
      </w:r>
    </w:p>
    <w:p w14:paraId="57D35A93" w14:textId="77777777" w:rsidR="00207D78" w:rsidRPr="00A711D3" w:rsidRDefault="00207D78" w:rsidP="00207D78">
      <w:pPr>
        <w:pStyle w:val="ListParagraph"/>
        <w:numPr>
          <w:ilvl w:val="0"/>
          <w:numId w:val="6"/>
        </w:numPr>
        <w:rPr>
          <w:b/>
        </w:rPr>
      </w:pPr>
      <w:r>
        <w:t>Religious people across the globe gathered to _________________ for world peace and security.</w:t>
      </w:r>
    </w:p>
    <w:p w14:paraId="6246A692" w14:textId="77777777" w:rsidR="00207D78" w:rsidRDefault="00207D78" w:rsidP="00207D78"/>
    <w:p w14:paraId="3C34C223" w14:textId="77777777" w:rsidR="00207D78" w:rsidRPr="00264E0E" w:rsidRDefault="00207D78" w:rsidP="00264E0E">
      <w:pPr>
        <w:rPr>
          <w:b/>
        </w:rPr>
      </w:pPr>
    </w:p>
    <w:p w14:paraId="6D843A2E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963E6"/>
    <w:multiLevelType w:val="hybridMultilevel"/>
    <w:tmpl w:val="29BC5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3503"/>
    <w:multiLevelType w:val="hybridMultilevel"/>
    <w:tmpl w:val="91EEE0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8979D1"/>
    <w:multiLevelType w:val="hybridMultilevel"/>
    <w:tmpl w:val="32706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833B1"/>
    <w:multiLevelType w:val="hybridMultilevel"/>
    <w:tmpl w:val="79007C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86297D"/>
    <w:multiLevelType w:val="hybridMultilevel"/>
    <w:tmpl w:val="68CA79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D51E70"/>
    <w:multiLevelType w:val="hybridMultilevel"/>
    <w:tmpl w:val="EE723D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4E87"/>
    <w:rsid w:val="00207D78"/>
    <w:rsid w:val="00264E0E"/>
    <w:rsid w:val="00376123"/>
    <w:rsid w:val="006336D6"/>
    <w:rsid w:val="00660F58"/>
    <w:rsid w:val="0069058D"/>
    <w:rsid w:val="006C4E87"/>
    <w:rsid w:val="00730AC3"/>
    <w:rsid w:val="0085540A"/>
    <w:rsid w:val="00AD522A"/>
    <w:rsid w:val="00E60E30"/>
    <w:rsid w:val="00EB4B13"/>
    <w:rsid w:val="00F67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3A3A642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5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hmphn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TM*hmphn wstm.dotx</Template>
  <TotalTime>9</TotalTime>
  <Pages>5</Pages>
  <Words>754</Words>
  <Characters>4302</Characters>
  <Application>Microsoft Office Word</Application>
  <DocSecurity>0</DocSecurity>
  <Lines>35</Lines>
  <Paragraphs>10</Paragraphs>
  <ScaleCrop>false</ScaleCrop>
  <Company>New York City Department of Education</Company>
  <LinksUpToDate>false</LinksUpToDate>
  <CharactersWithSpaces>5046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2017-06-16T20:36:00Z</dcterms:created>
  <dcterms:modified xsi:type="dcterms:W3CDTF">2020-03-12T10:45:00Z</dcterms:modified>
</cp:coreProperties>
</file>