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7917354B" w:rsidR="00B577EA" w:rsidRDefault="00107EC7" w:rsidP="00107EC7">
      <w:r>
        <w:rPr>
          <w:b/>
        </w:rPr>
        <w:t xml:space="preserve">Homophone Worksheet: </w:t>
      </w:r>
      <w:r w:rsidR="00397DF4" w:rsidRPr="00397DF4">
        <w:rPr>
          <w:b/>
          <w:i/>
        </w:rPr>
        <w:t>Elicit</w:t>
      </w:r>
      <w:r w:rsidR="00445748">
        <w:rPr>
          <w:b/>
        </w:rPr>
        <w:t xml:space="preserve"> and</w:t>
      </w:r>
      <w:r w:rsidR="00E34D70" w:rsidRPr="00397DF4">
        <w:rPr>
          <w:b/>
          <w:i/>
        </w:rPr>
        <w:t xml:space="preserve"> </w:t>
      </w:r>
      <w:r w:rsidR="00397DF4" w:rsidRPr="00397DF4">
        <w:rPr>
          <w:b/>
          <w:i/>
        </w:rPr>
        <w:t>Illicit</w:t>
      </w:r>
      <w:r w:rsidR="00445748">
        <w:rPr>
          <w:b/>
          <w:i/>
        </w:rPr>
        <w:t xml:space="preserve">, </w:t>
      </w:r>
      <w:r w:rsidR="004D37B3">
        <w:rPr>
          <w:b/>
        </w:rPr>
        <w:t>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397DF4">
        <w:rPr>
          <w:i/>
        </w:rPr>
        <w:t>elicit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397DF4">
        <w:rPr>
          <w:i/>
        </w:rPr>
        <w:t>illicit</w:t>
      </w:r>
      <w:r>
        <w:t xml:space="preserve">. Remember this about these </w:t>
      </w:r>
      <w:r w:rsidR="00397DF4">
        <w:t>two</w:t>
      </w:r>
      <w:r>
        <w:t xml:space="preserve"> words:</w:t>
      </w:r>
    </w:p>
    <w:p w14:paraId="44C0278A" w14:textId="77777777" w:rsidR="00FA1106" w:rsidRDefault="00FA1106" w:rsidP="00107EC7"/>
    <w:p w14:paraId="7116D360" w14:textId="0E87CBE5" w:rsidR="00FA1106" w:rsidRDefault="00FA1106" w:rsidP="00FA1106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Elicit </w:t>
      </w:r>
      <w:r>
        <w:t xml:space="preserve">is a </w:t>
      </w:r>
      <w:r w:rsidRPr="00FA1106">
        <w:rPr>
          <w:b/>
          <w:i/>
        </w:rPr>
        <w:t xml:space="preserve">verb </w:t>
      </w:r>
      <w:r>
        <w:t xml:space="preserve">that means: </w:t>
      </w:r>
      <w:r w:rsidRPr="00FA1106">
        <w:rPr>
          <w:i/>
        </w:rPr>
        <w:t xml:space="preserve">to call forth or draw out (as information or a response) &lt;her remarks </w:t>
      </w:r>
      <w:r>
        <w:rPr>
          <w:i/>
        </w:rPr>
        <w:t>elicit</w:t>
      </w:r>
      <w:r w:rsidRPr="00FA1106">
        <w:rPr>
          <w:i/>
        </w:rPr>
        <w:t>ed cheers&gt;</w:t>
      </w:r>
    </w:p>
    <w:p w14:paraId="0AA5D74D" w14:textId="77777777" w:rsidR="00FA1106" w:rsidRPr="00FA1106" w:rsidRDefault="00FA1106" w:rsidP="00FA1106">
      <w:pPr>
        <w:rPr>
          <w:i/>
        </w:rPr>
      </w:pPr>
    </w:p>
    <w:p w14:paraId="43F56684" w14:textId="6DEC7BC2" w:rsidR="00FA1106" w:rsidRPr="00B70C7D" w:rsidRDefault="00FA1106" w:rsidP="00FA1106">
      <w:pPr>
        <w:pStyle w:val="ListParagraph"/>
        <w:numPr>
          <w:ilvl w:val="0"/>
          <w:numId w:val="1"/>
        </w:numPr>
      </w:pPr>
      <w:r w:rsidRPr="00FA1106">
        <w:rPr>
          <w:b/>
          <w:i/>
        </w:rPr>
        <w:t>Illicit</w:t>
      </w:r>
      <w:r>
        <w:t xml:space="preserve"> is an </w:t>
      </w:r>
      <w:r w:rsidRPr="00FA1106">
        <w:rPr>
          <w:b/>
          <w:i/>
        </w:rPr>
        <w:t xml:space="preserve">adjective </w:t>
      </w:r>
      <w:r>
        <w:t xml:space="preserve">that </w:t>
      </w:r>
      <w:proofErr w:type="gramStart"/>
      <w:r>
        <w:t>means:</w:t>
      </w:r>
      <w:proofErr w:type="gramEnd"/>
      <w:r>
        <w:t xml:space="preserve"> </w:t>
      </w:r>
      <w:r w:rsidRPr="00FA1106">
        <w:rPr>
          <w:i/>
        </w:rPr>
        <w:t>not permitted: UNLAWFUL</w:t>
      </w:r>
    </w:p>
    <w:p w14:paraId="5226BC2B" w14:textId="77777777" w:rsidR="00B70C7D" w:rsidRDefault="00B70C7D" w:rsidP="00B70C7D"/>
    <w:p w14:paraId="5C12A3E7" w14:textId="04EAB57A" w:rsidR="00B70C7D" w:rsidRPr="004D37B3" w:rsidRDefault="004D37B3" w:rsidP="00B70C7D">
      <w:pPr>
        <w:pStyle w:val="ListParagraph"/>
        <w:numPr>
          <w:ilvl w:val="0"/>
          <w:numId w:val="2"/>
        </w:numPr>
        <w:rPr>
          <w:b/>
        </w:rPr>
      </w:pPr>
      <w:r>
        <w:t>Whenever ***, the rap star, performs an encore, *** ________________________ huge applause.</w:t>
      </w:r>
    </w:p>
    <w:p w14:paraId="1E1774DB" w14:textId="5E2A70CE" w:rsidR="004D37B3" w:rsidRPr="004D37B3" w:rsidRDefault="004D37B3" w:rsidP="00B70C7D">
      <w:pPr>
        <w:pStyle w:val="ListParagraph"/>
        <w:numPr>
          <w:ilvl w:val="0"/>
          <w:numId w:val="2"/>
        </w:numPr>
        <w:rPr>
          <w:b/>
        </w:rPr>
      </w:pPr>
      <w:r>
        <w:t>Part of a teacher’s responsibility is to encourages students to avoid the use of __________________ drugs.</w:t>
      </w:r>
    </w:p>
    <w:p w14:paraId="57D6954C" w14:textId="34B9CCFD" w:rsidR="004D37B3" w:rsidRPr="004D37B3" w:rsidRDefault="004D37B3" w:rsidP="00B70C7D">
      <w:pPr>
        <w:pStyle w:val="ListParagraph"/>
        <w:numPr>
          <w:ilvl w:val="0"/>
          <w:numId w:val="2"/>
        </w:numPr>
        <w:rPr>
          <w:b/>
        </w:rPr>
      </w:pPr>
      <w:r>
        <w:t xml:space="preserve">Because **** lives in a country with censorship, </w:t>
      </w:r>
      <w:r>
        <w:rPr>
          <w:i/>
        </w:rPr>
        <w:t>The Autobiography of Malcolm X</w:t>
      </w:r>
      <w:r>
        <w:t xml:space="preserve"> is an ___________________ book.</w:t>
      </w:r>
    </w:p>
    <w:p w14:paraId="2B9CAD87" w14:textId="4B4E9751" w:rsidR="004D37B3" w:rsidRPr="004D37B3" w:rsidRDefault="004D37B3" w:rsidP="00B70C7D">
      <w:pPr>
        <w:pStyle w:val="ListParagraph"/>
        <w:numPr>
          <w:ilvl w:val="0"/>
          <w:numId w:val="2"/>
        </w:numPr>
        <w:rPr>
          <w:b/>
        </w:rPr>
      </w:pPr>
      <w:r>
        <w:t>*** _____________________ conversation with a woman he met at Starbucks.</w:t>
      </w:r>
    </w:p>
    <w:p w14:paraId="56F9E18C" w14:textId="0A646593" w:rsidR="004D37B3" w:rsidRPr="00B67D9D" w:rsidRDefault="004D37B3" w:rsidP="00B70C7D">
      <w:pPr>
        <w:pStyle w:val="ListParagraph"/>
        <w:numPr>
          <w:ilvl w:val="0"/>
          <w:numId w:val="2"/>
        </w:numPr>
        <w:rPr>
          <w:b/>
        </w:rPr>
      </w:pPr>
      <w:r>
        <w:t>Teachers ask questions to _____________________ answers from students.</w:t>
      </w:r>
    </w:p>
    <w:p w14:paraId="48997E76" w14:textId="7E748785" w:rsidR="00B67D9D" w:rsidRDefault="00B67D9D" w:rsidP="00B67D9D">
      <w:pPr>
        <w:rPr>
          <w:b/>
        </w:rPr>
      </w:pPr>
    </w:p>
    <w:p w14:paraId="577FFACB" w14:textId="63C512CA" w:rsidR="00B67D9D" w:rsidRDefault="00B67D9D" w:rsidP="00B67D9D">
      <w:pPr>
        <w:rPr>
          <w:b/>
        </w:rPr>
      </w:pPr>
    </w:p>
    <w:p w14:paraId="1A6EAF72" w14:textId="234D56A6" w:rsidR="00B67D9D" w:rsidRDefault="00B67D9D" w:rsidP="00B67D9D">
      <w:pPr>
        <w:rPr>
          <w:b/>
        </w:rPr>
      </w:pPr>
    </w:p>
    <w:p w14:paraId="6901D48D" w14:textId="0644128C" w:rsidR="00B67D9D" w:rsidRDefault="00B67D9D" w:rsidP="00B67D9D">
      <w:pPr>
        <w:rPr>
          <w:b/>
        </w:rPr>
      </w:pPr>
    </w:p>
    <w:p w14:paraId="7C8838DB" w14:textId="10FA2C03" w:rsidR="00B67D9D" w:rsidRDefault="00B67D9D" w:rsidP="00B67D9D">
      <w:pPr>
        <w:rPr>
          <w:b/>
        </w:rPr>
      </w:pPr>
    </w:p>
    <w:p w14:paraId="68772BB4" w14:textId="3ED49692" w:rsidR="00B67D9D" w:rsidRDefault="00B67D9D" w:rsidP="00B67D9D">
      <w:pPr>
        <w:rPr>
          <w:b/>
        </w:rPr>
      </w:pPr>
    </w:p>
    <w:p w14:paraId="7CA13461" w14:textId="4F63692B" w:rsidR="00B67D9D" w:rsidRDefault="00B67D9D" w:rsidP="00B67D9D">
      <w:pPr>
        <w:rPr>
          <w:b/>
        </w:rPr>
      </w:pPr>
    </w:p>
    <w:p w14:paraId="33C6813F" w14:textId="61591391" w:rsidR="00B67D9D" w:rsidRDefault="00B67D9D" w:rsidP="00B67D9D">
      <w:pPr>
        <w:rPr>
          <w:b/>
        </w:rPr>
      </w:pPr>
    </w:p>
    <w:p w14:paraId="31509F08" w14:textId="7CF1CB52" w:rsidR="00B67D9D" w:rsidRDefault="00B67D9D" w:rsidP="00B67D9D">
      <w:pPr>
        <w:rPr>
          <w:b/>
        </w:rPr>
      </w:pPr>
    </w:p>
    <w:p w14:paraId="63120BB0" w14:textId="4657455D" w:rsidR="00B67D9D" w:rsidRDefault="00B67D9D" w:rsidP="00B67D9D">
      <w:pPr>
        <w:rPr>
          <w:b/>
        </w:rPr>
      </w:pPr>
    </w:p>
    <w:p w14:paraId="1D0CE63E" w14:textId="12E989C1" w:rsidR="00B67D9D" w:rsidRDefault="00B67D9D" w:rsidP="00B67D9D">
      <w:pPr>
        <w:rPr>
          <w:b/>
        </w:rPr>
      </w:pPr>
    </w:p>
    <w:p w14:paraId="2456718E" w14:textId="234F1028" w:rsidR="00B67D9D" w:rsidRDefault="00B67D9D" w:rsidP="00B67D9D">
      <w:pPr>
        <w:rPr>
          <w:b/>
        </w:rPr>
      </w:pPr>
    </w:p>
    <w:p w14:paraId="2B2B9185" w14:textId="417A5DA1" w:rsidR="00B67D9D" w:rsidRDefault="00B67D9D" w:rsidP="00B67D9D">
      <w:pPr>
        <w:rPr>
          <w:b/>
        </w:rPr>
      </w:pPr>
    </w:p>
    <w:p w14:paraId="0E66B9D1" w14:textId="15F32F9D" w:rsidR="00B67D9D" w:rsidRDefault="00B67D9D" w:rsidP="00B67D9D">
      <w:pPr>
        <w:rPr>
          <w:b/>
        </w:rPr>
      </w:pPr>
    </w:p>
    <w:p w14:paraId="2D7665B7" w14:textId="3228E27E" w:rsidR="00B67D9D" w:rsidRDefault="00B67D9D" w:rsidP="00B67D9D">
      <w:pPr>
        <w:rPr>
          <w:b/>
        </w:rPr>
      </w:pPr>
    </w:p>
    <w:p w14:paraId="6585BA69" w14:textId="564D48A7" w:rsidR="00B67D9D" w:rsidRDefault="00B67D9D" w:rsidP="00B67D9D">
      <w:pPr>
        <w:rPr>
          <w:b/>
        </w:rPr>
      </w:pPr>
    </w:p>
    <w:p w14:paraId="6DE907D5" w14:textId="1FDE5611" w:rsidR="00B67D9D" w:rsidRDefault="00B67D9D" w:rsidP="00B67D9D">
      <w:pPr>
        <w:rPr>
          <w:b/>
        </w:rPr>
      </w:pPr>
    </w:p>
    <w:p w14:paraId="2F987C01" w14:textId="07DA0430" w:rsidR="00B67D9D" w:rsidRDefault="00B67D9D" w:rsidP="00B67D9D">
      <w:pPr>
        <w:rPr>
          <w:b/>
        </w:rPr>
      </w:pPr>
    </w:p>
    <w:p w14:paraId="51DF6666" w14:textId="02684368" w:rsidR="00B67D9D" w:rsidRDefault="00B67D9D" w:rsidP="00B67D9D">
      <w:pPr>
        <w:rPr>
          <w:b/>
        </w:rPr>
      </w:pPr>
    </w:p>
    <w:p w14:paraId="74EE92EB" w14:textId="7F872CAB" w:rsidR="00B67D9D" w:rsidRDefault="00B67D9D" w:rsidP="00B67D9D">
      <w:pPr>
        <w:rPr>
          <w:b/>
        </w:rPr>
      </w:pPr>
    </w:p>
    <w:p w14:paraId="7FC9913B" w14:textId="72D58109" w:rsidR="00B67D9D" w:rsidRDefault="00B67D9D" w:rsidP="00B67D9D">
      <w:pPr>
        <w:rPr>
          <w:b/>
        </w:rPr>
      </w:pPr>
    </w:p>
    <w:p w14:paraId="03C4392C" w14:textId="19D20D0D" w:rsidR="00B67D9D" w:rsidRDefault="00B67D9D" w:rsidP="00B67D9D">
      <w:pPr>
        <w:rPr>
          <w:b/>
        </w:rPr>
      </w:pPr>
    </w:p>
    <w:p w14:paraId="2A4B6AD0" w14:textId="2A4D8528" w:rsidR="00B67D9D" w:rsidRDefault="00B67D9D" w:rsidP="00B67D9D">
      <w:pPr>
        <w:rPr>
          <w:b/>
        </w:rPr>
      </w:pPr>
    </w:p>
    <w:p w14:paraId="7AFA0FF7" w14:textId="66437F06" w:rsidR="00B67D9D" w:rsidRDefault="00B67D9D" w:rsidP="00B67D9D">
      <w:pPr>
        <w:rPr>
          <w:b/>
        </w:rPr>
      </w:pPr>
    </w:p>
    <w:p w14:paraId="466CF29B" w14:textId="5CA3ED96" w:rsidR="00B67D9D" w:rsidRDefault="00B67D9D" w:rsidP="00B67D9D">
      <w:pPr>
        <w:rPr>
          <w:b/>
        </w:rPr>
      </w:pPr>
    </w:p>
    <w:p w14:paraId="17DE860F" w14:textId="4EC9BCDF" w:rsidR="00B67D9D" w:rsidRDefault="00B67D9D" w:rsidP="00B67D9D">
      <w:pPr>
        <w:rPr>
          <w:b/>
        </w:rPr>
      </w:pPr>
    </w:p>
    <w:p w14:paraId="2C5FA588" w14:textId="6C5E292C" w:rsidR="00B67D9D" w:rsidRDefault="00B67D9D" w:rsidP="00B67D9D">
      <w:pPr>
        <w:rPr>
          <w:b/>
        </w:rPr>
      </w:pPr>
    </w:p>
    <w:p w14:paraId="735E63DC" w14:textId="0729D7E6" w:rsidR="00B67D9D" w:rsidRDefault="00B67D9D" w:rsidP="00B67D9D">
      <w:pPr>
        <w:rPr>
          <w:b/>
        </w:rPr>
      </w:pPr>
    </w:p>
    <w:p w14:paraId="6B4C5876" w14:textId="6AEA92C3" w:rsidR="00B67D9D" w:rsidRDefault="00B67D9D" w:rsidP="00B67D9D">
      <w:pPr>
        <w:rPr>
          <w:b/>
        </w:rPr>
      </w:pPr>
    </w:p>
    <w:p w14:paraId="440D3242" w14:textId="494DEBB6" w:rsidR="00B67D9D" w:rsidRDefault="00B67D9D" w:rsidP="00B67D9D">
      <w:pPr>
        <w:rPr>
          <w:b/>
        </w:rPr>
      </w:pPr>
    </w:p>
    <w:p w14:paraId="4D5887DF" w14:textId="58615F49" w:rsidR="00B67D9D" w:rsidRDefault="00B67D9D" w:rsidP="00B67D9D">
      <w:pPr>
        <w:rPr>
          <w:b/>
        </w:rPr>
      </w:pPr>
    </w:p>
    <w:p w14:paraId="2A91553A" w14:textId="247F6684" w:rsidR="00B67D9D" w:rsidRDefault="00B67D9D" w:rsidP="00B67D9D">
      <w:pPr>
        <w:rPr>
          <w:b/>
        </w:rPr>
      </w:pPr>
    </w:p>
    <w:p w14:paraId="468CA4A1" w14:textId="1C9483B1" w:rsidR="00B67D9D" w:rsidRDefault="00B67D9D" w:rsidP="00B67D9D">
      <w:pPr>
        <w:rPr>
          <w:b/>
        </w:rPr>
      </w:pPr>
    </w:p>
    <w:p w14:paraId="088CD08E" w14:textId="1D29945B" w:rsidR="00B67D9D" w:rsidRDefault="00B67D9D" w:rsidP="00B67D9D">
      <w:pPr>
        <w:rPr>
          <w:b/>
        </w:rPr>
      </w:pPr>
    </w:p>
    <w:p w14:paraId="6228D6E0" w14:textId="77777777" w:rsidR="00B67D9D" w:rsidRPr="009E1B18" w:rsidRDefault="00B67D9D" w:rsidP="00B67D9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C84C0E" w14:textId="77777777" w:rsidR="00B67D9D" w:rsidRDefault="00B67D9D" w:rsidP="00B67D9D">
      <w:r>
        <w:rPr>
          <w:b/>
        </w:rPr>
        <w:t xml:space="preserve">Homophone Worksheet: </w:t>
      </w:r>
      <w:r w:rsidRPr="00397DF4">
        <w:rPr>
          <w:b/>
          <w:i/>
        </w:rPr>
        <w:t>Elicit</w:t>
      </w:r>
      <w:r>
        <w:rPr>
          <w:b/>
        </w:rPr>
        <w:t xml:space="preserve"> and</w:t>
      </w:r>
      <w:r w:rsidRPr="00397DF4">
        <w:rPr>
          <w:b/>
          <w:i/>
        </w:rPr>
        <w:t xml:space="preserve"> Illicit</w:t>
      </w:r>
      <w:r>
        <w:rPr>
          <w:b/>
          <w:i/>
        </w:rPr>
        <w:t xml:space="preserve">, </w:t>
      </w:r>
      <w:r>
        <w:rPr>
          <w:b/>
        </w:rPr>
        <w:t xml:space="preserve">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elicit </w:t>
      </w:r>
      <w:r>
        <w:t>and</w:t>
      </w:r>
      <w:r>
        <w:rPr>
          <w:i/>
        </w:rPr>
        <w:t xml:space="preserve"> illicit</w:t>
      </w:r>
      <w:r>
        <w:t>. Remember this about these two words:</w:t>
      </w:r>
    </w:p>
    <w:p w14:paraId="461A9884" w14:textId="77777777" w:rsidR="00B67D9D" w:rsidRDefault="00B67D9D" w:rsidP="00B67D9D"/>
    <w:p w14:paraId="0559DB38" w14:textId="77777777" w:rsidR="00B67D9D" w:rsidRDefault="00B67D9D" w:rsidP="00B67D9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Elicit </w:t>
      </w:r>
      <w:r>
        <w:t xml:space="preserve">is a </w:t>
      </w:r>
      <w:r w:rsidRPr="00FA1106">
        <w:rPr>
          <w:b/>
          <w:i/>
        </w:rPr>
        <w:t xml:space="preserve">verb </w:t>
      </w:r>
      <w:r>
        <w:t xml:space="preserve">that means: </w:t>
      </w:r>
      <w:r w:rsidRPr="00FA1106">
        <w:rPr>
          <w:i/>
        </w:rPr>
        <w:t xml:space="preserve">to call forth or draw out (as information or a response) &lt;her remarks </w:t>
      </w:r>
      <w:r>
        <w:rPr>
          <w:i/>
        </w:rPr>
        <w:t>elicit</w:t>
      </w:r>
      <w:r w:rsidRPr="00FA1106">
        <w:rPr>
          <w:i/>
        </w:rPr>
        <w:t>ed cheers&gt;</w:t>
      </w:r>
    </w:p>
    <w:p w14:paraId="633BAFF5" w14:textId="77777777" w:rsidR="00B67D9D" w:rsidRPr="00FA1106" w:rsidRDefault="00B67D9D" w:rsidP="00B67D9D">
      <w:pPr>
        <w:rPr>
          <w:i/>
        </w:rPr>
      </w:pPr>
    </w:p>
    <w:p w14:paraId="03DA4830" w14:textId="77777777" w:rsidR="00B67D9D" w:rsidRPr="00B70C7D" w:rsidRDefault="00B67D9D" w:rsidP="00B67D9D">
      <w:pPr>
        <w:pStyle w:val="ListParagraph"/>
        <w:numPr>
          <w:ilvl w:val="0"/>
          <w:numId w:val="1"/>
        </w:numPr>
      </w:pPr>
      <w:r w:rsidRPr="00FA1106">
        <w:rPr>
          <w:b/>
          <w:i/>
        </w:rPr>
        <w:t>Illicit</w:t>
      </w:r>
      <w:r>
        <w:t xml:space="preserve"> is an </w:t>
      </w:r>
      <w:r w:rsidRPr="00FA1106">
        <w:rPr>
          <w:b/>
          <w:i/>
        </w:rPr>
        <w:t xml:space="preserve">adjective </w:t>
      </w:r>
      <w:r>
        <w:t xml:space="preserve">that </w:t>
      </w:r>
      <w:proofErr w:type="gramStart"/>
      <w:r>
        <w:t>means:</w:t>
      </w:r>
      <w:proofErr w:type="gramEnd"/>
      <w:r>
        <w:t xml:space="preserve"> </w:t>
      </w:r>
      <w:r w:rsidRPr="00FA1106">
        <w:rPr>
          <w:i/>
        </w:rPr>
        <w:t>not permitted: UNLAWFUL</w:t>
      </w:r>
    </w:p>
    <w:p w14:paraId="6810086A" w14:textId="77777777" w:rsidR="00B67D9D" w:rsidRDefault="00B67D9D" w:rsidP="00B67D9D"/>
    <w:p w14:paraId="4A1FC670" w14:textId="5C234184" w:rsidR="00B67D9D" w:rsidRPr="00FA0723" w:rsidRDefault="00B67D9D" w:rsidP="00FA0723">
      <w:pPr>
        <w:pStyle w:val="ListParagraph"/>
        <w:numPr>
          <w:ilvl w:val="0"/>
          <w:numId w:val="3"/>
        </w:numPr>
        <w:rPr>
          <w:b/>
        </w:rPr>
      </w:pPr>
      <w:r>
        <w:t>****’s dissertation committee ____________________ *** position on whether or not **** considered South Africa in the 1980s a racist country.</w:t>
      </w:r>
    </w:p>
    <w:p w14:paraId="400CA129" w14:textId="4DC73161" w:rsidR="00B67D9D" w:rsidRPr="008E0E92" w:rsidRDefault="00B67D9D" w:rsidP="00FA0723">
      <w:pPr>
        <w:pStyle w:val="ListParagraph"/>
        <w:numPr>
          <w:ilvl w:val="0"/>
          <w:numId w:val="3"/>
        </w:numPr>
        <w:rPr>
          <w:b/>
        </w:rPr>
      </w:pPr>
      <w:r>
        <w:t>Teachers consider cheating on tests to be ________________________ behavior.</w:t>
      </w:r>
    </w:p>
    <w:p w14:paraId="3F8F8001" w14:textId="77777777" w:rsidR="00B67D9D" w:rsidRPr="008E0E92" w:rsidRDefault="00B67D9D" w:rsidP="00FA0723">
      <w:pPr>
        <w:pStyle w:val="ListParagraph"/>
        <w:numPr>
          <w:ilvl w:val="0"/>
          <w:numId w:val="3"/>
        </w:numPr>
        <w:rPr>
          <w:b/>
        </w:rPr>
      </w:pPr>
      <w:r>
        <w:t>**** hopes to ______________________ ****’s interest in going to a movie this afternoon.</w:t>
      </w:r>
    </w:p>
    <w:p w14:paraId="7F2E8598" w14:textId="77777777" w:rsidR="00B67D9D" w:rsidRPr="008E0E92" w:rsidRDefault="00B67D9D" w:rsidP="00FA0723">
      <w:pPr>
        <w:pStyle w:val="ListParagraph"/>
        <w:numPr>
          <w:ilvl w:val="0"/>
          <w:numId w:val="3"/>
        </w:numPr>
        <w:rPr>
          <w:b/>
        </w:rPr>
      </w:pPr>
      <w:r>
        <w:t>**** only had to say “Walk?” to *** dog to __________________ its interest in going to the park.</w:t>
      </w:r>
    </w:p>
    <w:p w14:paraId="36C81340" w14:textId="77777777" w:rsidR="00B67D9D" w:rsidRPr="00B70C7D" w:rsidRDefault="00B67D9D" w:rsidP="00FA0723">
      <w:pPr>
        <w:pStyle w:val="ListParagraph"/>
        <w:numPr>
          <w:ilvl w:val="0"/>
          <w:numId w:val="3"/>
        </w:numPr>
        <w:rPr>
          <w:b/>
        </w:rPr>
      </w:pPr>
      <w:r>
        <w:t>The police arrested a scalper who was selling ___________________ tickets to the Hip Hop concert.</w:t>
      </w:r>
    </w:p>
    <w:p w14:paraId="5F2D2672" w14:textId="77777777" w:rsidR="00B67D9D" w:rsidRPr="00B67D9D" w:rsidRDefault="00B67D9D" w:rsidP="00B67D9D">
      <w:pPr>
        <w:rPr>
          <w:b/>
        </w:rPr>
      </w:pPr>
    </w:p>
    <w:p w14:paraId="1AB9BBBE" w14:textId="6DBE3505" w:rsidR="00FA1106" w:rsidRDefault="00FA1106" w:rsidP="00FA1106">
      <w:pPr>
        <w:ind w:left="360"/>
        <w:rPr>
          <w:b/>
        </w:rPr>
      </w:pPr>
    </w:p>
    <w:p w14:paraId="3504F867" w14:textId="1ABA5D5D" w:rsidR="00FA0723" w:rsidRDefault="00FA0723" w:rsidP="00FA1106">
      <w:pPr>
        <w:ind w:left="360"/>
        <w:rPr>
          <w:b/>
        </w:rPr>
      </w:pPr>
    </w:p>
    <w:p w14:paraId="7A9C795F" w14:textId="5FE92161" w:rsidR="00FA0723" w:rsidRDefault="00FA0723" w:rsidP="00FA1106">
      <w:pPr>
        <w:ind w:left="360"/>
        <w:rPr>
          <w:b/>
        </w:rPr>
      </w:pPr>
    </w:p>
    <w:p w14:paraId="0DB2676C" w14:textId="10366444" w:rsidR="00FA0723" w:rsidRDefault="00FA0723" w:rsidP="00FA1106">
      <w:pPr>
        <w:ind w:left="360"/>
        <w:rPr>
          <w:b/>
        </w:rPr>
      </w:pPr>
    </w:p>
    <w:p w14:paraId="11B149DD" w14:textId="596B6FDC" w:rsidR="00FA0723" w:rsidRDefault="00FA0723" w:rsidP="00FA1106">
      <w:pPr>
        <w:ind w:left="360"/>
        <w:rPr>
          <w:b/>
        </w:rPr>
      </w:pPr>
    </w:p>
    <w:p w14:paraId="09AF3D31" w14:textId="22CB345B" w:rsidR="00FA0723" w:rsidRDefault="00FA0723" w:rsidP="00FA1106">
      <w:pPr>
        <w:ind w:left="360"/>
        <w:rPr>
          <w:b/>
        </w:rPr>
      </w:pPr>
    </w:p>
    <w:p w14:paraId="68A43955" w14:textId="7F386D82" w:rsidR="00FA0723" w:rsidRDefault="00FA0723" w:rsidP="00FA1106">
      <w:pPr>
        <w:ind w:left="360"/>
        <w:rPr>
          <w:b/>
        </w:rPr>
      </w:pPr>
    </w:p>
    <w:p w14:paraId="32CE0931" w14:textId="2543651C" w:rsidR="00FA0723" w:rsidRDefault="00FA0723" w:rsidP="00FA1106">
      <w:pPr>
        <w:ind w:left="360"/>
        <w:rPr>
          <w:b/>
        </w:rPr>
      </w:pPr>
    </w:p>
    <w:p w14:paraId="258AA184" w14:textId="5262FD39" w:rsidR="00FA0723" w:rsidRDefault="00FA0723" w:rsidP="00FA1106">
      <w:pPr>
        <w:ind w:left="360"/>
        <w:rPr>
          <w:b/>
        </w:rPr>
      </w:pPr>
    </w:p>
    <w:p w14:paraId="3A995D5B" w14:textId="289F4A3F" w:rsidR="00FA0723" w:rsidRDefault="00FA0723" w:rsidP="00FA1106">
      <w:pPr>
        <w:ind w:left="360"/>
        <w:rPr>
          <w:b/>
        </w:rPr>
      </w:pPr>
    </w:p>
    <w:p w14:paraId="01F012BB" w14:textId="720B3A1E" w:rsidR="00FA0723" w:rsidRDefault="00FA0723" w:rsidP="00FA1106">
      <w:pPr>
        <w:ind w:left="360"/>
        <w:rPr>
          <w:b/>
        </w:rPr>
      </w:pPr>
    </w:p>
    <w:p w14:paraId="33C174DB" w14:textId="1FACCBF4" w:rsidR="00FA0723" w:rsidRDefault="00FA0723" w:rsidP="00FA1106">
      <w:pPr>
        <w:ind w:left="360"/>
        <w:rPr>
          <w:b/>
        </w:rPr>
      </w:pPr>
    </w:p>
    <w:p w14:paraId="431913AD" w14:textId="3414AAFE" w:rsidR="00FA0723" w:rsidRDefault="00FA0723" w:rsidP="00FA1106">
      <w:pPr>
        <w:ind w:left="360"/>
        <w:rPr>
          <w:b/>
        </w:rPr>
      </w:pPr>
    </w:p>
    <w:p w14:paraId="17F08F45" w14:textId="02B4F800" w:rsidR="00FA0723" w:rsidRDefault="00FA0723" w:rsidP="00FA1106">
      <w:pPr>
        <w:ind w:left="360"/>
        <w:rPr>
          <w:b/>
        </w:rPr>
      </w:pPr>
    </w:p>
    <w:p w14:paraId="739AD8BC" w14:textId="1679A21B" w:rsidR="00FA0723" w:rsidRDefault="00FA0723" w:rsidP="00FA1106">
      <w:pPr>
        <w:ind w:left="360"/>
        <w:rPr>
          <w:b/>
        </w:rPr>
      </w:pPr>
    </w:p>
    <w:p w14:paraId="534CAF50" w14:textId="3FEE712B" w:rsidR="00FA0723" w:rsidRDefault="00FA0723" w:rsidP="00FA1106">
      <w:pPr>
        <w:ind w:left="360"/>
        <w:rPr>
          <w:b/>
        </w:rPr>
      </w:pPr>
    </w:p>
    <w:p w14:paraId="3978680C" w14:textId="5B3C5DA3" w:rsidR="00FA0723" w:rsidRDefault="00FA0723" w:rsidP="00FA1106">
      <w:pPr>
        <w:ind w:left="360"/>
        <w:rPr>
          <w:b/>
        </w:rPr>
      </w:pPr>
    </w:p>
    <w:p w14:paraId="35E128C8" w14:textId="19E65015" w:rsidR="00FA0723" w:rsidRDefault="00FA0723" w:rsidP="00FA1106">
      <w:pPr>
        <w:ind w:left="360"/>
        <w:rPr>
          <w:b/>
        </w:rPr>
      </w:pPr>
    </w:p>
    <w:p w14:paraId="339AFDC9" w14:textId="5C06DEC9" w:rsidR="00FA0723" w:rsidRDefault="00FA0723" w:rsidP="00FA1106">
      <w:pPr>
        <w:ind w:left="360"/>
        <w:rPr>
          <w:b/>
        </w:rPr>
      </w:pPr>
    </w:p>
    <w:p w14:paraId="0E9DABE6" w14:textId="51D85917" w:rsidR="00FA0723" w:rsidRDefault="00FA0723" w:rsidP="00FA1106">
      <w:pPr>
        <w:ind w:left="360"/>
        <w:rPr>
          <w:b/>
        </w:rPr>
      </w:pPr>
    </w:p>
    <w:p w14:paraId="73DEAC95" w14:textId="408FB92E" w:rsidR="00FA0723" w:rsidRDefault="00FA0723" w:rsidP="00FA1106">
      <w:pPr>
        <w:ind w:left="360"/>
        <w:rPr>
          <w:b/>
        </w:rPr>
      </w:pPr>
    </w:p>
    <w:p w14:paraId="64BFE6A9" w14:textId="3100D024" w:rsidR="00FA0723" w:rsidRDefault="00FA0723" w:rsidP="00FA1106">
      <w:pPr>
        <w:ind w:left="360"/>
        <w:rPr>
          <w:b/>
        </w:rPr>
      </w:pPr>
    </w:p>
    <w:p w14:paraId="073DBA64" w14:textId="6624427A" w:rsidR="00FA0723" w:rsidRDefault="00FA0723" w:rsidP="00FA1106">
      <w:pPr>
        <w:ind w:left="360"/>
        <w:rPr>
          <w:b/>
        </w:rPr>
      </w:pPr>
    </w:p>
    <w:p w14:paraId="18172C59" w14:textId="4C0D06A2" w:rsidR="00FA0723" w:rsidRDefault="00FA0723" w:rsidP="00FA1106">
      <w:pPr>
        <w:ind w:left="360"/>
        <w:rPr>
          <w:b/>
        </w:rPr>
      </w:pPr>
    </w:p>
    <w:p w14:paraId="2AC44673" w14:textId="46CF7C33" w:rsidR="00FA0723" w:rsidRDefault="00FA0723" w:rsidP="00FA1106">
      <w:pPr>
        <w:ind w:left="360"/>
        <w:rPr>
          <w:b/>
        </w:rPr>
      </w:pPr>
    </w:p>
    <w:p w14:paraId="20DC82E0" w14:textId="469596C1" w:rsidR="00FA0723" w:rsidRDefault="00FA0723" w:rsidP="00FA1106">
      <w:pPr>
        <w:ind w:left="360"/>
        <w:rPr>
          <w:b/>
        </w:rPr>
      </w:pPr>
    </w:p>
    <w:p w14:paraId="73C5399C" w14:textId="70400B28" w:rsidR="00FA0723" w:rsidRDefault="00FA0723" w:rsidP="00FA1106">
      <w:pPr>
        <w:ind w:left="360"/>
        <w:rPr>
          <w:b/>
        </w:rPr>
      </w:pPr>
    </w:p>
    <w:p w14:paraId="63F8F68A" w14:textId="6116F375" w:rsidR="00FA0723" w:rsidRDefault="00FA0723" w:rsidP="00FA1106">
      <w:pPr>
        <w:ind w:left="360"/>
        <w:rPr>
          <w:b/>
        </w:rPr>
      </w:pPr>
    </w:p>
    <w:p w14:paraId="4886BBDA" w14:textId="73E166B2" w:rsidR="00FA0723" w:rsidRDefault="00FA0723" w:rsidP="00FA1106">
      <w:pPr>
        <w:ind w:left="360"/>
        <w:rPr>
          <w:b/>
        </w:rPr>
      </w:pPr>
    </w:p>
    <w:p w14:paraId="292DA5F7" w14:textId="5744AC67" w:rsidR="00FA0723" w:rsidRDefault="00FA0723" w:rsidP="00FA1106">
      <w:pPr>
        <w:ind w:left="360"/>
        <w:rPr>
          <w:b/>
        </w:rPr>
      </w:pPr>
    </w:p>
    <w:p w14:paraId="0096C3B0" w14:textId="32DDE95E" w:rsidR="00FA0723" w:rsidRDefault="00FA0723" w:rsidP="00FA1106">
      <w:pPr>
        <w:ind w:left="360"/>
        <w:rPr>
          <w:b/>
        </w:rPr>
      </w:pPr>
    </w:p>
    <w:p w14:paraId="064E77FF" w14:textId="0B5E1D23" w:rsidR="00FA0723" w:rsidRDefault="00FA0723" w:rsidP="00FA1106">
      <w:pPr>
        <w:ind w:left="360"/>
        <w:rPr>
          <w:b/>
        </w:rPr>
      </w:pPr>
    </w:p>
    <w:p w14:paraId="349078FB" w14:textId="257E0C4A" w:rsidR="00FA0723" w:rsidRDefault="00FA0723" w:rsidP="00FA1106">
      <w:pPr>
        <w:ind w:left="360"/>
        <w:rPr>
          <w:b/>
        </w:rPr>
      </w:pPr>
    </w:p>
    <w:p w14:paraId="6FAA3F92" w14:textId="7155AD93" w:rsidR="00FA0723" w:rsidRDefault="00FA0723" w:rsidP="00FA1106">
      <w:pPr>
        <w:ind w:left="360"/>
        <w:rPr>
          <w:b/>
        </w:rPr>
      </w:pPr>
    </w:p>
    <w:p w14:paraId="761F9782" w14:textId="77777777" w:rsidR="00FA0723" w:rsidRPr="009E1B18" w:rsidRDefault="00FA0723" w:rsidP="00FA072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5043A42" w14:textId="1866A0C3" w:rsidR="00FA0723" w:rsidRDefault="00FA0723" w:rsidP="00FA0723">
      <w:r>
        <w:rPr>
          <w:b/>
        </w:rPr>
        <w:t xml:space="preserve">Homophone Worksheet: </w:t>
      </w:r>
      <w:r w:rsidRPr="00397DF4">
        <w:rPr>
          <w:b/>
          <w:i/>
        </w:rPr>
        <w:t>Elicit</w:t>
      </w:r>
      <w:r>
        <w:rPr>
          <w:b/>
        </w:rPr>
        <w:t xml:space="preserve"> and</w:t>
      </w:r>
      <w:r w:rsidRPr="00397DF4">
        <w:rPr>
          <w:b/>
          <w:i/>
        </w:rPr>
        <w:t xml:space="preserve"> Illicit</w:t>
      </w:r>
      <w:r>
        <w:rPr>
          <w:b/>
          <w:i/>
        </w:rPr>
        <w:t xml:space="preserve">, </w:t>
      </w:r>
      <w:r>
        <w:rPr>
          <w:b/>
        </w:rPr>
        <w:t xml:space="preserve">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elicit </w:t>
      </w:r>
      <w:r>
        <w:t>and</w:t>
      </w:r>
      <w:r>
        <w:rPr>
          <w:i/>
        </w:rPr>
        <w:t xml:space="preserve"> illicit</w:t>
      </w:r>
      <w:r>
        <w:t>. Remember this about these two words:</w:t>
      </w:r>
    </w:p>
    <w:p w14:paraId="7E3BBC55" w14:textId="77777777" w:rsidR="00FA0723" w:rsidRDefault="00FA0723" w:rsidP="00FA0723"/>
    <w:p w14:paraId="54B4F839" w14:textId="77777777" w:rsidR="00FA0723" w:rsidRDefault="00FA0723" w:rsidP="00FA072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Elicit </w:t>
      </w:r>
      <w:r>
        <w:t xml:space="preserve">is a </w:t>
      </w:r>
      <w:r w:rsidRPr="00FA1106">
        <w:rPr>
          <w:b/>
          <w:i/>
        </w:rPr>
        <w:t xml:space="preserve">verb </w:t>
      </w:r>
      <w:r>
        <w:t xml:space="preserve">that means: </w:t>
      </w:r>
      <w:r w:rsidRPr="00FA1106">
        <w:rPr>
          <w:i/>
        </w:rPr>
        <w:t xml:space="preserve">to call forth or draw out (as information or a response) &lt;her remarks </w:t>
      </w:r>
      <w:r>
        <w:rPr>
          <w:i/>
        </w:rPr>
        <w:t>elicit</w:t>
      </w:r>
      <w:r w:rsidRPr="00FA1106">
        <w:rPr>
          <w:i/>
        </w:rPr>
        <w:t>ed cheers&gt;</w:t>
      </w:r>
    </w:p>
    <w:p w14:paraId="3DA3798D" w14:textId="77777777" w:rsidR="00FA0723" w:rsidRPr="00FA1106" w:rsidRDefault="00FA0723" w:rsidP="00FA0723">
      <w:pPr>
        <w:rPr>
          <w:i/>
        </w:rPr>
      </w:pPr>
    </w:p>
    <w:p w14:paraId="437ADDB4" w14:textId="77777777" w:rsidR="00FA0723" w:rsidRPr="00B70C7D" w:rsidRDefault="00FA0723" w:rsidP="00FA0723">
      <w:pPr>
        <w:pStyle w:val="ListParagraph"/>
        <w:numPr>
          <w:ilvl w:val="0"/>
          <w:numId w:val="1"/>
        </w:numPr>
      </w:pPr>
      <w:r w:rsidRPr="00FA1106">
        <w:rPr>
          <w:b/>
          <w:i/>
        </w:rPr>
        <w:t>Illicit</w:t>
      </w:r>
      <w:r>
        <w:t xml:space="preserve"> is an </w:t>
      </w:r>
      <w:r w:rsidRPr="00FA1106">
        <w:rPr>
          <w:b/>
          <w:i/>
        </w:rPr>
        <w:t xml:space="preserve">adjective </w:t>
      </w:r>
      <w:r>
        <w:t xml:space="preserve">that </w:t>
      </w:r>
      <w:proofErr w:type="gramStart"/>
      <w:r>
        <w:t>means:</w:t>
      </w:r>
      <w:proofErr w:type="gramEnd"/>
      <w:r>
        <w:t xml:space="preserve"> </w:t>
      </w:r>
      <w:r w:rsidRPr="00FA1106">
        <w:rPr>
          <w:i/>
        </w:rPr>
        <w:t>not permitted: UNLAWFUL</w:t>
      </w:r>
    </w:p>
    <w:p w14:paraId="5B98272B" w14:textId="77777777" w:rsidR="00FA0723" w:rsidRDefault="00FA0723" w:rsidP="00FA0723"/>
    <w:p w14:paraId="77238239" w14:textId="02F909A6" w:rsidR="00FA0723" w:rsidRPr="00FA0723" w:rsidRDefault="00FA0723" w:rsidP="00FA0723">
      <w:pPr>
        <w:pStyle w:val="ListParagraph"/>
        <w:numPr>
          <w:ilvl w:val="0"/>
          <w:numId w:val="5"/>
        </w:numPr>
        <w:rPr>
          <w:b/>
        </w:rPr>
      </w:pPr>
      <w:r>
        <w:t>*** brought some McDonald’s food into Burger King, which the manager of that restaurant considered ____________________.</w:t>
      </w:r>
    </w:p>
    <w:p w14:paraId="2847AA3D" w14:textId="4704EA52" w:rsidR="00FA0723" w:rsidRPr="00FA0723" w:rsidRDefault="00FA0723" w:rsidP="00FA0723">
      <w:pPr>
        <w:pStyle w:val="ListParagraph"/>
        <w:numPr>
          <w:ilvl w:val="0"/>
          <w:numId w:val="5"/>
        </w:numPr>
        <w:rPr>
          <w:b/>
        </w:rPr>
      </w:pPr>
      <w:r>
        <w:t>*** resisted the attempt of a stranger on the train to _________________ conversation with ****.</w:t>
      </w:r>
    </w:p>
    <w:p w14:paraId="605A9E6E" w14:textId="77777777" w:rsidR="00FA0723" w:rsidRPr="003D5CDF" w:rsidRDefault="00FA0723" w:rsidP="00FA0723">
      <w:pPr>
        <w:pStyle w:val="ListParagraph"/>
        <w:numPr>
          <w:ilvl w:val="0"/>
          <w:numId w:val="5"/>
        </w:numPr>
        <w:rPr>
          <w:b/>
        </w:rPr>
      </w:pPr>
      <w:r>
        <w:t>*** brought an _______________________ bacon, egg, and cheese into **** first period class.</w:t>
      </w:r>
    </w:p>
    <w:p w14:paraId="0F7CCB9D" w14:textId="77777777" w:rsidR="00FA0723" w:rsidRPr="003D5CDF" w:rsidRDefault="00FA0723" w:rsidP="00FA0723">
      <w:pPr>
        <w:pStyle w:val="ListParagraph"/>
        <w:numPr>
          <w:ilvl w:val="0"/>
          <w:numId w:val="5"/>
        </w:numPr>
        <w:rPr>
          <w:b/>
        </w:rPr>
      </w:pPr>
      <w:r>
        <w:t>*** is a journalist who manages to ______________________ highly personal information from the people whom *** interviews.</w:t>
      </w:r>
    </w:p>
    <w:p w14:paraId="419BFDDB" w14:textId="77777777" w:rsidR="00FA0723" w:rsidRPr="00B70C7D" w:rsidRDefault="00FA0723" w:rsidP="00FA0723">
      <w:pPr>
        <w:pStyle w:val="ListParagraph"/>
        <w:numPr>
          <w:ilvl w:val="0"/>
          <w:numId w:val="5"/>
        </w:numPr>
        <w:rPr>
          <w:b/>
        </w:rPr>
      </w:pPr>
      <w:r>
        <w:t>Scanners in New York City Schools are meant to prevent _____________________ materials from entering schools.</w:t>
      </w:r>
    </w:p>
    <w:p w14:paraId="7EF0C76D" w14:textId="4832DE42" w:rsidR="00FA0723" w:rsidRDefault="00FA0723" w:rsidP="00FA1106">
      <w:pPr>
        <w:ind w:left="360"/>
        <w:rPr>
          <w:b/>
        </w:rPr>
      </w:pPr>
    </w:p>
    <w:p w14:paraId="628567C9" w14:textId="32EB73BF" w:rsidR="00FA0723" w:rsidRDefault="00FA0723" w:rsidP="00FA1106">
      <w:pPr>
        <w:ind w:left="360"/>
        <w:rPr>
          <w:b/>
        </w:rPr>
      </w:pPr>
    </w:p>
    <w:p w14:paraId="0DC4252E" w14:textId="38D3116E" w:rsidR="00FA0723" w:rsidRDefault="00FA0723" w:rsidP="00FA1106">
      <w:pPr>
        <w:ind w:left="360"/>
        <w:rPr>
          <w:b/>
        </w:rPr>
      </w:pPr>
    </w:p>
    <w:p w14:paraId="145079E3" w14:textId="6E60B388" w:rsidR="00FA0723" w:rsidRDefault="00FA0723" w:rsidP="00FA1106">
      <w:pPr>
        <w:ind w:left="360"/>
        <w:rPr>
          <w:b/>
        </w:rPr>
      </w:pPr>
    </w:p>
    <w:p w14:paraId="0ED45FD8" w14:textId="046DA9A1" w:rsidR="00FA0723" w:rsidRDefault="00FA0723" w:rsidP="00FA1106">
      <w:pPr>
        <w:ind w:left="360"/>
        <w:rPr>
          <w:b/>
        </w:rPr>
      </w:pPr>
    </w:p>
    <w:p w14:paraId="7E1135E3" w14:textId="754D52B4" w:rsidR="00FA0723" w:rsidRDefault="00FA0723" w:rsidP="00FA1106">
      <w:pPr>
        <w:ind w:left="360"/>
        <w:rPr>
          <w:b/>
        </w:rPr>
      </w:pPr>
    </w:p>
    <w:p w14:paraId="326AAC5E" w14:textId="4163580F" w:rsidR="00FA0723" w:rsidRDefault="00FA0723" w:rsidP="00FA1106">
      <w:pPr>
        <w:ind w:left="360"/>
        <w:rPr>
          <w:b/>
        </w:rPr>
      </w:pPr>
    </w:p>
    <w:p w14:paraId="1B35FCFC" w14:textId="0137189B" w:rsidR="00FA0723" w:rsidRDefault="00FA0723" w:rsidP="00FA1106">
      <w:pPr>
        <w:ind w:left="360"/>
        <w:rPr>
          <w:b/>
        </w:rPr>
      </w:pPr>
    </w:p>
    <w:p w14:paraId="39B7A99B" w14:textId="55F27B19" w:rsidR="00FA0723" w:rsidRDefault="00FA0723" w:rsidP="00FA1106">
      <w:pPr>
        <w:ind w:left="360"/>
        <w:rPr>
          <w:b/>
        </w:rPr>
      </w:pPr>
    </w:p>
    <w:p w14:paraId="52694094" w14:textId="2ADF4715" w:rsidR="00FA0723" w:rsidRDefault="00FA0723" w:rsidP="00FA1106">
      <w:pPr>
        <w:ind w:left="360"/>
        <w:rPr>
          <w:b/>
        </w:rPr>
      </w:pPr>
    </w:p>
    <w:p w14:paraId="52B6B7E3" w14:textId="46B94F57" w:rsidR="00FA0723" w:rsidRDefault="00FA0723" w:rsidP="00FA1106">
      <w:pPr>
        <w:ind w:left="360"/>
        <w:rPr>
          <w:b/>
        </w:rPr>
      </w:pPr>
    </w:p>
    <w:p w14:paraId="4E258835" w14:textId="10E73DA9" w:rsidR="00FA0723" w:rsidRDefault="00FA0723" w:rsidP="00FA1106">
      <w:pPr>
        <w:ind w:left="360"/>
        <w:rPr>
          <w:b/>
        </w:rPr>
      </w:pPr>
    </w:p>
    <w:p w14:paraId="12353F29" w14:textId="1FC4B54E" w:rsidR="00FA0723" w:rsidRDefault="00FA0723" w:rsidP="00FA1106">
      <w:pPr>
        <w:ind w:left="360"/>
        <w:rPr>
          <w:b/>
        </w:rPr>
      </w:pPr>
    </w:p>
    <w:p w14:paraId="586C27A8" w14:textId="483A4C52" w:rsidR="00FA0723" w:rsidRDefault="00FA0723" w:rsidP="00FA1106">
      <w:pPr>
        <w:ind w:left="360"/>
        <w:rPr>
          <w:b/>
        </w:rPr>
      </w:pPr>
    </w:p>
    <w:p w14:paraId="7F8EBC07" w14:textId="21D05B5F" w:rsidR="00FA0723" w:rsidRDefault="00FA0723" w:rsidP="00FA1106">
      <w:pPr>
        <w:ind w:left="360"/>
        <w:rPr>
          <w:b/>
        </w:rPr>
      </w:pPr>
    </w:p>
    <w:p w14:paraId="514E04AE" w14:textId="391677C1" w:rsidR="00FA0723" w:rsidRDefault="00FA0723" w:rsidP="00FA1106">
      <w:pPr>
        <w:ind w:left="360"/>
        <w:rPr>
          <w:b/>
        </w:rPr>
      </w:pPr>
    </w:p>
    <w:p w14:paraId="2DFCFA36" w14:textId="5D17ADF3" w:rsidR="00FA0723" w:rsidRDefault="00FA0723" w:rsidP="00FA1106">
      <w:pPr>
        <w:ind w:left="360"/>
        <w:rPr>
          <w:b/>
        </w:rPr>
      </w:pPr>
    </w:p>
    <w:p w14:paraId="7079364A" w14:textId="7524AE1D" w:rsidR="00FA0723" w:rsidRDefault="00FA0723" w:rsidP="00FA1106">
      <w:pPr>
        <w:ind w:left="360"/>
        <w:rPr>
          <w:b/>
        </w:rPr>
      </w:pPr>
    </w:p>
    <w:p w14:paraId="1B388AD8" w14:textId="63334121" w:rsidR="00FA0723" w:rsidRDefault="00FA0723" w:rsidP="00FA1106">
      <w:pPr>
        <w:ind w:left="360"/>
        <w:rPr>
          <w:b/>
        </w:rPr>
      </w:pPr>
    </w:p>
    <w:p w14:paraId="405685D3" w14:textId="5258CCA3" w:rsidR="00FA0723" w:rsidRDefault="00FA0723" w:rsidP="00FA1106">
      <w:pPr>
        <w:ind w:left="360"/>
        <w:rPr>
          <w:b/>
        </w:rPr>
      </w:pPr>
    </w:p>
    <w:p w14:paraId="33AF7304" w14:textId="6CDC2635" w:rsidR="00FA0723" w:rsidRDefault="00FA0723" w:rsidP="00FA1106">
      <w:pPr>
        <w:ind w:left="360"/>
        <w:rPr>
          <w:b/>
        </w:rPr>
      </w:pPr>
    </w:p>
    <w:p w14:paraId="54B2C394" w14:textId="6905D636" w:rsidR="00FA0723" w:rsidRDefault="00FA0723" w:rsidP="00FA1106">
      <w:pPr>
        <w:ind w:left="360"/>
        <w:rPr>
          <w:b/>
        </w:rPr>
      </w:pPr>
    </w:p>
    <w:p w14:paraId="1FF7C078" w14:textId="7E9F6FD1" w:rsidR="00FA0723" w:rsidRDefault="00FA0723" w:rsidP="00FA1106">
      <w:pPr>
        <w:ind w:left="360"/>
        <w:rPr>
          <w:b/>
        </w:rPr>
      </w:pPr>
    </w:p>
    <w:p w14:paraId="459195EB" w14:textId="7D312EE9" w:rsidR="00FA0723" w:rsidRDefault="00FA0723" w:rsidP="00FA1106">
      <w:pPr>
        <w:ind w:left="360"/>
        <w:rPr>
          <w:b/>
        </w:rPr>
      </w:pPr>
    </w:p>
    <w:p w14:paraId="62E198FA" w14:textId="03B6A43D" w:rsidR="00FA0723" w:rsidRDefault="00FA0723" w:rsidP="00FA1106">
      <w:pPr>
        <w:ind w:left="360"/>
        <w:rPr>
          <w:b/>
        </w:rPr>
      </w:pPr>
    </w:p>
    <w:p w14:paraId="10C75D7A" w14:textId="4B59D654" w:rsidR="00FA0723" w:rsidRDefault="00FA0723" w:rsidP="00FA1106">
      <w:pPr>
        <w:ind w:left="360"/>
        <w:rPr>
          <w:b/>
        </w:rPr>
      </w:pPr>
    </w:p>
    <w:p w14:paraId="50803985" w14:textId="622B7776" w:rsidR="00FA0723" w:rsidRDefault="00FA0723" w:rsidP="00FA1106">
      <w:pPr>
        <w:ind w:left="360"/>
        <w:rPr>
          <w:b/>
        </w:rPr>
      </w:pPr>
    </w:p>
    <w:p w14:paraId="3892C308" w14:textId="7150E996" w:rsidR="00FA0723" w:rsidRDefault="00FA0723" w:rsidP="00FA1106">
      <w:pPr>
        <w:ind w:left="360"/>
        <w:rPr>
          <w:b/>
        </w:rPr>
      </w:pPr>
    </w:p>
    <w:p w14:paraId="481E1DF9" w14:textId="4670A44F" w:rsidR="00FA0723" w:rsidRDefault="00FA0723" w:rsidP="00FA1106">
      <w:pPr>
        <w:ind w:left="360"/>
        <w:rPr>
          <w:b/>
        </w:rPr>
      </w:pPr>
    </w:p>
    <w:p w14:paraId="6A5C5625" w14:textId="7361B569" w:rsidR="00FA0723" w:rsidRDefault="00FA0723" w:rsidP="00FA1106">
      <w:pPr>
        <w:ind w:left="360"/>
        <w:rPr>
          <w:b/>
        </w:rPr>
      </w:pPr>
    </w:p>
    <w:p w14:paraId="06797389" w14:textId="7C5201F1" w:rsidR="00FA0723" w:rsidRDefault="00FA0723" w:rsidP="00FA1106">
      <w:pPr>
        <w:ind w:left="360"/>
        <w:rPr>
          <w:b/>
        </w:rPr>
      </w:pPr>
    </w:p>
    <w:p w14:paraId="71217D13" w14:textId="2CC82BED" w:rsidR="00FA0723" w:rsidRDefault="00FA0723" w:rsidP="00FA1106">
      <w:pPr>
        <w:ind w:left="360"/>
        <w:rPr>
          <w:b/>
        </w:rPr>
      </w:pPr>
    </w:p>
    <w:p w14:paraId="1649FDD7" w14:textId="2F9BD34F" w:rsidR="00FA0723" w:rsidRDefault="00FA0723" w:rsidP="00FA1106">
      <w:pPr>
        <w:ind w:left="360"/>
        <w:rPr>
          <w:b/>
        </w:rPr>
      </w:pPr>
    </w:p>
    <w:p w14:paraId="59F24725" w14:textId="77777777" w:rsidR="00FA0723" w:rsidRPr="009E1B18" w:rsidRDefault="00FA0723" w:rsidP="00FA072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EA04A81" w14:textId="521E9264" w:rsidR="00FA0723" w:rsidRDefault="00FA0723" w:rsidP="00FA0723">
      <w:r>
        <w:rPr>
          <w:b/>
        </w:rPr>
        <w:t xml:space="preserve">Homophone Worksheet: </w:t>
      </w:r>
      <w:r w:rsidRPr="00397DF4">
        <w:rPr>
          <w:b/>
          <w:i/>
        </w:rPr>
        <w:t>Elicit</w:t>
      </w:r>
      <w:r>
        <w:rPr>
          <w:b/>
        </w:rPr>
        <w:t xml:space="preserve"> and</w:t>
      </w:r>
      <w:r w:rsidRPr="00397DF4">
        <w:rPr>
          <w:b/>
          <w:i/>
        </w:rPr>
        <w:t xml:space="preserve"> Illicit</w:t>
      </w:r>
      <w:r>
        <w:rPr>
          <w:b/>
          <w:i/>
        </w:rPr>
        <w:t xml:space="preserve">, </w:t>
      </w:r>
      <w:r>
        <w:rPr>
          <w:b/>
        </w:rPr>
        <w:t xml:space="preserve">Worksheet 4. </w:t>
      </w:r>
      <w:r>
        <w:rPr>
          <w:i/>
        </w:rPr>
        <w:t xml:space="preserve">Homophones </w:t>
      </w:r>
      <w:r>
        <w:t>are words that are pronounced alike but spelled differently</w:t>
      </w:r>
      <w:r>
        <w:t xml:space="preserve"> </w:t>
      </w:r>
      <w:r>
        <w:t xml:space="preserve">and have different meanings. Using the wrong homophone can change the meaning of your writing. Here is a practice sheet for the homophones </w:t>
      </w:r>
      <w:r>
        <w:rPr>
          <w:i/>
        </w:rPr>
        <w:t xml:space="preserve">elicit </w:t>
      </w:r>
      <w:r>
        <w:t>and</w:t>
      </w:r>
      <w:r>
        <w:rPr>
          <w:i/>
        </w:rPr>
        <w:t xml:space="preserve"> illicit</w:t>
      </w:r>
      <w:r>
        <w:t>. Remember this about these two words:</w:t>
      </w:r>
    </w:p>
    <w:p w14:paraId="26571E91" w14:textId="77777777" w:rsidR="00FA0723" w:rsidRDefault="00FA0723" w:rsidP="00FA0723"/>
    <w:p w14:paraId="773C6322" w14:textId="77777777" w:rsidR="00FA0723" w:rsidRDefault="00FA0723" w:rsidP="00FA072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Elicit </w:t>
      </w:r>
      <w:r>
        <w:t xml:space="preserve">is a </w:t>
      </w:r>
      <w:r w:rsidRPr="00FA1106">
        <w:rPr>
          <w:b/>
          <w:i/>
        </w:rPr>
        <w:t xml:space="preserve">verb </w:t>
      </w:r>
      <w:r>
        <w:t xml:space="preserve">that means: </w:t>
      </w:r>
      <w:r w:rsidRPr="00FA1106">
        <w:rPr>
          <w:i/>
        </w:rPr>
        <w:t xml:space="preserve">to call forth or draw out (as information or a response) &lt;her remarks </w:t>
      </w:r>
      <w:r>
        <w:rPr>
          <w:i/>
        </w:rPr>
        <w:t>elicit</w:t>
      </w:r>
      <w:r w:rsidRPr="00FA1106">
        <w:rPr>
          <w:i/>
        </w:rPr>
        <w:t>ed cheers&gt;</w:t>
      </w:r>
    </w:p>
    <w:p w14:paraId="62B413F9" w14:textId="77777777" w:rsidR="00FA0723" w:rsidRPr="00FA1106" w:rsidRDefault="00FA0723" w:rsidP="00FA0723">
      <w:pPr>
        <w:rPr>
          <w:i/>
        </w:rPr>
      </w:pPr>
    </w:p>
    <w:p w14:paraId="316F24C7" w14:textId="77777777" w:rsidR="00FA0723" w:rsidRPr="00B70C7D" w:rsidRDefault="00FA0723" w:rsidP="00FA0723">
      <w:pPr>
        <w:pStyle w:val="ListParagraph"/>
        <w:numPr>
          <w:ilvl w:val="0"/>
          <w:numId w:val="1"/>
        </w:numPr>
      </w:pPr>
      <w:r w:rsidRPr="00FA1106">
        <w:rPr>
          <w:b/>
          <w:i/>
        </w:rPr>
        <w:t>Illicit</w:t>
      </w:r>
      <w:r>
        <w:t xml:space="preserve"> is an </w:t>
      </w:r>
      <w:r w:rsidRPr="00FA1106">
        <w:rPr>
          <w:b/>
          <w:i/>
        </w:rPr>
        <w:t xml:space="preserve">adjective </w:t>
      </w:r>
      <w:r>
        <w:t xml:space="preserve">that </w:t>
      </w:r>
      <w:proofErr w:type="gramStart"/>
      <w:r>
        <w:t>means:</w:t>
      </w:r>
      <w:proofErr w:type="gramEnd"/>
      <w:r>
        <w:t xml:space="preserve"> </w:t>
      </w:r>
      <w:r w:rsidRPr="00FA1106">
        <w:rPr>
          <w:i/>
        </w:rPr>
        <w:t>not permitted: UNLAWFUL</w:t>
      </w:r>
    </w:p>
    <w:p w14:paraId="0FE2C0A9" w14:textId="77777777" w:rsidR="00FA0723" w:rsidRDefault="00FA0723" w:rsidP="00FA0723"/>
    <w:p w14:paraId="0905C91F" w14:textId="730E0A0E" w:rsidR="00FA0723" w:rsidRPr="00FA0723" w:rsidRDefault="00FA0723" w:rsidP="00FA0723">
      <w:pPr>
        <w:pStyle w:val="ListParagraph"/>
        <w:numPr>
          <w:ilvl w:val="0"/>
          <w:numId w:val="6"/>
        </w:numPr>
        <w:rPr>
          <w:b/>
        </w:rPr>
      </w:pPr>
      <w:r>
        <w:t>*** is a diplomat who works to ______________________ agreements between nations in conflict.</w:t>
      </w:r>
    </w:p>
    <w:p w14:paraId="3E0166CE" w14:textId="02A07545" w:rsidR="00FA0723" w:rsidRPr="00FA0723" w:rsidRDefault="00FA0723" w:rsidP="00FA0723">
      <w:pPr>
        <w:pStyle w:val="ListParagraph"/>
        <w:numPr>
          <w:ilvl w:val="0"/>
          <w:numId w:val="6"/>
        </w:numPr>
        <w:rPr>
          <w:b/>
        </w:rPr>
      </w:pPr>
      <w:r>
        <w:t>In dry counties, in other words, in counties where alcohol is not sold, beer is an _________________ substance.</w:t>
      </w:r>
    </w:p>
    <w:p w14:paraId="56D1BDAF" w14:textId="77777777" w:rsidR="00FA0723" w:rsidRPr="00DB0BF6" w:rsidRDefault="00FA0723" w:rsidP="00FA0723">
      <w:pPr>
        <w:pStyle w:val="ListParagraph"/>
        <w:numPr>
          <w:ilvl w:val="0"/>
          <w:numId w:val="6"/>
        </w:numPr>
        <w:rPr>
          <w:b/>
        </w:rPr>
      </w:pPr>
      <w:r>
        <w:t>*** stopped at the ticket booth in the Fulton Street A train station to _____________________ information from the attendant.</w:t>
      </w:r>
    </w:p>
    <w:p w14:paraId="4766BC0A" w14:textId="77777777" w:rsidR="00FA0723" w:rsidRPr="00DB0BF6" w:rsidRDefault="00FA0723" w:rsidP="00FA0723">
      <w:pPr>
        <w:pStyle w:val="ListParagraph"/>
        <w:numPr>
          <w:ilvl w:val="0"/>
          <w:numId w:val="6"/>
        </w:numPr>
        <w:rPr>
          <w:b/>
        </w:rPr>
      </w:pPr>
      <w:r>
        <w:t>*** returned from *** trip to Puerto Rico with some _______________________ fruits in *** carry-on bag.</w:t>
      </w:r>
    </w:p>
    <w:p w14:paraId="4B48A0D3" w14:textId="77777777" w:rsidR="00FA0723" w:rsidRPr="00B70C7D" w:rsidRDefault="00FA0723" w:rsidP="00FA0723">
      <w:pPr>
        <w:pStyle w:val="ListParagraph"/>
        <w:numPr>
          <w:ilvl w:val="0"/>
          <w:numId w:val="6"/>
        </w:numPr>
        <w:rPr>
          <w:b/>
        </w:rPr>
      </w:pPr>
      <w:r>
        <w:t>The teacher hoped to __________________________ participation from the class.</w:t>
      </w:r>
    </w:p>
    <w:p w14:paraId="08064C01" w14:textId="3C8BDBB3" w:rsidR="00FA0723" w:rsidRDefault="00FA0723" w:rsidP="00FA1106">
      <w:pPr>
        <w:ind w:left="360"/>
        <w:rPr>
          <w:b/>
        </w:rPr>
      </w:pPr>
    </w:p>
    <w:p w14:paraId="5C783D5D" w14:textId="0BD702BD" w:rsidR="00AB194D" w:rsidRDefault="00AB194D" w:rsidP="00FA1106">
      <w:pPr>
        <w:ind w:left="360"/>
        <w:rPr>
          <w:b/>
        </w:rPr>
      </w:pPr>
    </w:p>
    <w:p w14:paraId="5290B9FE" w14:textId="153C1AFF" w:rsidR="00AB194D" w:rsidRDefault="00AB194D" w:rsidP="00FA1106">
      <w:pPr>
        <w:ind w:left="360"/>
        <w:rPr>
          <w:b/>
        </w:rPr>
      </w:pPr>
    </w:p>
    <w:p w14:paraId="3DE45452" w14:textId="7B83A3A7" w:rsidR="00AB194D" w:rsidRDefault="00AB194D" w:rsidP="00FA1106">
      <w:pPr>
        <w:ind w:left="360"/>
        <w:rPr>
          <w:b/>
        </w:rPr>
      </w:pPr>
    </w:p>
    <w:p w14:paraId="042A4405" w14:textId="64801B27" w:rsidR="00AB194D" w:rsidRDefault="00AB194D" w:rsidP="00FA1106">
      <w:pPr>
        <w:ind w:left="360"/>
        <w:rPr>
          <w:b/>
        </w:rPr>
      </w:pPr>
    </w:p>
    <w:p w14:paraId="219E8EDF" w14:textId="5ADBC379" w:rsidR="00AB194D" w:rsidRDefault="00AB194D" w:rsidP="00FA1106">
      <w:pPr>
        <w:ind w:left="360"/>
        <w:rPr>
          <w:b/>
        </w:rPr>
      </w:pPr>
    </w:p>
    <w:p w14:paraId="3BE6D738" w14:textId="21DB4627" w:rsidR="00AB194D" w:rsidRDefault="00AB194D" w:rsidP="00FA1106">
      <w:pPr>
        <w:ind w:left="360"/>
        <w:rPr>
          <w:b/>
        </w:rPr>
      </w:pPr>
    </w:p>
    <w:p w14:paraId="741F1298" w14:textId="6719358C" w:rsidR="00AB194D" w:rsidRDefault="00AB194D" w:rsidP="00FA1106">
      <w:pPr>
        <w:ind w:left="360"/>
        <w:rPr>
          <w:b/>
        </w:rPr>
      </w:pPr>
    </w:p>
    <w:p w14:paraId="4D281E17" w14:textId="17173738" w:rsidR="00AB194D" w:rsidRDefault="00AB194D" w:rsidP="00FA1106">
      <w:pPr>
        <w:ind w:left="360"/>
        <w:rPr>
          <w:b/>
        </w:rPr>
      </w:pPr>
    </w:p>
    <w:p w14:paraId="70AE112B" w14:textId="60D596CE" w:rsidR="00AB194D" w:rsidRDefault="00AB194D" w:rsidP="00FA1106">
      <w:pPr>
        <w:ind w:left="360"/>
        <w:rPr>
          <w:b/>
        </w:rPr>
      </w:pPr>
    </w:p>
    <w:p w14:paraId="7D074429" w14:textId="1ACEC53E" w:rsidR="00AB194D" w:rsidRDefault="00AB194D" w:rsidP="00FA1106">
      <w:pPr>
        <w:ind w:left="360"/>
        <w:rPr>
          <w:b/>
        </w:rPr>
      </w:pPr>
    </w:p>
    <w:p w14:paraId="0971A82E" w14:textId="684D9937" w:rsidR="00AB194D" w:rsidRDefault="00AB194D" w:rsidP="00FA1106">
      <w:pPr>
        <w:ind w:left="360"/>
        <w:rPr>
          <w:b/>
        </w:rPr>
      </w:pPr>
    </w:p>
    <w:p w14:paraId="03FBCF24" w14:textId="6E464ABA" w:rsidR="00AB194D" w:rsidRDefault="00AB194D" w:rsidP="00FA1106">
      <w:pPr>
        <w:ind w:left="360"/>
        <w:rPr>
          <w:b/>
        </w:rPr>
      </w:pPr>
    </w:p>
    <w:p w14:paraId="19ADB9AF" w14:textId="38B928A5" w:rsidR="00AB194D" w:rsidRDefault="00AB194D" w:rsidP="00FA1106">
      <w:pPr>
        <w:ind w:left="360"/>
        <w:rPr>
          <w:b/>
        </w:rPr>
      </w:pPr>
    </w:p>
    <w:p w14:paraId="32591304" w14:textId="1E3B4876" w:rsidR="00AB194D" w:rsidRDefault="00AB194D" w:rsidP="00FA1106">
      <w:pPr>
        <w:ind w:left="360"/>
        <w:rPr>
          <w:b/>
        </w:rPr>
      </w:pPr>
    </w:p>
    <w:p w14:paraId="63579FB2" w14:textId="33965EC9" w:rsidR="00AB194D" w:rsidRDefault="00AB194D" w:rsidP="00FA1106">
      <w:pPr>
        <w:ind w:left="360"/>
        <w:rPr>
          <w:b/>
        </w:rPr>
      </w:pPr>
    </w:p>
    <w:p w14:paraId="2ABF06CF" w14:textId="7D74F91B" w:rsidR="00AB194D" w:rsidRDefault="00AB194D" w:rsidP="00FA1106">
      <w:pPr>
        <w:ind w:left="360"/>
        <w:rPr>
          <w:b/>
        </w:rPr>
      </w:pPr>
    </w:p>
    <w:p w14:paraId="0B856CB5" w14:textId="18A824D0" w:rsidR="00AB194D" w:rsidRDefault="00AB194D" w:rsidP="00FA1106">
      <w:pPr>
        <w:ind w:left="360"/>
        <w:rPr>
          <w:b/>
        </w:rPr>
      </w:pPr>
    </w:p>
    <w:p w14:paraId="0598F6DD" w14:textId="584331B5" w:rsidR="00AB194D" w:rsidRDefault="00AB194D" w:rsidP="00FA1106">
      <w:pPr>
        <w:ind w:left="360"/>
        <w:rPr>
          <w:b/>
        </w:rPr>
      </w:pPr>
    </w:p>
    <w:p w14:paraId="24D6DA27" w14:textId="617BC523" w:rsidR="00AB194D" w:rsidRDefault="00AB194D" w:rsidP="00FA1106">
      <w:pPr>
        <w:ind w:left="360"/>
        <w:rPr>
          <w:b/>
        </w:rPr>
      </w:pPr>
    </w:p>
    <w:p w14:paraId="6446A7AE" w14:textId="059BA17F" w:rsidR="00AB194D" w:rsidRDefault="00AB194D" w:rsidP="00FA1106">
      <w:pPr>
        <w:ind w:left="360"/>
        <w:rPr>
          <w:b/>
        </w:rPr>
      </w:pPr>
    </w:p>
    <w:p w14:paraId="3E8F2C1A" w14:textId="159BA64F" w:rsidR="00AB194D" w:rsidRDefault="00AB194D" w:rsidP="00FA1106">
      <w:pPr>
        <w:ind w:left="360"/>
        <w:rPr>
          <w:b/>
        </w:rPr>
      </w:pPr>
    </w:p>
    <w:p w14:paraId="0F47D568" w14:textId="51D2ACCE" w:rsidR="00AB194D" w:rsidRDefault="00AB194D" w:rsidP="00FA1106">
      <w:pPr>
        <w:ind w:left="360"/>
        <w:rPr>
          <w:b/>
        </w:rPr>
      </w:pPr>
    </w:p>
    <w:p w14:paraId="1A3C3341" w14:textId="128704FB" w:rsidR="00AB194D" w:rsidRDefault="00AB194D" w:rsidP="00FA1106">
      <w:pPr>
        <w:ind w:left="360"/>
        <w:rPr>
          <w:b/>
        </w:rPr>
      </w:pPr>
    </w:p>
    <w:p w14:paraId="60D6C5C8" w14:textId="2A6E7721" w:rsidR="00AB194D" w:rsidRDefault="00AB194D" w:rsidP="00FA1106">
      <w:pPr>
        <w:ind w:left="360"/>
        <w:rPr>
          <w:b/>
        </w:rPr>
      </w:pPr>
    </w:p>
    <w:p w14:paraId="6ADCEEEC" w14:textId="38C6CDF1" w:rsidR="00AB194D" w:rsidRDefault="00AB194D" w:rsidP="00FA1106">
      <w:pPr>
        <w:ind w:left="360"/>
        <w:rPr>
          <w:b/>
        </w:rPr>
      </w:pPr>
    </w:p>
    <w:p w14:paraId="3DD77A48" w14:textId="0E7AECEF" w:rsidR="00AB194D" w:rsidRDefault="00AB194D" w:rsidP="00FA1106">
      <w:pPr>
        <w:ind w:left="360"/>
        <w:rPr>
          <w:b/>
        </w:rPr>
      </w:pPr>
    </w:p>
    <w:p w14:paraId="1CE038F6" w14:textId="60F5E851" w:rsidR="00AB194D" w:rsidRDefault="00AB194D" w:rsidP="00FA1106">
      <w:pPr>
        <w:ind w:left="360"/>
        <w:rPr>
          <w:b/>
        </w:rPr>
      </w:pPr>
    </w:p>
    <w:p w14:paraId="54DE590C" w14:textId="710AF13B" w:rsidR="00AB194D" w:rsidRDefault="00AB194D" w:rsidP="00FA1106">
      <w:pPr>
        <w:ind w:left="360"/>
        <w:rPr>
          <w:b/>
        </w:rPr>
      </w:pPr>
    </w:p>
    <w:p w14:paraId="4BD55666" w14:textId="52606B88" w:rsidR="00AB194D" w:rsidRDefault="00AB194D" w:rsidP="00FA1106">
      <w:pPr>
        <w:ind w:left="360"/>
        <w:rPr>
          <w:b/>
        </w:rPr>
      </w:pPr>
    </w:p>
    <w:p w14:paraId="580A307F" w14:textId="19F36E27" w:rsidR="00AB194D" w:rsidRDefault="00AB194D" w:rsidP="00FA1106">
      <w:pPr>
        <w:ind w:left="360"/>
        <w:rPr>
          <w:b/>
        </w:rPr>
      </w:pPr>
    </w:p>
    <w:p w14:paraId="2AD584DE" w14:textId="5C57030D" w:rsidR="00AB194D" w:rsidRDefault="00AB194D" w:rsidP="00FA1106">
      <w:pPr>
        <w:ind w:left="360"/>
        <w:rPr>
          <w:b/>
        </w:rPr>
      </w:pPr>
    </w:p>
    <w:p w14:paraId="111CF1BA" w14:textId="1E72248B" w:rsidR="00AB194D" w:rsidRDefault="00AB194D" w:rsidP="00FA1106">
      <w:pPr>
        <w:ind w:left="360"/>
        <w:rPr>
          <w:b/>
        </w:rPr>
      </w:pPr>
    </w:p>
    <w:p w14:paraId="1B97C6A3" w14:textId="77777777" w:rsidR="00AB194D" w:rsidRPr="009E1B18" w:rsidRDefault="00AB194D" w:rsidP="00AB194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8AC1E81" w14:textId="2C35CBE1" w:rsidR="00AB194D" w:rsidRDefault="00AB194D" w:rsidP="00AB194D">
      <w:r>
        <w:rPr>
          <w:b/>
        </w:rPr>
        <w:t xml:space="preserve">Homophone Worksheet: </w:t>
      </w:r>
      <w:r w:rsidRPr="00397DF4">
        <w:rPr>
          <w:b/>
          <w:i/>
        </w:rPr>
        <w:t>Elicit</w:t>
      </w:r>
      <w:r>
        <w:rPr>
          <w:b/>
        </w:rPr>
        <w:t xml:space="preserve"> and</w:t>
      </w:r>
      <w:r w:rsidRPr="00397DF4">
        <w:rPr>
          <w:b/>
          <w:i/>
        </w:rPr>
        <w:t xml:space="preserve"> Illicit</w:t>
      </w:r>
      <w:r>
        <w:rPr>
          <w:b/>
          <w:i/>
        </w:rPr>
        <w:t xml:space="preserve">, </w:t>
      </w:r>
      <w:r>
        <w:rPr>
          <w:b/>
        </w:rPr>
        <w:t xml:space="preserve">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elicit </w:t>
      </w:r>
      <w:r>
        <w:t>and</w:t>
      </w:r>
      <w:r>
        <w:rPr>
          <w:i/>
        </w:rPr>
        <w:t xml:space="preserve"> illicit</w:t>
      </w:r>
      <w:r>
        <w:t>. Remember this about these two words:</w:t>
      </w:r>
    </w:p>
    <w:p w14:paraId="6E1AF2AF" w14:textId="77777777" w:rsidR="00AB194D" w:rsidRDefault="00AB194D" w:rsidP="00AB194D"/>
    <w:p w14:paraId="1ADD09C7" w14:textId="77777777" w:rsidR="00AB194D" w:rsidRDefault="00AB194D" w:rsidP="00AB194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Elicit </w:t>
      </w:r>
      <w:r>
        <w:t xml:space="preserve">is a </w:t>
      </w:r>
      <w:r w:rsidRPr="00FA1106">
        <w:rPr>
          <w:b/>
          <w:i/>
        </w:rPr>
        <w:t xml:space="preserve">verb </w:t>
      </w:r>
      <w:r>
        <w:t xml:space="preserve">that means: </w:t>
      </w:r>
      <w:r w:rsidRPr="00FA1106">
        <w:rPr>
          <w:i/>
        </w:rPr>
        <w:t xml:space="preserve">to call forth or draw out (as information or a response) &lt;her remarks </w:t>
      </w:r>
      <w:r>
        <w:rPr>
          <w:i/>
        </w:rPr>
        <w:t>elicit</w:t>
      </w:r>
      <w:r w:rsidRPr="00FA1106">
        <w:rPr>
          <w:i/>
        </w:rPr>
        <w:t>ed cheers&gt;</w:t>
      </w:r>
    </w:p>
    <w:p w14:paraId="2CCCE7D8" w14:textId="77777777" w:rsidR="00AB194D" w:rsidRPr="00FA1106" w:rsidRDefault="00AB194D" w:rsidP="00AB194D">
      <w:pPr>
        <w:rPr>
          <w:i/>
        </w:rPr>
      </w:pPr>
    </w:p>
    <w:p w14:paraId="4BE7070F" w14:textId="77777777" w:rsidR="00AB194D" w:rsidRPr="00B70C7D" w:rsidRDefault="00AB194D" w:rsidP="00AB194D">
      <w:pPr>
        <w:pStyle w:val="ListParagraph"/>
        <w:numPr>
          <w:ilvl w:val="0"/>
          <w:numId w:val="1"/>
        </w:numPr>
      </w:pPr>
      <w:r w:rsidRPr="00FA1106">
        <w:rPr>
          <w:b/>
          <w:i/>
        </w:rPr>
        <w:t>Illicit</w:t>
      </w:r>
      <w:r>
        <w:t xml:space="preserve"> is an </w:t>
      </w:r>
      <w:r w:rsidRPr="00FA1106">
        <w:rPr>
          <w:b/>
          <w:i/>
        </w:rPr>
        <w:t xml:space="preserve">adjective </w:t>
      </w:r>
      <w:r>
        <w:t xml:space="preserve">that </w:t>
      </w:r>
      <w:proofErr w:type="gramStart"/>
      <w:r>
        <w:t>means:</w:t>
      </w:r>
      <w:proofErr w:type="gramEnd"/>
      <w:r>
        <w:t xml:space="preserve"> </w:t>
      </w:r>
      <w:r w:rsidRPr="00FA1106">
        <w:rPr>
          <w:i/>
        </w:rPr>
        <w:t>not permitted: UNLAWFUL</w:t>
      </w:r>
    </w:p>
    <w:p w14:paraId="7906B020" w14:textId="77777777" w:rsidR="00AB194D" w:rsidRDefault="00AB194D" w:rsidP="00AB194D"/>
    <w:p w14:paraId="109FA820" w14:textId="62C805A2" w:rsidR="00AB194D" w:rsidRPr="00AB194D" w:rsidRDefault="00AB194D" w:rsidP="00AB194D">
      <w:pPr>
        <w:pStyle w:val="ListParagraph"/>
        <w:numPr>
          <w:ilvl w:val="0"/>
          <w:numId w:val="7"/>
        </w:numPr>
        <w:rPr>
          <w:b/>
        </w:rPr>
      </w:pPr>
      <w:r>
        <w:t>***’s speech at graduation _______________________ cheers from *** fellow students.</w:t>
      </w:r>
    </w:p>
    <w:p w14:paraId="580187B3" w14:textId="72068920" w:rsidR="00AB194D" w:rsidRPr="00AB194D" w:rsidRDefault="00AB194D" w:rsidP="00AB194D">
      <w:pPr>
        <w:pStyle w:val="ListParagraph"/>
        <w:numPr>
          <w:ilvl w:val="0"/>
          <w:numId w:val="7"/>
        </w:numPr>
        <w:rPr>
          <w:b/>
        </w:rPr>
      </w:pPr>
      <w:bookmarkStart w:id="55" w:name="_GoBack"/>
      <w:bookmarkEnd w:id="55"/>
      <w:r>
        <w:t>During Regents testing, cell phones are ______________________ in the testing area.</w:t>
      </w:r>
    </w:p>
    <w:p w14:paraId="4DBFC115" w14:textId="77777777" w:rsidR="00AB194D" w:rsidRPr="00D46AA5" w:rsidRDefault="00AB194D" w:rsidP="00AB194D">
      <w:pPr>
        <w:pStyle w:val="ListParagraph"/>
        <w:numPr>
          <w:ilvl w:val="0"/>
          <w:numId w:val="7"/>
        </w:numPr>
        <w:rPr>
          <w:b/>
        </w:rPr>
      </w:pPr>
      <w:r>
        <w:t>Pets aren’t allowed in ****’s apartment building, so *** cat is an ______________ resident.</w:t>
      </w:r>
    </w:p>
    <w:p w14:paraId="505F216A" w14:textId="77777777" w:rsidR="00AB194D" w:rsidRPr="00D46AA5" w:rsidRDefault="00AB194D" w:rsidP="00AB194D">
      <w:pPr>
        <w:pStyle w:val="ListParagraph"/>
        <w:numPr>
          <w:ilvl w:val="0"/>
          <w:numId w:val="7"/>
        </w:numPr>
        <w:rPr>
          <w:b/>
        </w:rPr>
      </w:pPr>
      <w:r>
        <w:t>*** who is running for Mayor of New York City, gives campaign speeches to _______________ votes.</w:t>
      </w:r>
    </w:p>
    <w:p w14:paraId="6C91B0BA" w14:textId="77777777" w:rsidR="00AB194D" w:rsidRPr="00B70C7D" w:rsidRDefault="00AB194D" w:rsidP="00AB194D">
      <w:pPr>
        <w:pStyle w:val="ListParagraph"/>
        <w:numPr>
          <w:ilvl w:val="0"/>
          <w:numId w:val="7"/>
        </w:numPr>
        <w:rPr>
          <w:b/>
        </w:rPr>
      </w:pPr>
      <w:r>
        <w:t xml:space="preserve">*** doesn’t have a </w:t>
      </w:r>
      <w:proofErr w:type="spellStart"/>
      <w:r>
        <w:t>licence</w:t>
      </w:r>
      <w:proofErr w:type="spellEnd"/>
      <w:r>
        <w:t xml:space="preserve"> for *** food cart, so it is ____________________ at this time.</w:t>
      </w:r>
    </w:p>
    <w:p w14:paraId="57380800" w14:textId="77777777" w:rsidR="00AB194D" w:rsidRPr="00FA1106" w:rsidRDefault="00AB194D" w:rsidP="00FA1106">
      <w:pPr>
        <w:ind w:left="360"/>
        <w:rPr>
          <w:b/>
        </w:rPr>
      </w:pPr>
    </w:p>
    <w:sectPr w:rsidR="00AB194D" w:rsidRPr="00FA1106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BB6413"/>
    <w:multiLevelType w:val="hybridMultilevel"/>
    <w:tmpl w:val="0A20D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F37464"/>
    <w:multiLevelType w:val="hybridMultilevel"/>
    <w:tmpl w:val="BB789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C72F4"/>
    <w:multiLevelType w:val="hybridMultilevel"/>
    <w:tmpl w:val="0734C3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8A1BC8"/>
    <w:multiLevelType w:val="hybridMultilevel"/>
    <w:tmpl w:val="CF904A8C"/>
    <w:lvl w:ilvl="0" w:tplc="FFBA10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942F2B"/>
    <w:multiLevelType w:val="hybridMultilevel"/>
    <w:tmpl w:val="5D782A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85CFA"/>
    <w:multiLevelType w:val="hybridMultilevel"/>
    <w:tmpl w:val="C1A8CF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A353D9"/>
    <w:multiLevelType w:val="hybridMultilevel"/>
    <w:tmpl w:val="0B4A8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397DF4"/>
    <w:rsid w:val="00410E3E"/>
    <w:rsid w:val="00445748"/>
    <w:rsid w:val="004D37B3"/>
    <w:rsid w:val="006B45BA"/>
    <w:rsid w:val="00A006FB"/>
    <w:rsid w:val="00AB194D"/>
    <w:rsid w:val="00B67D9D"/>
    <w:rsid w:val="00B70C7D"/>
    <w:rsid w:val="00E34D70"/>
    <w:rsid w:val="00FA0723"/>
    <w:rsid w:val="00FA110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1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10</TotalTime>
  <Pages>5</Pages>
  <Words>778</Words>
  <Characters>4440</Characters>
  <Application>Microsoft Office Word</Application>
  <DocSecurity>0</DocSecurity>
  <Lines>37</Lines>
  <Paragraphs>10</Paragraphs>
  <ScaleCrop>false</ScaleCrop>
  <Company>Mark's Text Terminal</Company>
  <LinksUpToDate>false</LinksUpToDate>
  <CharactersWithSpaces>5208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2016-05-09T12:34:00Z</dcterms:created>
  <dcterms:modified xsi:type="dcterms:W3CDTF">2020-03-01T16:00:00Z</dcterms:modified>
</cp:coreProperties>
</file>