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B68978" w14:textId="77777777" w:rsidR="001D2664" w:rsidRDefault="001D2664" w:rsidP="001D266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2C4B795" w14:textId="77777777" w:rsidR="001D2664" w:rsidRPr="00475BCF" w:rsidRDefault="001D2664" w:rsidP="001D2664">
      <w:pPr>
        <w:rPr>
          <w:b/>
          <w:u w:val="single"/>
        </w:rPr>
      </w:pPr>
      <w:r w:rsidRPr="00885A59">
        <w:rPr>
          <w:b/>
        </w:rPr>
        <w:t>Freshman English Language Arts,</w:t>
      </w:r>
      <w:r w:rsidRPr="00885A59">
        <w:rPr>
          <w:b/>
          <w:i/>
        </w:rPr>
        <w:t xml:space="preserve">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>
        <w:rPr>
          <w:b/>
        </w:rPr>
        <w:t xml:space="preserve">, Lesson 10 Worksheet: </w:t>
      </w:r>
      <w:proofErr w:type="spellStart"/>
      <w:r>
        <w:rPr>
          <w:b/>
          <w:i/>
        </w:rPr>
        <w:t>Circum</w:t>
      </w:r>
      <w:proofErr w:type="spellEnd"/>
      <w:r>
        <w:rPr>
          <w:b/>
          <w:i/>
        </w:rPr>
        <w:t xml:space="preserve"> </w:t>
      </w:r>
      <w:r>
        <w:rPr>
          <w:b/>
        </w:rPr>
        <w:t>(Latin)</w:t>
      </w:r>
      <w:r>
        <w:t xml:space="preserve">. 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3FC393B0" w14:textId="77777777" w:rsidR="001D2664" w:rsidRDefault="001D2664" w:rsidP="001D2664"/>
    <w:p w14:paraId="4D05A87E" w14:textId="77777777" w:rsidR="001D2664" w:rsidRDefault="001D2664" w:rsidP="001D2664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6D1DD6A4" w14:textId="77777777" w:rsidR="001D2664" w:rsidRDefault="001D2664" w:rsidP="001D2664"/>
    <w:p w14:paraId="2CC04EDC" w14:textId="77777777" w:rsidR="001D2664" w:rsidRPr="001561C4" w:rsidRDefault="001D2664" w:rsidP="001D2664">
      <w:r w:rsidRPr="00357848">
        <w:rPr>
          <w:b/>
        </w:rPr>
        <w:t>Adapted from</w:t>
      </w:r>
      <w:r>
        <w:t xml:space="preserve">: Crutchfield, Roger S. </w:t>
      </w:r>
      <w:r w:rsidRPr="00A8141A">
        <w:rPr>
          <w:i/>
          <w:iCs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689E1C5F" w14:textId="77777777" w:rsidR="001D2664" w:rsidRPr="001561C4" w:rsidRDefault="001D2664" w:rsidP="001D2664"/>
    <w:p w14:paraId="14B3492C" w14:textId="77777777" w:rsidR="001D2664" w:rsidRPr="00560369" w:rsidRDefault="001D2664" w:rsidP="001D2664">
      <w:pPr>
        <w:numPr>
          <w:ilvl w:val="0"/>
          <w:numId w:val="1"/>
        </w:numPr>
        <w:rPr>
          <w:b/>
        </w:rPr>
      </w:pPr>
      <w:r w:rsidRPr="006E0D77">
        <w:t xml:space="preserve">Word Root: </w:t>
      </w:r>
      <w:proofErr w:type="spellStart"/>
      <w:r w:rsidRPr="00C00EAE">
        <w:rPr>
          <w:b/>
        </w:rPr>
        <w:t>Circum</w:t>
      </w:r>
      <w:proofErr w:type="spellEnd"/>
      <w:r w:rsidRPr="00C00EAE">
        <w:rPr>
          <w:b/>
        </w:rPr>
        <w:t xml:space="preserve"> (Latin)</w:t>
      </w:r>
      <w:r>
        <w:rPr>
          <w:b/>
        </w:rPr>
        <w:t xml:space="preserve"> </w:t>
      </w:r>
      <w:r>
        <w:t>Cognates</w:t>
      </w:r>
    </w:p>
    <w:p w14:paraId="3D0ADC99" w14:textId="77777777" w:rsidR="001D2664" w:rsidRDefault="001D2664" w:rsidP="001D2664">
      <w:pPr>
        <w:pStyle w:val="ListParagraph"/>
        <w:numPr>
          <w:ilvl w:val="1"/>
          <w:numId w:val="1"/>
        </w:numPr>
      </w:pPr>
      <w:r w:rsidRPr="00560369">
        <w:rPr>
          <w:b/>
        </w:rPr>
        <w:t xml:space="preserve">Latin: </w:t>
      </w:r>
      <w:proofErr w:type="spellStart"/>
      <w:r>
        <w:t>Circumstantium</w:t>
      </w:r>
      <w:proofErr w:type="spellEnd"/>
    </w:p>
    <w:p w14:paraId="64BDBB96" w14:textId="77777777" w:rsidR="001D2664" w:rsidRDefault="001D2664" w:rsidP="001D2664">
      <w:pPr>
        <w:pStyle w:val="ListParagraph"/>
        <w:numPr>
          <w:ilvl w:val="1"/>
          <w:numId w:val="1"/>
        </w:numPr>
      </w:pPr>
      <w:r w:rsidRPr="00560369">
        <w:rPr>
          <w:b/>
        </w:rPr>
        <w:t xml:space="preserve">English: </w:t>
      </w:r>
      <w:r>
        <w:t>Circumstance</w:t>
      </w:r>
    </w:p>
    <w:p w14:paraId="5DD259CF" w14:textId="77777777" w:rsidR="001D2664" w:rsidRDefault="001D2664" w:rsidP="001D2664">
      <w:pPr>
        <w:pStyle w:val="ListParagraph"/>
        <w:numPr>
          <w:ilvl w:val="1"/>
          <w:numId w:val="1"/>
        </w:numPr>
      </w:pPr>
      <w:r w:rsidRPr="00560369">
        <w:rPr>
          <w:b/>
        </w:rPr>
        <w:t xml:space="preserve">French: </w:t>
      </w:r>
      <w:proofErr w:type="spellStart"/>
      <w:r>
        <w:t>Circonstance</w:t>
      </w:r>
      <w:proofErr w:type="spellEnd"/>
    </w:p>
    <w:p w14:paraId="69CC3EC0" w14:textId="77777777" w:rsidR="001D2664" w:rsidRDefault="001D2664" w:rsidP="001D2664">
      <w:pPr>
        <w:pStyle w:val="ListParagraph"/>
        <w:numPr>
          <w:ilvl w:val="1"/>
          <w:numId w:val="1"/>
        </w:numPr>
      </w:pPr>
      <w:r w:rsidRPr="00560369">
        <w:rPr>
          <w:b/>
        </w:rPr>
        <w:t xml:space="preserve">Italian: </w:t>
      </w:r>
      <w:proofErr w:type="spellStart"/>
      <w:r>
        <w:t>Circumstanza</w:t>
      </w:r>
      <w:proofErr w:type="spellEnd"/>
    </w:p>
    <w:p w14:paraId="5B9042CF" w14:textId="77777777" w:rsidR="001D2664" w:rsidRDefault="001D2664" w:rsidP="001D2664">
      <w:pPr>
        <w:pStyle w:val="ListParagraph"/>
        <w:numPr>
          <w:ilvl w:val="1"/>
          <w:numId w:val="1"/>
        </w:numPr>
      </w:pPr>
      <w:r w:rsidRPr="00560369">
        <w:rPr>
          <w:b/>
        </w:rPr>
        <w:t xml:space="preserve">Portuguese: </w:t>
      </w:r>
      <w:proofErr w:type="spellStart"/>
      <w:r>
        <w:t>Circumstancia</w:t>
      </w:r>
      <w:proofErr w:type="spellEnd"/>
    </w:p>
    <w:p w14:paraId="485FF117" w14:textId="77777777" w:rsidR="001D2664" w:rsidRPr="00213422" w:rsidRDefault="001D2664" w:rsidP="001D2664">
      <w:pPr>
        <w:pStyle w:val="ListParagraph"/>
        <w:numPr>
          <w:ilvl w:val="1"/>
          <w:numId w:val="1"/>
        </w:numPr>
      </w:pPr>
      <w:r w:rsidRPr="00560369">
        <w:rPr>
          <w:b/>
        </w:rPr>
        <w:t xml:space="preserve">Spanish: </w:t>
      </w:r>
      <w:proofErr w:type="spellStart"/>
      <w:r>
        <w:t>Circumstancia</w:t>
      </w:r>
      <w:proofErr w:type="spellEnd"/>
    </w:p>
    <w:p w14:paraId="23B0DCCB" w14:textId="77777777" w:rsidR="001D2664" w:rsidRPr="006E0D77" w:rsidRDefault="001D2664" w:rsidP="001D2664">
      <w:pPr>
        <w:rPr>
          <w:b/>
        </w:rPr>
      </w:pPr>
    </w:p>
    <w:p w14:paraId="53131EA1" w14:textId="77777777" w:rsidR="001D2664" w:rsidRPr="00B81C5E" w:rsidRDefault="001D2664" w:rsidP="001D2664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 xml:space="preserve">oot; </w:t>
      </w:r>
      <w:r>
        <w:t>using a collegiate dictionary, p</w:t>
      </w:r>
      <w:r w:rsidRPr="006E0D77">
        <w:t>lease define them.</w:t>
      </w:r>
    </w:p>
    <w:p w14:paraId="1F8AD9E3" w14:textId="77777777" w:rsidR="001D2664" w:rsidRPr="006E0D77" w:rsidRDefault="001D2664" w:rsidP="001D2664">
      <w:pPr>
        <w:rPr>
          <w:b/>
        </w:rPr>
      </w:pPr>
    </w:p>
    <w:p w14:paraId="2CD59350" w14:textId="77777777" w:rsidR="001D2664" w:rsidRDefault="001D2664" w:rsidP="001D2664">
      <w:pPr>
        <w:numPr>
          <w:ilvl w:val="1"/>
          <w:numId w:val="1"/>
        </w:numPr>
      </w:pPr>
      <w:r w:rsidRPr="006E0D77">
        <w:t>Circumambulate (verb):</w:t>
      </w:r>
    </w:p>
    <w:p w14:paraId="1881203C" w14:textId="77777777" w:rsidR="001D2664" w:rsidRDefault="001D2664" w:rsidP="001D2664"/>
    <w:p w14:paraId="2CBE4BCE" w14:textId="77777777" w:rsidR="001D2664" w:rsidRPr="006E0D77" w:rsidRDefault="001D2664" w:rsidP="001D2664"/>
    <w:p w14:paraId="1B6EE58B" w14:textId="77777777" w:rsidR="001D2664" w:rsidRPr="006E0D77" w:rsidRDefault="001D2664" w:rsidP="001D2664"/>
    <w:p w14:paraId="0868D8D2" w14:textId="77777777" w:rsidR="001D2664" w:rsidRPr="006E0D77" w:rsidRDefault="001D2664" w:rsidP="001D2664"/>
    <w:p w14:paraId="3952A32B" w14:textId="77777777" w:rsidR="001D2664" w:rsidRDefault="001D2664" w:rsidP="001D2664">
      <w:pPr>
        <w:numPr>
          <w:ilvl w:val="1"/>
          <w:numId w:val="1"/>
        </w:numPr>
      </w:pPr>
      <w:r w:rsidRPr="00B81C5E">
        <w:t>Circumference (noun):</w:t>
      </w:r>
    </w:p>
    <w:p w14:paraId="324A68E9" w14:textId="77777777" w:rsidR="001D2664" w:rsidRDefault="001D2664" w:rsidP="001D2664"/>
    <w:p w14:paraId="6BA786A3" w14:textId="77777777" w:rsidR="001D2664" w:rsidRPr="00B81C5E" w:rsidRDefault="001D2664" w:rsidP="001D2664"/>
    <w:p w14:paraId="14E50CCF" w14:textId="77777777" w:rsidR="001D2664" w:rsidRPr="00B81C5E" w:rsidRDefault="001D2664" w:rsidP="001D2664"/>
    <w:p w14:paraId="322922C3" w14:textId="77777777" w:rsidR="001D2664" w:rsidRPr="00B81C5E" w:rsidRDefault="001D2664" w:rsidP="001D2664"/>
    <w:p w14:paraId="6F276A34" w14:textId="77777777" w:rsidR="001D2664" w:rsidRDefault="001D2664" w:rsidP="001D2664">
      <w:pPr>
        <w:numPr>
          <w:ilvl w:val="1"/>
          <w:numId w:val="1"/>
        </w:numPr>
      </w:pPr>
      <w:r w:rsidRPr="00B81C5E">
        <w:t>Circumlocution (noun):</w:t>
      </w:r>
    </w:p>
    <w:p w14:paraId="56224526" w14:textId="77777777" w:rsidR="001D2664" w:rsidRDefault="001D2664" w:rsidP="001D2664"/>
    <w:p w14:paraId="7BC3B12C" w14:textId="77777777" w:rsidR="001D2664" w:rsidRPr="00B81C5E" w:rsidRDefault="001D2664" w:rsidP="001D2664"/>
    <w:p w14:paraId="1D70D42E" w14:textId="77777777" w:rsidR="001D2664" w:rsidRPr="00B81C5E" w:rsidRDefault="001D2664" w:rsidP="001D2664"/>
    <w:p w14:paraId="0C88B178" w14:textId="77777777" w:rsidR="001D2664" w:rsidRPr="00B81C5E" w:rsidRDefault="001D2664" w:rsidP="001D2664"/>
    <w:p w14:paraId="730D0A61" w14:textId="77777777" w:rsidR="001D2664" w:rsidRDefault="001D2664" w:rsidP="001D2664">
      <w:pPr>
        <w:numPr>
          <w:ilvl w:val="1"/>
          <w:numId w:val="1"/>
        </w:numPr>
      </w:pPr>
      <w:r w:rsidRPr="00B81C5E">
        <w:t>Circumnavigate (noun):</w:t>
      </w:r>
    </w:p>
    <w:p w14:paraId="56541782" w14:textId="77777777" w:rsidR="001D2664" w:rsidRDefault="001D2664" w:rsidP="001D2664"/>
    <w:p w14:paraId="7316C232" w14:textId="77777777" w:rsidR="001D2664" w:rsidRPr="00B81C5E" w:rsidRDefault="001D2664" w:rsidP="001D2664"/>
    <w:p w14:paraId="4B24EE8D" w14:textId="77777777" w:rsidR="001D2664" w:rsidRPr="00B81C5E" w:rsidRDefault="001D2664" w:rsidP="001D2664"/>
    <w:p w14:paraId="62E070C3" w14:textId="77777777" w:rsidR="001D2664" w:rsidRPr="00B81C5E" w:rsidRDefault="001D2664" w:rsidP="001D2664"/>
    <w:p w14:paraId="5752C500" w14:textId="77777777" w:rsidR="001D2664" w:rsidRDefault="001D2664" w:rsidP="001D2664">
      <w:pPr>
        <w:numPr>
          <w:ilvl w:val="1"/>
          <w:numId w:val="1"/>
        </w:numPr>
      </w:pPr>
      <w:r w:rsidRPr="00B81C5E">
        <w:t xml:space="preserve"> Circumscribe (verb):</w:t>
      </w:r>
    </w:p>
    <w:p w14:paraId="1D5C7AE0" w14:textId="77777777" w:rsidR="001D2664" w:rsidRDefault="001D2664" w:rsidP="001D2664"/>
    <w:p w14:paraId="7FE2B019" w14:textId="77777777" w:rsidR="001D2664" w:rsidRDefault="001D2664" w:rsidP="001D2664"/>
    <w:p w14:paraId="368AAF49" w14:textId="77777777" w:rsidR="001D2664" w:rsidRPr="00B81C5E" w:rsidRDefault="001D2664" w:rsidP="001D2664"/>
    <w:p w14:paraId="01735545" w14:textId="77777777" w:rsidR="001D2664" w:rsidRPr="00B81C5E" w:rsidRDefault="001D2664" w:rsidP="001D2664"/>
    <w:p w14:paraId="409AF210" w14:textId="77777777" w:rsidR="001D2664" w:rsidRPr="00B81C5E" w:rsidRDefault="001D2664" w:rsidP="001D2664"/>
    <w:p w14:paraId="134519EC" w14:textId="77777777" w:rsidR="001D2664" w:rsidRDefault="001D2664" w:rsidP="001D2664">
      <w:pPr>
        <w:numPr>
          <w:ilvl w:val="1"/>
          <w:numId w:val="1"/>
        </w:numPr>
      </w:pPr>
      <w:r w:rsidRPr="00B81C5E">
        <w:t>Circumspect (adjective):</w:t>
      </w:r>
    </w:p>
    <w:p w14:paraId="5D0023F6" w14:textId="77777777" w:rsidR="001D2664" w:rsidRDefault="001D2664" w:rsidP="001D2664"/>
    <w:p w14:paraId="69707B2B" w14:textId="77777777" w:rsidR="001D2664" w:rsidRPr="00B81C5E" w:rsidRDefault="001D2664" w:rsidP="001D2664"/>
    <w:p w14:paraId="1B32028E" w14:textId="77777777" w:rsidR="001D2664" w:rsidRPr="00B81C5E" w:rsidRDefault="001D2664" w:rsidP="001D2664"/>
    <w:p w14:paraId="6898C492" w14:textId="77777777" w:rsidR="001D2664" w:rsidRPr="00B81C5E" w:rsidRDefault="001D2664" w:rsidP="001D2664"/>
    <w:p w14:paraId="47B9FDB7" w14:textId="77777777" w:rsidR="001D2664" w:rsidRDefault="001D2664" w:rsidP="001D2664">
      <w:pPr>
        <w:numPr>
          <w:ilvl w:val="1"/>
          <w:numId w:val="1"/>
        </w:numPr>
      </w:pPr>
      <w:r w:rsidRPr="00B81C5E">
        <w:t>Circumstance (noun):</w:t>
      </w:r>
    </w:p>
    <w:p w14:paraId="454725CE" w14:textId="77777777" w:rsidR="001D2664" w:rsidRPr="00B81C5E" w:rsidRDefault="001D2664" w:rsidP="001D2664"/>
    <w:p w14:paraId="55821EE2" w14:textId="77777777" w:rsidR="001D2664" w:rsidRPr="00B81C5E" w:rsidRDefault="001D2664" w:rsidP="001D2664"/>
    <w:p w14:paraId="7BE7B624" w14:textId="77777777" w:rsidR="001D2664" w:rsidRPr="00B81C5E" w:rsidRDefault="001D2664" w:rsidP="001D2664"/>
    <w:p w14:paraId="03436E74" w14:textId="77777777" w:rsidR="001D2664" w:rsidRPr="00B50322" w:rsidRDefault="001D2664" w:rsidP="001D2664">
      <w:pPr>
        <w:numPr>
          <w:ilvl w:val="1"/>
          <w:numId w:val="1"/>
        </w:numPr>
        <w:rPr>
          <w:b/>
        </w:rPr>
      </w:pPr>
      <w:r w:rsidRPr="00B81C5E">
        <w:t>Circumvent (verb):</w:t>
      </w:r>
    </w:p>
    <w:p w14:paraId="4CF116DB" w14:textId="77777777" w:rsidR="001D2664" w:rsidRPr="006E0D77" w:rsidRDefault="001D2664" w:rsidP="001D2664">
      <w:pPr>
        <w:ind w:left="360"/>
        <w:rPr>
          <w:b/>
        </w:rPr>
      </w:pPr>
    </w:p>
    <w:p w14:paraId="5806AAAC" w14:textId="77777777" w:rsidR="001D2664" w:rsidRDefault="001D2664" w:rsidP="001D2664"/>
    <w:p w14:paraId="12CE7489" w14:textId="77777777" w:rsidR="001D2664" w:rsidRDefault="001D2664" w:rsidP="001D2664"/>
    <w:p w14:paraId="15595C67" w14:textId="77777777" w:rsidR="001D2664" w:rsidRDefault="001D2664" w:rsidP="001D2664"/>
    <w:p w14:paraId="203A8A7A" w14:textId="77777777" w:rsidR="001D2664" w:rsidRDefault="001D2664" w:rsidP="001D2664">
      <w:pPr>
        <w:pStyle w:val="ListParagraph"/>
        <w:numPr>
          <w:ilvl w:val="0"/>
          <w:numId w:val="1"/>
        </w:numPr>
      </w:pPr>
      <w:r>
        <w:t xml:space="preserve">The Latin word root </w:t>
      </w:r>
      <w:proofErr w:type="spellStart"/>
      <w:r>
        <w:rPr>
          <w:b/>
        </w:rPr>
        <w:t>c</w:t>
      </w:r>
      <w:r w:rsidRPr="00C00EAE">
        <w:rPr>
          <w:b/>
        </w:rPr>
        <w:t>ircum</w:t>
      </w:r>
      <w:proofErr w:type="spellEnd"/>
      <w:r>
        <w:t xml:space="preserve"> means:</w:t>
      </w:r>
    </w:p>
    <w:p w14:paraId="00DF207F" w14:textId="77777777" w:rsidR="001D2664" w:rsidRDefault="001D2664" w:rsidP="001D2664"/>
    <w:p w14:paraId="0AEE6821" w14:textId="77777777" w:rsidR="001D2664" w:rsidRDefault="001D2664" w:rsidP="001D2664"/>
    <w:p w14:paraId="771D721C" w14:textId="77777777" w:rsidR="001D2664" w:rsidRPr="001561C4" w:rsidRDefault="001D2664" w:rsidP="001D2664">
      <w:pPr>
        <w:pStyle w:val="ListParagraph"/>
        <w:numPr>
          <w:ilvl w:val="0"/>
          <w:numId w:val="1"/>
        </w:numPr>
      </w:pPr>
      <w:r>
        <w:rPr>
          <w:b/>
        </w:rPr>
        <w:t xml:space="preserve">Independent Practice: </w:t>
      </w:r>
      <w:r w:rsidRPr="005B1077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any five of the words above.</w:t>
      </w:r>
    </w:p>
    <w:p w14:paraId="3FAF8363" w14:textId="77777777" w:rsidR="00B577EA" w:rsidRPr="00C869E6" w:rsidRDefault="00A8141A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664"/>
    <w:rsid w:val="001D2664"/>
    <w:rsid w:val="0038015A"/>
    <w:rsid w:val="00410E3E"/>
    <w:rsid w:val="00993C25"/>
    <w:rsid w:val="00A8141A"/>
    <w:rsid w:val="00A901AC"/>
    <w:rsid w:val="00C869E6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0FB1A5"/>
  <w15:chartTrackingRefBased/>
  <w15:docId w15:val="{EB0E29BC-1DC9-144D-A1D2-9DF1A267C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D26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6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</TotalTime>
  <Pages>2</Pages>
  <Words>248</Words>
  <Characters>1414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2018-07-22T12:07:00Z</dcterms:created>
  <dcterms:modified xsi:type="dcterms:W3CDTF">2020-03-29T17:15:00Z</dcterms:modified>
</cp:coreProperties>
</file>