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C194A26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413E5A9D" w14:textId="77777777"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8B0B8D">
        <w:rPr>
          <w:b/>
          <w:i/>
        </w:rPr>
        <w:t>Couch</w:t>
      </w:r>
      <w:r w:rsidR="008B0B8D">
        <w:rPr>
          <w:b/>
        </w:rPr>
        <w:t xml:space="preserve"> (verb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10270577" w14:textId="77777777" w:rsidR="008B0B8D" w:rsidRDefault="008B0B8D" w:rsidP="00F24EDE"/>
    <w:p w14:paraId="44096432" w14:textId="77777777" w:rsidR="008B0B8D" w:rsidRPr="008B0B8D" w:rsidRDefault="008B0B8D" w:rsidP="008B0B8D">
      <w:pPr>
        <w:pStyle w:val="ListParagraph"/>
        <w:numPr>
          <w:ilvl w:val="0"/>
          <w:numId w:val="1"/>
        </w:numPr>
        <w:rPr>
          <w:b/>
        </w:rPr>
      </w:pPr>
      <w:r>
        <w:t xml:space="preserve">*** </w:t>
      </w:r>
      <w:r w:rsidRPr="00955588">
        <w:rPr>
          <w:i/>
          <w:iCs/>
        </w:rPr>
        <w:t>couched</w:t>
      </w:r>
      <w:r>
        <w:t xml:space="preserve"> *** insults to *** teacher in a critique of his teaching style.</w:t>
      </w:r>
    </w:p>
    <w:p w14:paraId="3755B452" w14:textId="77777777" w:rsidR="008B0B8D" w:rsidRPr="008B0B8D" w:rsidRDefault="008B0B8D" w:rsidP="008B0B8D">
      <w:pPr>
        <w:pStyle w:val="ListParagraph"/>
        <w:numPr>
          <w:ilvl w:val="0"/>
          <w:numId w:val="1"/>
        </w:numPr>
        <w:rPr>
          <w:b/>
        </w:rPr>
      </w:pPr>
      <w:r>
        <w:t xml:space="preserve">The health teacher </w:t>
      </w:r>
      <w:r w:rsidRPr="00955588">
        <w:rPr>
          <w:i/>
          <w:iCs/>
        </w:rPr>
        <w:t>couched</w:t>
      </w:r>
      <w:r>
        <w:t xml:space="preserve"> ** explanation of sexual intercourse in a lesson on human productivity.</w:t>
      </w:r>
    </w:p>
    <w:p w14:paraId="6DF385AD" w14:textId="77777777" w:rsidR="008B0B8D" w:rsidRPr="008B0B8D" w:rsidRDefault="008B0B8D" w:rsidP="008B0B8D">
      <w:pPr>
        <w:pStyle w:val="ListParagraph"/>
        <w:numPr>
          <w:ilvl w:val="0"/>
          <w:numId w:val="1"/>
        </w:numPr>
        <w:rPr>
          <w:b/>
        </w:rPr>
      </w:pPr>
      <w:r>
        <w:t xml:space="preserve">*** is a literary critic who argues that politicians use euphemisms as a way of </w:t>
      </w:r>
      <w:r w:rsidRPr="00955588">
        <w:rPr>
          <w:i/>
          <w:iCs/>
        </w:rPr>
        <w:t>couching</w:t>
      </w:r>
      <w:r>
        <w:t xml:space="preserve"> the horrible truth of their actions in pleasantries.</w:t>
      </w:r>
    </w:p>
    <w:p w14:paraId="325C4086" w14:textId="77777777" w:rsidR="008B0B8D" w:rsidRPr="008B0B8D" w:rsidRDefault="008B0B8D" w:rsidP="008B0B8D">
      <w:pPr>
        <w:pStyle w:val="ListParagraph"/>
        <w:numPr>
          <w:ilvl w:val="0"/>
          <w:numId w:val="1"/>
        </w:numPr>
        <w:rPr>
          <w:b/>
        </w:rPr>
      </w:pPr>
      <w:r>
        <w:t xml:space="preserve">**** </w:t>
      </w:r>
      <w:r w:rsidRPr="00955588">
        <w:rPr>
          <w:i/>
          <w:iCs/>
        </w:rPr>
        <w:t>couched</w:t>
      </w:r>
      <w:r>
        <w:t xml:space="preserve"> an attack on King Leopold of Belgium in a broader lecture about European racism.</w:t>
      </w:r>
    </w:p>
    <w:p w14:paraId="18242621" w14:textId="77777777" w:rsidR="008B0B8D" w:rsidRPr="008B0B8D" w:rsidRDefault="008B0B8D" w:rsidP="008B0B8D">
      <w:pPr>
        <w:pStyle w:val="ListParagraph"/>
        <w:numPr>
          <w:ilvl w:val="0"/>
          <w:numId w:val="1"/>
        </w:numPr>
        <w:rPr>
          <w:b/>
        </w:rPr>
      </w:pPr>
      <w:r>
        <w:t xml:space="preserve">Racists often </w:t>
      </w:r>
      <w:r w:rsidRPr="00955588">
        <w:rPr>
          <w:i/>
          <w:iCs/>
        </w:rPr>
        <w:t>couch</w:t>
      </w:r>
      <w:r>
        <w:t xml:space="preserve"> their bigotry in nonsensical language about “Southern Culture,” or “the European legacy,” or some such nonsense.</w:t>
      </w:r>
    </w:p>
    <w:p w14:paraId="3DD78479" w14:textId="77777777" w:rsidR="00F24EDE" w:rsidRDefault="00F24EDE" w:rsidP="00F24EDE"/>
    <w:p w14:paraId="1001F08C" w14:textId="77777777" w:rsidR="00B577EA" w:rsidRPr="006B45BA" w:rsidRDefault="008B0B8D" w:rsidP="00F24EDE">
      <w:r>
        <w:rPr>
          <w:b/>
          <w:u w:val="single"/>
        </w:rPr>
        <w:t>The verb</w:t>
      </w:r>
      <w:r w:rsidR="00F24EDE" w:rsidRPr="00523677">
        <w:rPr>
          <w:b/>
          <w:u w:val="single"/>
        </w:rPr>
        <w:t xml:space="preserve"> </w:t>
      </w:r>
      <w:r>
        <w:rPr>
          <w:b/>
          <w:i/>
          <w:u w:val="single"/>
        </w:rPr>
        <w:t>couch</w:t>
      </w:r>
      <w:r w:rsidR="00F24EDE" w:rsidRPr="00523677">
        <w:rPr>
          <w:b/>
          <w:i/>
          <w:u w:val="single"/>
        </w:rPr>
        <w:t xml:space="preserve"> </w:t>
      </w:r>
      <w:r w:rsidR="00F24EDE" w:rsidRPr="00523677">
        <w:rPr>
          <w:b/>
          <w:u w:val="single"/>
        </w:rPr>
        <w:t>means</w:t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  <w:r w:rsidR="00F24EDE"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C2C30EF"/>
    <w:multiLevelType w:val="hybridMultilevel"/>
    <w:tmpl w:val="7832AB4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1ED1"/>
    <w:rsid w:val="001539C9"/>
    <w:rsid w:val="001F20BF"/>
    <w:rsid w:val="002C2733"/>
    <w:rsid w:val="00335A5C"/>
    <w:rsid w:val="003D1ED1"/>
    <w:rsid w:val="00410E3E"/>
    <w:rsid w:val="005A5A20"/>
    <w:rsid w:val="006B45BA"/>
    <w:rsid w:val="008B0B8D"/>
    <w:rsid w:val="00955588"/>
    <w:rsid w:val="00C32881"/>
    <w:rsid w:val="00CA4835"/>
    <w:rsid w:val="00E11225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95792F5"/>
  <w15:chartTrackingRefBased/>
  <w15:docId w15:val="{DA923C00-F9AC-0E4E-9362-C1AEFDE013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B0B8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TM*dnow wstm.dotx</Template>
  <TotalTime>7</TotalTime>
  <Pages>1</Pages>
  <Words>151</Words>
  <Characters>862</Characters>
  <Application>Microsoft Office Word</Application>
  <DocSecurity>0</DocSecurity>
  <Lines>7</Lines>
  <Paragraphs>2</Paragraphs>
  <ScaleCrop>false</ScaleCrop>
  <Company>Mark's Text Terminal</Company>
  <LinksUpToDate>false</LinksUpToDate>
  <CharactersWithSpaces>1011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3</cp:revision>
  <dcterms:created xsi:type="dcterms:W3CDTF">2018-01-19T18:55:00Z</dcterms:created>
  <dcterms:modified xsi:type="dcterms:W3CDTF">2020-03-23T18:14:00Z</dcterms:modified>
</cp:coreProperties>
</file>