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20E72088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417A51">
        <w:rPr>
          <w:b/>
          <w:i/>
        </w:rPr>
        <w:t xml:space="preserve">Costumer </w:t>
      </w:r>
      <w:r w:rsidR="00417A51">
        <w:rPr>
          <w:b/>
          <w:iCs/>
        </w:rPr>
        <w:t xml:space="preserve">and </w:t>
      </w:r>
      <w:r w:rsidR="00417A51">
        <w:rPr>
          <w:b/>
          <w:i/>
        </w:rPr>
        <w:t>Customer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046F1459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417A51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417A51">
        <w:rPr>
          <w:i/>
          <w:iCs/>
        </w:rPr>
        <w:t xml:space="preserve">costumer </w:t>
      </w:r>
      <w:r w:rsidR="00417A51">
        <w:t xml:space="preserve">and </w:t>
      </w:r>
      <w:r w:rsidR="00417A51">
        <w:rPr>
          <w:i/>
          <w:iCs/>
        </w:rPr>
        <w:t>customer</w:t>
      </w:r>
      <w:r w:rsidR="005B17D1">
        <w:t>.</w:t>
      </w:r>
    </w:p>
    <w:p w14:paraId="346C584C" w14:textId="3B843DC4" w:rsidR="00417A51" w:rsidRDefault="00417A51" w:rsidP="005C2E7F"/>
    <w:p w14:paraId="7862988A" w14:textId="3B6C8672" w:rsidR="00417A51" w:rsidRDefault="00417A51" w:rsidP="00417A51">
      <w:r>
        <w:rPr>
          <w:b/>
        </w:rPr>
        <w:t xml:space="preserve">costumer/customer: </w:t>
      </w:r>
      <w:r>
        <w:t xml:space="preserve">Just what would a “costumer service” do? Supply extra-shiny bangles for a </w:t>
      </w:r>
      <w:r w:rsidR="0040704C">
        <w:t>B</w:t>
      </w:r>
      <w:r>
        <w:t xml:space="preserve">roadway diva’s outfit? But this phrase is almost always a typographical error for “customer service,” and it appears on an enormous number of Web pages. Be careful not to swap the </w:t>
      </w:r>
      <w:r w:rsidRPr="00D07AF5">
        <w:rPr>
          <w:i/>
        </w:rPr>
        <w:t>U</w:t>
      </w:r>
      <w:r>
        <w:t xml:space="preserve"> and</w:t>
      </w:r>
      <w:r w:rsidRPr="00D07AF5">
        <w:rPr>
          <w:i/>
        </w:rPr>
        <w:t xml:space="preserve"> O</w:t>
      </w:r>
      <w:r>
        <w:t xml:space="preserve"> when you write “customer.”</w:t>
      </w:r>
    </w:p>
    <w:p w14:paraId="2DE801B2" w14:textId="77777777" w:rsidR="00417A51" w:rsidRDefault="00417A51" w:rsidP="00317C9F">
      <w:pPr>
        <w:rPr>
          <w:b/>
        </w:rPr>
      </w:pPr>
    </w:p>
    <w:p w14:paraId="334C996A" w14:textId="0C0C5ABE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5101EADA" w14:textId="519B94D9" w:rsidR="00597104" w:rsidRDefault="00597104" w:rsidP="00317C9F"/>
    <w:p w14:paraId="58AA321B" w14:textId="524CFD38" w:rsidR="00597104" w:rsidRPr="00597104" w:rsidRDefault="00597104" w:rsidP="00597104">
      <w:pPr>
        <w:pStyle w:val="ListParagraph"/>
        <w:numPr>
          <w:ilvl w:val="0"/>
          <w:numId w:val="1"/>
        </w:numPr>
        <w:rPr>
          <w:b/>
          <w:bCs/>
        </w:rPr>
      </w:pPr>
      <w:r>
        <w:t>*** helped *** _______________ choose bathroom tiles.</w:t>
      </w:r>
    </w:p>
    <w:p w14:paraId="6E9B30EC" w14:textId="461E23D5" w:rsidR="00597104" w:rsidRPr="00597104" w:rsidRDefault="00597104" w:rsidP="0059710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called </w:t>
      </w:r>
      <w:r>
        <w:t>_______________</w:t>
      </w:r>
      <w:r>
        <w:t xml:space="preserve"> service at the dealership where *** bought *** car.</w:t>
      </w:r>
    </w:p>
    <w:p w14:paraId="0D51891C" w14:textId="7AB865B5" w:rsidR="00597104" w:rsidRPr="00597104" w:rsidRDefault="00597104" w:rsidP="0059710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>
        <w:t>_______________</w:t>
      </w:r>
      <w:r>
        <w:t xml:space="preserve"> fitted *** to play the part of Romeo in </w:t>
      </w:r>
      <w:r>
        <w:rPr>
          <w:i/>
          <w:iCs/>
        </w:rPr>
        <w:t>Romeo and Juliet</w:t>
      </w:r>
      <w:r>
        <w:t>.</w:t>
      </w:r>
    </w:p>
    <w:p w14:paraId="0F22B78F" w14:textId="4232849B" w:rsidR="00597104" w:rsidRPr="00597104" w:rsidRDefault="00597104" w:rsidP="0059710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good with needle and thread and sewing machines, so *** became a </w:t>
      </w:r>
      <w:r>
        <w:t>_______________</w:t>
      </w:r>
      <w:r>
        <w:t xml:space="preserve"> for a Broadway theater production company.</w:t>
      </w:r>
    </w:p>
    <w:p w14:paraId="27160441" w14:textId="32DD945B" w:rsidR="00597104" w:rsidRPr="00597104" w:rsidRDefault="00597104" w:rsidP="0059710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>
        <w:t>_______________</w:t>
      </w:r>
      <w:r>
        <w:t xml:space="preserve"> designed a whole new wardrobe for a production of Hamlet set in the 1920s.</w:t>
      </w:r>
    </w:p>
    <w:p w14:paraId="799131D5" w14:textId="0BBA4632" w:rsidR="00597104" w:rsidRPr="00597104" w:rsidRDefault="00597104" w:rsidP="0059710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On Black Friday, ***’s business was packed with </w:t>
      </w:r>
      <w:r>
        <w:t>_______________</w:t>
      </w:r>
      <w:r>
        <w:t>.</w:t>
      </w:r>
    </w:p>
    <w:p w14:paraId="0423A124" w14:textId="51F5CBAD" w:rsidR="00597104" w:rsidRPr="00597104" w:rsidRDefault="00597104" w:rsidP="0059710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restaurant is successful because of *** loyal </w:t>
      </w:r>
      <w:r>
        <w:t>_______________</w:t>
      </w:r>
      <w:r>
        <w:t>.</w:t>
      </w:r>
    </w:p>
    <w:p w14:paraId="5D9396C5" w14:textId="448C49D0" w:rsidR="00597104" w:rsidRPr="00597104" w:rsidRDefault="00597104" w:rsidP="0059710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>
        <w:t>_______________</w:t>
      </w:r>
      <w:r>
        <w:t xml:space="preserve"> dressed *** to play the role of Felix Ungar in Neil Simon’s classic play </w:t>
      </w:r>
      <w:r>
        <w:rPr>
          <w:i/>
          <w:iCs/>
        </w:rPr>
        <w:t>The Odd Couple.</w:t>
      </w:r>
    </w:p>
    <w:p w14:paraId="54F87EDD" w14:textId="6C9ECDBD" w:rsidR="00597104" w:rsidRPr="00597104" w:rsidRDefault="00597104" w:rsidP="0059710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learning to sew because *** wants to work in professional theater as a </w:t>
      </w:r>
      <w:r>
        <w:t>_______________</w:t>
      </w:r>
      <w:r>
        <w:t>.</w:t>
      </w:r>
    </w:p>
    <w:p w14:paraId="2347A9FF" w14:textId="0D05F1A8" w:rsidR="00597104" w:rsidRPr="00597104" w:rsidRDefault="00597104" w:rsidP="0059710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business failed because it didn’t provide good service to its </w:t>
      </w:r>
      <w:r>
        <w:t>_______________</w:t>
      </w:r>
      <w:r>
        <w:t>.</w:t>
      </w:r>
      <w:bookmarkStart w:id="54" w:name="_GoBack"/>
      <w:bookmarkEnd w:id="54"/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852EAA"/>
    <w:multiLevelType w:val="hybridMultilevel"/>
    <w:tmpl w:val="46129D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F69EF"/>
    <w:rsid w:val="0040704C"/>
    <w:rsid w:val="00410E3E"/>
    <w:rsid w:val="00417132"/>
    <w:rsid w:val="00417A51"/>
    <w:rsid w:val="0043076C"/>
    <w:rsid w:val="00480A51"/>
    <w:rsid w:val="00597104"/>
    <w:rsid w:val="005A5A20"/>
    <w:rsid w:val="005B17D1"/>
    <w:rsid w:val="005C2E7F"/>
    <w:rsid w:val="006B45BA"/>
    <w:rsid w:val="006D1D72"/>
    <w:rsid w:val="00A40944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71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32</TotalTime>
  <Pages>1</Pages>
  <Words>296</Words>
  <Characters>1688</Characters>
  <Application>Microsoft Office Word</Application>
  <DocSecurity>0</DocSecurity>
  <Lines>14</Lines>
  <Paragraphs>3</Paragraphs>
  <ScaleCrop>false</ScaleCrop>
  <Company>Mark's Text Terminal</Company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2019-12-06T15:51:00Z</dcterms:modified>
</cp:coreProperties>
</file>