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571E56B0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F0760B">
        <w:rPr>
          <w:b/>
        </w:rPr>
        <w:t>, Lesson 7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F0760B">
        <w:rPr>
          <w:b/>
          <w:i/>
        </w:rPr>
        <w:t>Novel</w:t>
      </w:r>
      <w:r w:rsidR="00F24EDE">
        <w:rPr>
          <w:b/>
        </w:rPr>
        <w:t xml:space="preserve"> (</w:t>
      </w:r>
      <w:r w:rsidR="00F0760B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78E921" w14:textId="77777777" w:rsidR="00CF39CE" w:rsidRDefault="00CF39CE" w:rsidP="00F24EDE"/>
    <w:p w14:paraId="4C945C4C" w14:textId="668A4646" w:rsidR="00CF39CE" w:rsidRPr="00CF39CE" w:rsidRDefault="00CF39CE" w:rsidP="00CF39CE">
      <w:pPr>
        <w:pStyle w:val="ListParagraph"/>
        <w:numPr>
          <w:ilvl w:val="0"/>
          <w:numId w:val="1"/>
        </w:numPr>
        <w:rPr>
          <w:b/>
        </w:rPr>
      </w:pPr>
      <w:r>
        <w:t xml:space="preserve">**** wrote a 350-page </w:t>
      </w:r>
      <w:r w:rsidRPr="008A4B09">
        <w:rPr>
          <w:i/>
        </w:rPr>
        <w:t xml:space="preserve">novel </w:t>
      </w:r>
      <w:r>
        <w:t>in which several of *** friends recognized themselves as characters.</w:t>
      </w:r>
    </w:p>
    <w:p w14:paraId="1EA978C1" w14:textId="3DF6C001" w:rsidR="00CF39CE" w:rsidRPr="00CF39CE" w:rsidRDefault="00CF39CE" w:rsidP="00CF39CE">
      <w:pPr>
        <w:pStyle w:val="ListParagraph"/>
        <w:numPr>
          <w:ilvl w:val="0"/>
          <w:numId w:val="1"/>
        </w:numPr>
        <w:rPr>
          <w:b/>
        </w:rPr>
      </w:pPr>
      <w:r>
        <w:t xml:space="preserve">People read </w:t>
      </w:r>
      <w:r w:rsidRPr="008A4B09">
        <w:rPr>
          <w:i/>
        </w:rPr>
        <w:t>novels</w:t>
      </w:r>
      <w:r>
        <w:t xml:space="preserve"> because they want to experience other ways of living and thinking.</w:t>
      </w:r>
    </w:p>
    <w:p w14:paraId="61B6D42D" w14:textId="3A1C96E5" w:rsidR="00CF39CE" w:rsidRPr="00CF39CE" w:rsidRDefault="00CF39CE" w:rsidP="00CF39CE">
      <w:pPr>
        <w:pStyle w:val="ListParagraph"/>
        <w:numPr>
          <w:ilvl w:val="0"/>
          <w:numId w:val="1"/>
        </w:numPr>
        <w:rPr>
          <w:b/>
        </w:rPr>
      </w:pPr>
      <w:r>
        <w:t>**** has a vivid imagination and writes well, so **</w:t>
      </w:r>
      <w:r w:rsidR="008A4B09">
        <w:t>* teacher encouraged *** to write</w:t>
      </w:r>
      <w:r>
        <w:t xml:space="preserve"> </w:t>
      </w:r>
      <w:r w:rsidRPr="008A4B09">
        <w:rPr>
          <w:i/>
        </w:rPr>
        <w:t>novels</w:t>
      </w:r>
      <w:r>
        <w:t>.</w:t>
      </w:r>
    </w:p>
    <w:p w14:paraId="3E30B14B" w14:textId="7DDF147D" w:rsidR="00CF39CE" w:rsidRPr="00CF39CE" w:rsidRDefault="00CF39CE" w:rsidP="00CF39CE">
      <w:pPr>
        <w:pStyle w:val="ListParagraph"/>
        <w:numPr>
          <w:ilvl w:val="0"/>
          <w:numId w:val="1"/>
        </w:numPr>
        <w:rPr>
          <w:b/>
        </w:rPr>
      </w:pPr>
      <w:r>
        <w:t xml:space="preserve">The Harry Potter books are the most successful series of </w:t>
      </w:r>
      <w:r w:rsidRPr="008A4B09">
        <w:rPr>
          <w:i/>
        </w:rPr>
        <w:t>novels</w:t>
      </w:r>
      <w:r>
        <w:t xml:space="preserve"> for young people ever published.</w:t>
      </w:r>
    </w:p>
    <w:p w14:paraId="7F410EBB" w14:textId="722209A6" w:rsidR="00CF39CE" w:rsidRPr="00CF39CE" w:rsidRDefault="00CF39CE" w:rsidP="00CF39CE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likes to read </w:t>
      </w:r>
      <w:bookmarkStart w:id="54" w:name="_GoBack"/>
      <w:r w:rsidRPr="008A4B09">
        <w:rPr>
          <w:i/>
        </w:rPr>
        <w:t>novels</w:t>
      </w:r>
      <w:bookmarkEnd w:id="54"/>
      <w:r>
        <w:t>, *** decided to study comparative literature in college.</w:t>
      </w:r>
    </w:p>
    <w:p w14:paraId="7E097896" w14:textId="77777777" w:rsidR="00F24EDE" w:rsidRDefault="00F24EDE" w:rsidP="00F24EDE"/>
    <w:p w14:paraId="4C64158B" w14:textId="5552E594" w:rsidR="00B577EA" w:rsidRPr="006B45BA" w:rsidRDefault="00F0760B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novel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462B45"/>
    <w:multiLevelType w:val="hybridMultilevel"/>
    <w:tmpl w:val="FD8EE2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A5A20"/>
    <w:rsid w:val="006B45BA"/>
    <w:rsid w:val="008A1E84"/>
    <w:rsid w:val="008A4B09"/>
    <w:rsid w:val="00C32881"/>
    <w:rsid w:val="00CA4835"/>
    <w:rsid w:val="00CF39CE"/>
    <w:rsid w:val="00E11225"/>
    <w:rsid w:val="00EC6ED9"/>
    <w:rsid w:val="00F0760B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152</Words>
  <Characters>871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2017-06-19T16:41:00Z</dcterms:created>
  <dcterms:modified xsi:type="dcterms:W3CDTF">2017-07-18T21:01:00Z</dcterms:modified>
</cp:coreProperties>
</file>