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1B2A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4DF0F53" w14:textId="20553B68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66F02">
        <w:rPr>
          <w:b/>
          <w:i/>
        </w:rPr>
        <w:t>Despot</w:t>
      </w:r>
      <w:r w:rsidR="00F24EDE">
        <w:rPr>
          <w:b/>
        </w:rPr>
        <w:t xml:space="preserve"> (</w:t>
      </w:r>
      <w:r w:rsidR="00466F02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D4D662" w14:textId="003119AA" w:rsidR="00072AC6" w:rsidRDefault="00072AC6" w:rsidP="00F24EDE"/>
    <w:p w14:paraId="76B23ABD" w14:textId="6641A2F4" w:rsidR="00072AC6" w:rsidRPr="00072AC6" w:rsidRDefault="00072AC6" w:rsidP="00072A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Older people from the Dominican Republic remember Rafael Trujillo as a </w:t>
      </w:r>
      <w:r w:rsidRPr="00072AC6">
        <w:rPr>
          <w:i/>
          <w:iCs/>
        </w:rPr>
        <w:t>despot</w:t>
      </w:r>
      <w:r>
        <w:t>.</w:t>
      </w:r>
    </w:p>
    <w:p w14:paraId="7F1555EF" w14:textId="38A01E6A" w:rsidR="00072AC6" w:rsidRPr="00072AC6" w:rsidRDefault="00072AC6" w:rsidP="00072A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ruler, who eliminated free speech and other civil rights in his nation, is regarded around the world as a </w:t>
      </w:r>
      <w:r w:rsidRPr="00072AC6">
        <w:rPr>
          <w:i/>
          <w:iCs/>
        </w:rPr>
        <w:t>despot</w:t>
      </w:r>
      <w:r>
        <w:t>.</w:t>
      </w:r>
    </w:p>
    <w:p w14:paraId="71BBA724" w14:textId="518BA3C9" w:rsidR="00072AC6" w:rsidRPr="00072AC6" w:rsidRDefault="00072AC6" w:rsidP="00072A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Adolf Hitler pretty much defines the word </w:t>
      </w:r>
      <w:r w:rsidRPr="00072AC6">
        <w:rPr>
          <w:i/>
          <w:iCs/>
        </w:rPr>
        <w:t>despot.</w:t>
      </w:r>
    </w:p>
    <w:p w14:paraId="7517284A" w14:textId="46FC5673" w:rsidR="00072AC6" w:rsidRPr="00072AC6" w:rsidRDefault="00072AC6" w:rsidP="00072A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thinks at least a couple of *** teachers are </w:t>
      </w:r>
      <w:r w:rsidRPr="00072AC6">
        <w:rPr>
          <w:i/>
          <w:iCs/>
        </w:rPr>
        <w:t>despots</w:t>
      </w:r>
      <w:r>
        <w:t>.</w:t>
      </w:r>
    </w:p>
    <w:p w14:paraId="598D5C3B" w14:textId="5B884C33" w:rsidR="00072AC6" w:rsidRPr="00072AC6" w:rsidRDefault="00072AC6" w:rsidP="00072A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bookmarkStart w:id="54" w:name="_GoBack"/>
      <w:r w:rsidRPr="00072AC6">
        <w:rPr>
          <w:i/>
          <w:iCs/>
        </w:rPr>
        <w:t xml:space="preserve">despot </w:t>
      </w:r>
      <w:bookmarkEnd w:id="54"/>
      <w:r>
        <w:t>imposed a curfew on the capital city of her nation.</w:t>
      </w:r>
    </w:p>
    <w:p w14:paraId="0C5BC397" w14:textId="77777777" w:rsidR="00F24EDE" w:rsidRDefault="00F24EDE" w:rsidP="00F24EDE"/>
    <w:p w14:paraId="376B2291" w14:textId="47151BC8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66F02">
        <w:rPr>
          <w:b/>
          <w:u w:val="single"/>
        </w:rPr>
        <w:t>noun</w:t>
      </w:r>
      <w:r w:rsidRPr="00466F02">
        <w:rPr>
          <w:b/>
          <w:i/>
          <w:iCs/>
          <w:u w:val="single"/>
        </w:rPr>
        <w:t xml:space="preserve"> </w:t>
      </w:r>
      <w:r w:rsidR="00466F02" w:rsidRPr="00466F02">
        <w:rPr>
          <w:b/>
          <w:i/>
          <w:iCs/>
          <w:u w:val="single"/>
        </w:rPr>
        <w:t>despot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66851"/>
    <w:multiLevelType w:val="hybridMultilevel"/>
    <w:tmpl w:val="6C9AD6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072AC6"/>
    <w:rsid w:val="001539C9"/>
    <w:rsid w:val="001F20BF"/>
    <w:rsid w:val="002C2733"/>
    <w:rsid w:val="00335A5C"/>
    <w:rsid w:val="00410E3E"/>
    <w:rsid w:val="00466F02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3EE68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2A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125</Words>
  <Characters>714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2019-05-15T09:11:00Z</dcterms:modified>
</cp:coreProperties>
</file>