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803D277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15ADE3A5" w14:textId="08D41A39" w:rsidR="00F24EDE" w:rsidRDefault="005A5A20" w:rsidP="00F24EDE">
      <w:r>
        <w:rPr>
          <w:b/>
        </w:rPr>
        <w:t>Focus on One Word Worksheet:</w:t>
      </w:r>
      <w:r w:rsidR="00F24EDE">
        <w:rPr>
          <w:b/>
        </w:rPr>
        <w:t xml:space="preserve"> </w:t>
      </w:r>
      <w:r w:rsidR="00E3119E">
        <w:rPr>
          <w:b/>
          <w:i/>
        </w:rPr>
        <w:t>D</w:t>
      </w:r>
      <w:bookmarkStart w:id="54" w:name="_GoBack"/>
      <w:bookmarkEnd w:id="54"/>
      <w:r w:rsidR="000A3C36">
        <w:rPr>
          <w:b/>
          <w:i/>
        </w:rPr>
        <w:t xml:space="preserve">erring-do </w:t>
      </w:r>
      <w:r w:rsidR="000A3C36">
        <w:rPr>
          <w:b/>
        </w:rPr>
        <w:t>(noun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4B02DE33" w14:textId="77777777" w:rsidR="000A3C36" w:rsidRDefault="000A3C36" w:rsidP="00F24EDE"/>
    <w:p w14:paraId="48131947" w14:textId="77777777" w:rsidR="000A3C36" w:rsidRPr="000A3C36" w:rsidRDefault="000A3C36" w:rsidP="000A3C36">
      <w:pPr>
        <w:pStyle w:val="ListParagraph"/>
        <w:numPr>
          <w:ilvl w:val="0"/>
          <w:numId w:val="1"/>
        </w:numPr>
        <w:rPr>
          <w:b/>
        </w:rPr>
      </w:pPr>
      <w:r>
        <w:t xml:space="preserve">*** likes superhero movies because of the </w:t>
      </w:r>
      <w:r w:rsidRPr="000A3C36">
        <w:rPr>
          <w:i/>
        </w:rPr>
        <w:t>derring-do</w:t>
      </w:r>
      <w:r>
        <w:t xml:space="preserve"> of their characters.</w:t>
      </w:r>
    </w:p>
    <w:p w14:paraId="1FBD8EF6" w14:textId="77777777" w:rsidR="000A3C36" w:rsidRPr="000A3C36" w:rsidRDefault="000A3C36" w:rsidP="000A3C36">
      <w:pPr>
        <w:pStyle w:val="ListParagraph"/>
        <w:numPr>
          <w:ilvl w:val="0"/>
          <w:numId w:val="1"/>
        </w:numPr>
        <w:rPr>
          <w:b/>
        </w:rPr>
      </w:pPr>
      <w:r>
        <w:t>In a feat of derring-do, *** rescued a dog from a fast-moving river.</w:t>
      </w:r>
    </w:p>
    <w:p w14:paraId="462248DC" w14:textId="77777777" w:rsidR="000A3C36" w:rsidRPr="000A3C36" w:rsidRDefault="000A3C36" w:rsidP="000A3C36">
      <w:pPr>
        <w:pStyle w:val="ListParagraph"/>
        <w:numPr>
          <w:ilvl w:val="0"/>
          <w:numId w:val="1"/>
        </w:numPr>
        <w:rPr>
          <w:b/>
        </w:rPr>
      </w:pPr>
      <w:r>
        <w:t>*** is a crusader against evil whose acts of derring-do are the envy of *** peers.</w:t>
      </w:r>
    </w:p>
    <w:p w14:paraId="2C52036E" w14:textId="77777777" w:rsidR="000A3C36" w:rsidRPr="000A3C36" w:rsidRDefault="000A3C36" w:rsidP="000A3C36">
      <w:pPr>
        <w:pStyle w:val="ListParagraph"/>
        <w:numPr>
          <w:ilvl w:val="0"/>
          <w:numId w:val="1"/>
        </w:numPr>
        <w:rPr>
          <w:b/>
        </w:rPr>
      </w:pPr>
      <w:r>
        <w:t>Derring-do requires both courage and physical skill.</w:t>
      </w:r>
    </w:p>
    <w:p w14:paraId="615A4ED4" w14:textId="77777777" w:rsidR="000A3C36" w:rsidRPr="000A3C36" w:rsidRDefault="000A3C36" w:rsidP="000A3C36">
      <w:pPr>
        <w:pStyle w:val="ListParagraph"/>
        <w:numPr>
          <w:ilvl w:val="0"/>
          <w:numId w:val="1"/>
        </w:numPr>
        <w:rPr>
          <w:b/>
        </w:rPr>
      </w:pPr>
      <w:r>
        <w:t>Because people know **** for *** derring-do, no one was surprised when *** joined the fire department.</w:t>
      </w:r>
    </w:p>
    <w:p w14:paraId="608EF9E0" w14:textId="77777777" w:rsidR="00F24EDE" w:rsidRDefault="00F24EDE" w:rsidP="00F24EDE"/>
    <w:p w14:paraId="6814DE90" w14:textId="77777777" w:rsidR="00B577EA" w:rsidRPr="006B45BA" w:rsidRDefault="00F24EDE" w:rsidP="00F24EDE">
      <w:r w:rsidRPr="00523677">
        <w:rPr>
          <w:b/>
          <w:u w:val="single"/>
        </w:rPr>
        <w:t xml:space="preserve">The </w:t>
      </w:r>
      <w:r w:rsidR="000A3C36">
        <w:rPr>
          <w:b/>
          <w:u w:val="single"/>
        </w:rPr>
        <w:t>noun</w:t>
      </w:r>
      <w:r w:rsidRPr="00523677">
        <w:rPr>
          <w:b/>
          <w:u w:val="single"/>
        </w:rPr>
        <w:t xml:space="preserve"> </w:t>
      </w:r>
      <w:r w:rsidR="000A3C36">
        <w:rPr>
          <w:b/>
          <w:i/>
          <w:u w:val="single"/>
        </w:rPr>
        <w:t>derring-do</w:t>
      </w:r>
      <w:r w:rsidRPr="00523677">
        <w:rPr>
          <w:b/>
          <w:i/>
          <w:u w:val="single"/>
        </w:rPr>
        <w:t xml:space="preserve"> </w:t>
      </w:r>
      <w:r w:rsidRPr="00523677">
        <w:rPr>
          <w:b/>
          <w:u w:val="single"/>
        </w:rPr>
        <w:t>means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F7C04FF"/>
    <w:multiLevelType w:val="hybridMultilevel"/>
    <w:tmpl w:val="3BF0BF1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3C36"/>
    <w:rsid w:val="000A3C36"/>
    <w:rsid w:val="001539C9"/>
    <w:rsid w:val="001F20BF"/>
    <w:rsid w:val="002C2733"/>
    <w:rsid w:val="00335A5C"/>
    <w:rsid w:val="00410E3E"/>
    <w:rsid w:val="005A5A20"/>
    <w:rsid w:val="006B45BA"/>
    <w:rsid w:val="00C32881"/>
    <w:rsid w:val="00CA4835"/>
    <w:rsid w:val="00E11225"/>
    <w:rsid w:val="00E3119E"/>
    <w:rsid w:val="00EC6ED9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9BD1976"/>
  <w15:chartTrackingRefBased/>
  <w15:docId w15:val="{7C53B294-0446-7E42-80DE-383A86392C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A3C3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DN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DN TM*dnow wstm.dotx</Template>
  <TotalTime>5</TotalTime>
  <Pages>1</Pages>
  <Words>128</Words>
  <Characters>733</Characters>
  <Application>Microsoft Office Word</Application>
  <DocSecurity>0</DocSecurity>
  <Lines>6</Lines>
  <Paragraphs>1</Paragraphs>
  <ScaleCrop>false</ScaleCrop>
  <Company>Mark's Text Terminal</Company>
  <LinksUpToDate>false</LinksUpToDate>
  <CharactersWithSpaces>860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2</cp:revision>
  <dcterms:created xsi:type="dcterms:W3CDTF">2018-11-15T09:13:00Z</dcterms:created>
  <dcterms:modified xsi:type="dcterms:W3CDTF">2018-11-15T09:20:00Z</dcterms:modified>
</cp:coreProperties>
</file>