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1C868B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5A6257FD" w14:textId="48AE1359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E26D59">
        <w:rPr>
          <w:b/>
          <w:i/>
        </w:rPr>
        <w:t>Demeanor</w:t>
      </w:r>
      <w:r w:rsidR="00F24EDE">
        <w:rPr>
          <w:b/>
        </w:rPr>
        <w:t xml:space="preserve"> (</w:t>
      </w:r>
      <w:r w:rsidR="00E26D59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9291479" w14:textId="18034951" w:rsidR="00E26D59" w:rsidRDefault="00E26D59" w:rsidP="00F24EDE"/>
    <w:p w14:paraId="5120565B" w14:textId="762EA4AD" w:rsidR="00E26D59" w:rsidRPr="00E26D59" w:rsidRDefault="00E26D59" w:rsidP="00E26D5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On the first day of school, especially with a new teacher, students exhibit a shy </w:t>
      </w:r>
      <w:r w:rsidRPr="00E26D59">
        <w:rPr>
          <w:i/>
          <w:iCs/>
        </w:rPr>
        <w:t>demeanor</w:t>
      </w:r>
      <w:r>
        <w:t>.</w:t>
      </w:r>
    </w:p>
    <w:p w14:paraId="767083BF" w14:textId="185D1900" w:rsidR="00E26D59" w:rsidRPr="00E26D59" w:rsidRDefault="00E26D59" w:rsidP="00E26D5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was glad to quit *** job as a server in a restaurant, because *** was tired of using a polite </w:t>
      </w:r>
      <w:r w:rsidRPr="00E26D59">
        <w:rPr>
          <w:i/>
          <w:iCs/>
        </w:rPr>
        <w:t>demeanor</w:t>
      </w:r>
      <w:r>
        <w:t xml:space="preserve"> with rude diners.</w:t>
      </w:r>
    </w:p>
    <w:p w14:paraId="4694C76D" w14:textId="75243E98" w:rsidR="00E26D59" w:rsidRPr="00E26D59" w:rsidRDefault="00E26D59" w:rsidP="00E26D5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dog’s </w:t>
      </w:r>
      <w:r w:rsidRPr="00E26D59">
        <w:rPr>
          <w:i/>
          <w:iCs/>
        </w:rPr>
        <w:t>demeanor</w:t>
      </w:r>
      <w:r>
        <w:t xml:space="preserve"> was hostile and aggressive, so *** avoided it.</w:t>
      </w:r>
    </w:p>
    <w:p w14:paraId="0A825358" w14:textId="2C1D3237" w:rsidR="00E26D59" w:rsidRPr="00E26D59" w:rsidRDefault="00E26D59" w:rsidP="00E26D5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bus driver’s </w:t>
      </w:r>
      <w:r w:rsidRPr="00E26D59">
        <w:rPr>
          <w:i/>
          <w:iCs/>
        </w:rPr>
        <w:t>demeanor</w:t>
      </w:r>
      <w:r>
        <w:t xml:space="preserve"> suggested he had been drinking.</w:t>
      </w:r>
    </w:p>
    <w:p w14:paraId="771C444A" w14:textId="505E83DF" w:rsidR="00E26D59" w:rsidRPr="00E26D59" w:rsidRDefault="00E26D59" w:rsidP="00E26D5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 police officer who has been trained to present a neutral </w:t>
      </w:r>
      <w:bookmarkStart w:id="54" w:name="_GoBack"/>
      <w:r w:rsidRPr="00E26D59">
        <w:rPr>
          <w:i/>
          <w:iCs/>
        </w:rPr>
        <w:t>demeanor</w:t>
      </w:r>
      <w:r>
        <w:t xml:space="preserve"> </w:t>
      </w:r>
      <w:bookmarkEnd w:id="54"/>
      <w:r>
        <w:t>in public.</w:t>
      </w:r>
    </w:p>
    <w:p w14:paraId="09D6686B" w14:textId="77777777" w:rsidR="00F24EDE" w:rsidRDefault="00F24EDE" w:rsidP="00F24EDE"/>
    <w:p w14:paraId="01708CBE" w14:textId="1228F790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E26D59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E26D59">
        <w:rPr>
          <w:b/>
          <w:i/>
          <w:iCs/>
          <w:u w:val="single"/>
        </w:rPr>
        <w:t>demeanor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4021AA"/>
    <w:multiLevelType w:val="hybridMultilevel"/>
    <w:tmpl w:val="C2CA75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95"/>
    <w:rsid w:val="001539C9"/>
    <w:rsid w:val="001F20BF"/>
    <w:rsid w:val="002C2733"/>
    <w:rsid w:val="00335A5C"/>
    <w:rsid w:val="00410E3E"/>
    <w:rsid w:val="004C2C95"/>
    <w:rsid w:val="005A5A20"/>
    <w:rsid w:val="006B45BA"/>
    <w:rsid w:val="00C32881"/>
    <w:rsid w:val="00CA4835"/>
    <w:rsid w:val="00E11225"/>
    <w:rsid w:val="00E26D59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177F82"/>
  <w15:chartTrackingRefBased/>
  <w15:docId w15:val="{3C3FF3DB-360E-A248-9A48-FD26BD8C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6D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134</Words>
  <Characters>768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2019-07-02T16:32:00Z</dcterms:created>
  <dcterms:modified xsi:type="dcterms:W3CDTF">2019-07-21T12:53:00Z</dcterms:modified>
</cp:coreProperties>
</file>