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E95F51"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59FA9E29"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E926EEC" w14:textId="77777777" w:rsidR="00D17C7E" w:rsidRDefault="000B50C4"/>
    <w:p w14:paraId="52B64061"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4D0B1C4" w14:textId="77777777" w:rsidR="00D17C7E" w:rsidRDefault="000B50C4"/>
    <w:p w14:paraId="45406E97" w14:textId="77777777" w:rsidR="00D17C7E" w:rsidRPr="001561C4" w:rsidRDefault="00F61548" w:rsidP="00D17C7E">
      <w:r w:rsidRPr="00A4727A">
        <w:rPr>
          <w:b/>
        </w:rPr>
        <w:t>Adapted from</w:t>
      </w:r>
      <w:r w:rsidR="00A4727A">
        <w:t>:</w:t>
      </w:r>
      <w:r>
        <w:t xml:space="preserve"> Crutchfield, Roger S. </w:t>
      </w:r>
      <w:r>
        <w:rPr>
          <w:u w:val="single"/>
        </w:rPr>
        <w:t>English Vocabulary Quick Reference: A Comprehensive Dictionary Arranged by Word Roots</w:t>
      </w:r>
      <w:r>
        <w:t>. Leesburg, VA: Lexadyne Publishing, 2009.</w:t>
      </w:r>
    </w:p>
    <w:p w14:paraId="53DF6E25" w14:textId="77777777" w:rsidR="00D17C7E" w:rsidRPr="001561C4" w:rsidRDefault="000B50C4" w:rsidP="00D17C7E"/>
    <w:p w14:paraId="3D9172BC" w14:textId="56A535DE" w:rsidR="00D17C7E" w:rsidRPr="006E0D77" w:rsidRDefault="00F61548" w:rsidP="00D17C7E">
      <w:pPr>
        <w:numPr>
          <w:ilvl w:val="0"/>
          <w:numId w:val="1"/>
        </w:numPr>
      </w:pPr>
      <w:r w:rsidRPr="006E0D77">
        <w:t>Word Root:</w:t>
      </w:r>
      <w:r w:rsidR="00DC661A">
        <w:t xml:space="preserve"> </w:t>
      </w:r>
      <w:r w:rsidR="00DC661A">
        <w:rPr>
          <w:b/>
        </w:rPr>
        <w:t>kilo-</w:t>
      </w:r>
      <w:r w:rsidRPr="006E0D77">
        <w:t xml:space="preserve"> </w:t>
      </w:r>
      <w:r w:rsidR="00E1553A">
        <w:rPr>
          <w:b/>
        </w:rPr>
        <w:t>(Greek)</w:t>
      </w:r>
    </w:p>
    <w:p w14:paraId="0FEB625A" w14:textId="77777777" w:rsidR="00D17C7E" w:rsidRPr="006E0D77" w:rsidRDefault="000B50C4" w:rsidP="00D17C7E">
      <w:pPr>
        <w:rPr>
          <w:b/>
        </w:rPr>
      </w:pPr>
    </w:p>
    <w:p w14:paraId="5428D82F" w14:textId="619E8861" w:rsidR="00D17C7E" w:rsidRPr="000B50C4" w:rsidRDefault="00C77A1A" w:rsidP="00D17C7E">
      <w:pPr>
        <w:numPr>
          <w:ilvl w:val="0"/>
          <w:numId w:val="1"/>
        </w:numPr>
        <w:rPr>
          <w:b/>
        </w:rPr>
      </w:pPr>
      <w:r>
        <w:t>Words that grow from this r</w:t>
      </w:r>
      <w:r w:rsidR="00F61548" w:rsidRPr="006E0D77">
        <w:t xml:space="preserve">oot; </w:t>
      </w:r>
      <w:r w:rsidR="00C73829">
        <w:t>using a collegiate dictionary, p</w:t>
      </w:r>
      <w:r w:rsidR="00DC661A">
        <w:t>lease define them:</w:t>
      </w:r>
    </w:p>
    <w:p w14:paraId="7F1042E1" w14:textId="77777777" w:rsidR="000B50C4" w:rsidRDefault="000B50C4" w:rsidP="000B50C4">
      <w:pPr>
        <w:rPr>
          <w:b/>
        </w:rPr>
      </w:pPr>
    </w:p>
    <w:p w14:paraId="2B874289" w14:textId="57E6B61A" w:rsidR="000B50C4" w:rsidRPr="000B50C4" w:rsidRDefault="000B50C4" w:rsidP="000B50C4">
      <w:pPr>
        <w:pStyle w:val="ListParagraph"/>
        <w:numPr>
          <w:ilvl w:val="1"/>
          <w:numId w:val="1"/>
        </w:numPr>
        <w:rPr>
          <w:b/>
        </w:rPr>
      </w:pPr>
      <w:r>
        <w:rPr>
          <w:b/>
        </w:rPr>
        <w:t xml:space="preserve">Kilobar </w:t>
      </w:r>
      <w:r>
        <w:t>(noun):</w:t>
      </w:r>
    </w:p>
    <w:p w14:paraId="48E4EC0C" w14:textId="77777777" w:rsidR="000B50C4" w:rsidRDefault="000B50C4" w:rsidP="000B50C4">
      <w:pPr>
        <w:rPr>
          <w:b/>
        </w:rPr>
      </w:pPr>
    </w:p>
    <w:p w14:paraId="06233CB2" w14:textId="77777777" w:rsidR="000B50C4" w:rsidRDefault="000B50C4" w:rsidP="000B50C4">
      <w:pPr>
        <w:rPr>
          <w:b/>
        </w:rPr>
      </w:pPr>
    </w:p>
    <w:p w14:paraId="10DC3D74" w14:textId="77777777" w:rsidR="000B50C4" w:rsidRDefault="000B50C4" w:rsidP="000B50C4">
      <w:pPr>
        <w:rPr>
          <w:b/>
        </w:rPr>
      </w:pPr>
    </w:p>
    <w:p w14:paraId="6C2E34E0" w14:textId="77777777" w:rsidR="000B50C4" w:rsidRPr="000B50C4" w:rsidRDefault="000B50C4" w:rsidP="000B50C4">
      <w:pPr>
        <w:rPr>
          <w:b/>
        </w:rPr>
      </w:pPr>
    </w:p>
    <w:p w14:paraId="27AAA0C7" w14:textId="6B792A53" w:rsidR="000B50C4" w:rsidRPr="000B50C4" w:rsidRDefault="000B50C4" w:rsidP="000B50C4">
      <w:pPr>
        <w:pStyle w:val="ListParagraph"/>
        <w:numPr>
          <w:ilvl w:val="1"/>
          <w:numId w:val="1"/>
        </w:numPr>
        <w:rPr>
          <w:b/>
        </w:rPr>
      </w:pPr>
      <w:r>
        <w:rPr>
          <w:b/>
        </w:rPr>
        <w:t xml:space="preserve">Kilobyte </w:t>
      </w:r>
      <w:r>
        <w:t>(noun):</w:t>
      </w:r>
    </w:p>
    <w:p w14:paraId="2259A1B9" w14:textId="77777777" w:rsidR="000B50C4" w:rsidRDefault="000B50C4" w:rsidP="000B50C4">
      <w:pPr>
        <w:rPr>
          <w:b/>
        </w:rPr>
      </w:pPr>
    </w:p>
    <w:p w14:paraId="2133C37E" w14:textId="77777777" w:rsidR="000B50C4" w:rsidRDefault="000B50C4" w:rsidP="000B50C4">
      <w:pPr>
        <w:rPr>
          <w:b/>
        </w:rPr>
      </w:pPr>
    </w:p>
    <w:p w14:paraId="59DF82E0" w14:textId="77777777" w:rsidR="000B50C4" w:rsidRDefault="000B50C4" w:rsidP="000B50C4">
      <w:pPr>
        <w:rPr>
          <w:b/>
        </w:rPr>
      </w:pPr>
    </w:p>
    <w:p w14:paraId="6EACBDDD" w14:textId="77777777" w:rsidR="000B50C4" w:rsidRPr="000B50C4" w:rsidRDefault="000B50C4" w:rsidP="000B50C4">
      <w:pPr>
        <w:rPr>
          <w:b/>
        </w:rPr>
      </w:pPr>
    </w:p>
    <w:p w14:paraId="387E9725" w14:textId="5E0A6054" w:rsidR="000B50C4" w:rsidRPr="000B50C4" w:rsidRDefault="000B50C4" w:rsidP="000B50C4">
      <w:pPr>
        <w:pStyle w:val="ListParagraph"/>
        <w:numPr>
          <w:ilvl w:val="1"/>
          <w:numId w:val="1"/>
        </w:numPr>
        <w:rPr>
          <w:b/>
        </w:rPr>
      </w:pPr>
      <w:r>
        <w:rPr>
          <w:b/>
        </w:rPr>
        <w:t xml:space="preserve">Kilogram </w:t>
      </w:r>
      <w:r>
        <w:t>(noun):</w:t>
      </w:r>
    </w:p>
    <w:p w14:paraId="4F1E63C3" w14:textId="77777777" w:rsidR="000B50C4" w:rsidRDefault="000B50C4" w:rsidP="000B50C4">
      <w:pPr>
        <w:rPr>
          <w:b/>
        </w:rPr>
      </w:pPr>
    </w:p>
    <w:p w14:paraId="50583923" w14:textId="77777777" w:rsidR="000B50C4" w:rsidRDefault="000B50C4" w:rsidP="000B50C4">
      <w:pPr>
        <w:rPr>
          <w:b/>
        </w:rPr>
      </w:pPr>
    </w:p>
    <w:p w14:paraId="6394CCF4" w14:textId="77777777" w:rsidR="000B50C4" w:rsidRDefault="000B50C4" w:rsidP="000B50C4">
      <w:pPr>
        <w:rPr>
          <w:b/>
        </w:rPr>
      </w:pPr>
    </w:p>
    <w:p w14:paraId="5E87934A" w14:textId="77777777" w:rsidR="000B50C4" w:rsidRPr="000B50C4" w:rsidRDefault="000B50C4" w:rsidP="000B50C4">
      <w:pPr>
        <w:rPr>
          <w:b/>
        </w:rPr>
      </w:pPr>
    </w:p>
    <w:p w14:paraId="40E2F629" w14:textId="5F3D86AD" w:rsidR="000B50C4" w:rsidRPr="000B50C4" w:rsidRDefault="000B50C4" w:rsidP="000B50C4">
      <w:pPr>
        <w:pStyle w:val="ListParagraph"/>
        <w:numPr>
          <w:ilvl w:val="1"/>
          <w:numId w:val="1"/>
        </w:numPr>
        <w:rPr>
          <w:b/>
        </w:rPr>
      </w:pPr>
      <w:r>
        <w:rPr>
          <w:b/>
        </w:rPr>
        <w:t xml:space="preserve">Kilohertz </w:t>
      </w:r>
      <w:r>
        <w:t>(noun):</w:t>
      </w:r>
    </w:p>
    <w:p w14:paraId="56647237" w14:textId="77777777" w:rsidR="000B50C4" w:rsidRDefault="000B50C4" w:rsidP="000B50C4">
      <w:pPr>
        <w:rPr>
          <w:b/>
        </w:rPr>
      </w:pPr>
    </w:p>
    <w:p w14:paraId="0ED6E49E" w14:textId="77777777" w:rsidR="000B50C4" w:rsidRDefault="000B50C4" w:rsidP="000B50C4">
      <w:pPr>
        <w:rPr>
          <w:b/>
        </w:rPr>
      </w:pPr>
    </w:p>
    <w:p w14:paraId="650D34CC" w14:textId="77777777" w:rsidR="000B50C4" w:rsidRDefault="000B50C4" w:rsidP="000B50C4">
      <w:pPr>
        <w:rPr>
          <w:b/>
        </w:rPr>
      </w:pPr>
    </w:p>
    <w:p w14:paraId="46AF672D" w14:textId="77777777" w:rsidR="000B50C4" w:rsidRPr="000B50C4" w:rsidRDefault="000B50C4" w:rsidP="000B50C4">
      <w:pPr>
        <w:rPr>
          <w:b/>
        </w:rPr>
      </w:pPr>
    </w:p>
    <w:p w14:paraId="0253ADC1" w14:textId="75C1C233" w:rsidR="000B50C4" w:rsidRPr="000B50C4" w:rsidRDefault="000B50C4" w:rsidP="000B50C4">
      <w:pPr>
        <w:pStyle w:val="ListParagraph"/>
        <w:numPr>
          <w:ilvl w:val="1"/>
          <w:numId w:val="1"/>
        </w:numPr>
        <w:rPr>
          <w:b/>
        </w:rPr>
      </w:pPr>
      <w:r>
        <w:rPr>
          <w:b/>
        </w:rPr>
        <w:t xml:space="preserve">Kilometer </w:t>
      </w:r>
      <w:r>
        <w:t>(noun):</w:t>
      </w:r>
    </w:p>
    <w:p w14:paraId="2544257A" w14:textId="77777777" w:rsidR="000B50C4" w:rsidRDefault="000B50C4" w:rsidP="000B50C4">
      <w:pPr>
        <w:rPr>
          <w:b/>
        </w:rPr>
      </w:pPr>
    </w:p>
    <w:p w14:paraId="3150890F" w14:textId="77777777" w:rsidR="000B50C4" w:rsidRDefault="000B50C4" w:rsidP="000B50C4">
      <w:pPr>
        <w:rPr>
          <w:b/>
        </w:rPr>
      </w:pPr>
    </w:p>
    <w:p w14:paraId="79A6C6C2" w14:textId="77777777" w:rsidR="000B50C4" w:rsidRDefault="000B50C4" w:rsidP="000B50C4">
      <w:pPr>
        <w:rPr>
          <w:b/>
        </w:rPr>
      </w:pPr>
    </w:p>
    <w:p w14:paraId="0E23F72B" w14:textId="77777777" w:rsidR="000B50C4" w:rsidRPr="000B50C4" w:rsidRDefault="000B50C4" w:rsidP="000B50C4">
      <w:pPr>
        <w:rPr>
          <w:b/>
        </w:rPr>
      </w:pPr>
    </w:p>
    <w:p w14:paraId="3211F3C6" w14:textId="51F7653F" w:rsidR="000B50C4" w:rsidRPr="000B50C4" w:rsidRDefault="000B50C4" w:rsidP="000B50C4">
      <w:pPr>
        <w:pStyle w:val="ListParagraph"/>
        <w:numPr>
          <w:ilvl w:val="1"/>
          <w:numId w:val="1"/>
        </w:numPr>
        <w:rPr>
          <w:b/>
        </w:rPr>
      </w:pPr>
      <w:r>
        <w:rPr>
          <w:b/>
        </w:rPr>
        <w:t xml:space="preserve">Kiloton </w:t>
      </w:r>
      <w:r>
        <w:t>(noun):</w:t>
      </w:r>
    </w:p>
    <w:p w14:paraId="1AF406E5" w14:textId="77777777" w:rsidR="000B50C4" w:rsidRDefault="000B50C4" w:rsidP="000B50C4">
      <w:pPr>
        <w:rPr>
          <w:b/>
        </w:rPr>
      </w:pPr>
    </w:p>
    <w:p w14:paraId="2CE39480" w14:textId="77777777" w:rsidR="000B50C4" w:rsidRDefault="000B50C4" w:rsidP="000B50C4">
      <w:pPr>
        <w:rPr>
          <w:b/>
        </w:rPr>
      </w:pPr>
    </w:p>
    <w:p w14:paraId="31C4BF27" w14:textId="77777777" w:rsidR="000B50C4" w:rsidRDefault="000B50C4" w:rsidP="000B50C4">
      <w:pPr>
        <w:rPr>
          <w:b/>
        </w:rPr>
      </w:pPr>
    </w:p>
    <w:p w14:paraId="63E60E09" w14:textId="77777777" w:rsidR="000B50C4" w:rsidRPr="000B50C4" w:rsidRDefault="000B50C4" w:rsidP="000B50C4">
      <w:pPr>
        <w:rPr>
          <w:b/>
        </w:rPr>
      </w:pPr>
    </w:p>
    <w:p w14:paraId="377D0361" w14:textId="400211C8" w:rsidR="000B50C4" w:rsidRPr="000B50C4" w:rsidRDefault="000B50C4" w:rsidP="000B50C4">
      <w:pPr>
        <w:pStyle w:val="ListParagraph"/>
        <w:numPr>
          <w:ilvl w:val="1"/>
          <w:numId w:val="1"/>
        </w:numPr>
        <w:rPr>
          <w:b/>
        </w:rPr>
      </w:pPr>
      <w:r>
        <w:rPr>
          <w:b/>
        </w:rPr>
        <w:t xml:space="preserve">Kilovolt </w:t>
      </w:r>
      <w:r>
        <w:t>(noun):</w:t>
      </w:r>
    </w:p>
    <w:p w14:paraId="2A710604" w14:textId="77777777" w:rsidR="000B50C4" w:rsidRDefault="000B50C4" w:rsidP="000B50C4">
      <w:pPr>
        <w:rPr>
          <w:b/>
        </w:rPr>
      </w:pPr>
    </w:p>
    <w:p w14:paraId="657B7915" w14:textId="77777777" w:rsidR="000B50C4" w:rsidRDefault="000B50C4" w:rsidP="000B50C4">
      <w:pPr>
        <w:rPr>
          <w:b/>
        </w:rPr>
      </w:pPr>
    </w:p>
    <w:p w14:paraId="4CE11822" w14:textId="77777777" w:rsidR="000B50C4" w:rsidRPr="000B50C4" w:rsidRDefault="000B50C4" w:rsidP="000B50C4">
      <w:pPr>
        <w:rPr>
          <w:b/>
        </w:rPr>
      </w:pPr>
    </w:p>
    <w:p w14:paraId="49E70D9D" w14:textId="0F65FB0D" w:rsidR="000B50C4" w:rsidRPr="000B50C4" w:rsidRDefault="000B50C4" w:rsidP="000B50C4">
      <w:pPr>
        <w:pStyle w:val="ListParagraph"/>
        <w:numPr>
          <w:ilvl w:val="1"/>
          <w:numId w:val="1"/>
        </w:numPr>
        <w:rPr>
          <w:b/>
        </w:rPr>
      </w:pPr>
      <w:r>
        <w:rPr>
          <w:b/>
        </w:rPr>
        <w:lastRenderedPageBreak/>
        <w:t xml:space="preserve">Kilowatt </w:t>
      </w:r>
      <w:r>
        <w:t>(noun):</w:t>
      </w:r>
      <w:bookmarkStart w:id="0" w:name="_GoBack"/>
      <w:bookmarkEnd w:id="0"/>
    </w:p>
    <w:p w14:paraId="3DFA5379" w14:textId="77777777" w:rsidR="00D17C7E" w:rsidRPr="006E0D77" w:rsidRDefault="000B50C4" w:rsidP="00D17C7E">
      <w:pPr>
        <w:rPr>
          <w:b/>
        </w:rPr>
      </w:pPr>
    </w:p>
    <w:p w14:paraId="47611EF9" w14:textId="77777777" w:rsidR="00D17C7E" w:rsidRPr="006E0D77" w:rsidRDefault="000B50C4" w:rsidP="00D17C7E">
      <w:pPr>
        <w:rPr>
          <w:b/>
        </w:rPr>
      </w:pPr>
    </w:p>
    <w:p w14:paraId="73EE2460" w14:textId="77777777" w:rsidR="00D17C7E" w:rsidRPr="006E0D77" w:rsidRDefault="000B50C4" w:rsidP="00D17C7E">
      <w:pPr>
        <w:ind w:left="360"/>
        <w:rPr>
          <w:b/>
        </w:rPr>
      </w:pPr>
    </w:p>
    <w:p w14:paraId="11F662A0" w14:textId="281FD508" w:rsidR="00DA1D10" w:rsidRDefault="00DA1D10" w:rsidP="00DA1D10">
      <w:pPr>
        <w:pStyle w:val="ListParagraph"/>
        <w:numPr>
          <w:ilvl w:val="0"/>
          <w:numId w:val="1"/>
        </w:numPr>
      </w:pPr>
      <w:r>
        <w:t xml:space="preserve">The </w:t>
      </w:r>
      <w:r w:rsidR="00E1553A">
        <w:t>Greek</w:t>
      </w:r>
      <w:r w:rsidR="00F76502">
        <w:t xml:space="preserve"> </w:t>
      </w:r>
      <w:r>
        <w:t xml:space="preserve">word root </w:t>
      </w:r>
      <w:r w:rsidR="00DC661A">
        <w:rPr>
          <w:b/>
        </w:rPr>
        <w:t>kilo-</w:t>
      </w:r>
      <w:r w:rsidRPr="00DA1D10">
        <w:rPr>
          <w:b/>
        </w:rPr>
        <w:t xml:space="preserve"> </w:t>
      </w:r>
      <w:r w:rsidRPr="00DC661A">
        <w:t>means:</w:t>
      </w:r>
    </w:p>
    <w:p w14:paraId="34324F65" w14:textId="77777777" w:rsidR="00DA1D10" w:rsidRDefault="00DA1D10" w:rsidP="00DA1D10"/>
    <w:p w14:paraId="091CA32C" w14:textId="77777777" w:rsidR="00DA1D10" w:rsidRDefault="00DA1D10" w:rsidP="00DA1D10"/>
    <w:p w14:paraId="2AAC7B6B" w14:textId="77777777" w:rsidR="00DA1D10" w:rsidRDefault="00DA1D10" w:rsidP="00DA1D10"/>
    <w:p w14:paraId="360786B2" w14:textId="19E2CB74"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DC661A">
        <w:t>:</w:t>
      </w:r>
    </w:p>
    <w:p w14:paraId="59C737CC" w14:textId="77777777" w:rsidR="00D17C7E" w:rsidRPr="001561C4" w:rsidRDefault="000B50C4" w:rsidP="00D17C7E"/>
    <w:p w14:paraId="4AB484D8" w14:textId="77777777" w:rsidR="00D17C7E" w:rsidRPr="001561C4" w:rsidRDefault="000B50C4" w:rsidP="00D17C7E"/>
    <w:p w14:paraId="0A59365A" w14:textId="77777777" w:rsidR="00D17C7E" w:rsidRPr="001561C4" w:rsidRDefault="000B50C4" w:rsidP="00D17C7E"/>
    <w:p w14:paraId="1B86D30B" w14:textId="77777777" w:rsidR="00D17C7E" w:rsidRPr="001561C4" w:rsidRDefault="000B50C4" w:rsidP="00D17C7E"/>
    <w:p w14:paraId="1E5B1741" w14:textId="77777777" w:rsidR="00D17C7E" w:rsidRPr="001561C4" w:rsidRDefault="000B50C4" w:rsidP="00D17C7E"/>
    <w:p w14:paraId="2797CC51" w14:textId="77777777" w:rsidR="00D17C7E" w:rsidRPr="001561C4" w:rsidRDefault="000B50C4" w:rsidP="00D17C7E"/>
    <w:p w14:paraId="0585FFA5" w14:textId="77777777" w:rsidR="00D17C7E" w:rsidRPr="001561C4" w:rsidRDefault="000B50C4" w:rsidP="00D17C7E"/>
    <w:p w14:paraId="00AD039C" w14:textId="77777777" w:rsidR="00D17C7E" w:rsidRPr="001561C4" w:rsidRDefault="000B50C4" w:rsidP="00D17C7E"/>
    <w:p w14:paraId="087020A9" w14:textId="77777777" w:rsidR="00D17C7E" w:rsidRPr="001561C4" w:rsidRDefault="000B50C4" w:rsidP="00D17C7E"/>
    <w:p w14:paraId="50A1B495" w14:textId="77777777" w:rsidR="00D17C7E" w:rsidRPr="001561C4" w:rsidRDefault="000B50C4" w:rsidP="00D17C7E"/>
    <w:p w14:paraId="66999E84" w14:textId="77777777" w:rsidR="00D17C7E" w:rsidRPr="001561C4" w:rsidRDefault="000B50C4" w:rsidP="00D17C7E"/>
    <w:p w14:paraId="2E632324" w14:textId="77777777" w:rsidR="00D17C7E" w:rsidRPr="001561C4" w:rsidRDefault="000B50C4" w:rsidP="00D17C7E"/>
    <w:p w14:paraId="2C47F937" w14:textId="77777777" w:rsidR="00D17C7E" w:rsidRPr="001561C4" w:rsidRDefault="000B50C4" w:rsidP="00D17C7E"/>
    <w:p w14:paraId="6030845A" w14:textId="77777777" w:rsidR="00D17C7E" w:rsidRPr="001561C4" w:rsidRDefault="000B50C4" w:rsidP="00D17C7E"/>
    <w:p w14:paraId="40525493" w14:textId="77777777" w:rsidR="00D17C7E" w:rsidRPr="001561C4" w:rsidRDefault="000B50C4" w:rsidP="00D17C7E"/>
    <w:p w14:paraId="31836A1D" w14:textId="77777777" w:rsidR="00D17C7E" w:rsidRPr="001561C4" w:rsidRDefault="000B50C4" w:rsidP="00D17C7E"/>
    <w:p w14:paraId="198AA4CB" w14:textId="77777777" w:rsidR="00D17C7E" w:rsidRPr="001561C4" w:rsidRDefault="000B50C4" w:rsidP="00D17C7E"/>
    <w:p w14:paraId="76E0B372" w14:textId="77777777" w:rsidR="00D17C7E" w:rsidRPr="001561C4" w:rsidRDefault="000B50C4" w:rsidP="00D17C7E"/>
    <w:p w14:paraId="255102FE" w14:textId="77777777" w:rsidR="00D17C7E" w:rsidRPr="001561C4" w:rsidRDefault="000B50C4" w:rsidP="00D17C7E"/>
    <w:p w14:paraId="2FEC9760" w14:textId="77777777" w:rsidR="00D17C7E" w:rsidRPr="001561C4" w:rsidRDefault="000B50C4" w:rsidP="00D17C7E"/>
    <w:p w14:paraId="22781432" w14:textId="77777777" w:rsidR="00D17C7E" w:rsidRPr="001561C4" w:rsidRDefault="000B50C4" w:rsidP="00D17C7E"/>
    <w:p w14:paraId="73AB7F3A" w14:textId="77777777" w:rsidR="00D17C7E" w:rsidRPr="001561C4" w:rsidRDefault="000B50C4" w:rsidP="00D17C7E"/>
    <w:p w14:paraId="153CD5B3" w14:textId="77777777" w:rsidR="00D17C7E" w:rsidRPr="001561C4" w:rsidRDefault="000B50C4" w:rsidP="00D17C7E"/>
    <w:p w14:paraId="59DEF0CB" w14:textId="77777777" w:rsidR="00D17C7E" w:rsidRPr="001561C4" w:rsidRDefault="000B50C4" w:rsidP="00D17C7E"/>
    <w:p w14:paraId="58C8817F" w14:textId="77777777" w:rsidR="00D17C7E" w:rsidRPr="001561C4" w:rsidRDefault="000B50C4" w:rsidP="00D17C7E"/>
    <w:p w14:paraId="1F1CD89B" w14:textId="77777777" w:rsidR="00D17C7E" w:rsidRPr="001561C4" w:rsidRDefault="000B50C4" w:rsidP="00D17C7E"/>
    <w:p w14:paraId="30AE6244" w14:textId="77777777" w:rsidR="00D17C7E" w:rsidRDefault="000B50C4"/>
    <w:p w14:paraId="2CFC87C5" w14:textId="77777777" w:rsidR="00D17C7E" w:rsidRDefault="000B50C4"/>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attachedTemplate r:id="rId1"/>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6B9"/>
    <w:rsid w:val="000B50C4"/>
    <w:rsid w:val="000F6304"/>
    <w:rsid w:val="00254511"/>
    <w:rsid w:val="00491290"/>
    <w:rsid w:val="00904FAB"/>
    <w:rsid w:val="00955468"/>
    <w:rsid w:val="00A4727A"/>
    <w:rsid w:val="00BA387A"/>
    <w:rsid w:val="00C116B9"/>
    <w:rsid w:val="00C73829"/>
    <w:rsid w:val="00C77A1A"/>
    <w:rsid w:val="00DA1D10"/>
    <w:rsid w:val="00DC661A"/>
    <w:rsid w:val="00E1553A"/>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C286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3</TotalTime>
  <Pages>2</Pages>
  <Words>216</Words>
  <Characters>1234</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3</cp:revision>
  <dcterms:created xsi:type="dcterms:W3CDTF">2016-06-22T11:59:00Z</dcterms:created>
  <dcterms:modified xsi:type="dcterms:W3CDTF">2016-06-22T16:36:00Z</dcterms:modified>
</cp:coreProperties>
</file>