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4B5F500D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701748">
        <w:rPr>
          <w:b/>
        </w:rPr>
        <w:t>, Lesson 8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701748">
        <w:rPr>
          <w:b/>
          <w:i/>
        </w:rPr>
        <w:t>Vital</w:t>
      </w:r>
      <w:r w:rsidR="00701748">
        <w:rPr>
          <w:b/>
        </w:rPr>
        <w:t xml:space="preserve"> 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496D20A" w14:textId="77777777" w:rsidR="00CA4C72" w:rsidRDefault="00CA4C72" w:rsidP="00F24EDE"/>
    <w:p w14:paraId="79049515" w14:textId="11CE7BD1" w:rsidR="00CA4C72" w:rsidRPr="00CA4C72" w:rsidRDefault="00CA4C72" w:rsidP="00CA4C72">
      <w:pPr>
        <w:pStyle w:val="ListParagraph"/>
        <w:numPr>
          <w:ilvl w:val="0"/>
          <w:numId w:val="1"/>
        </w:numPr>
        <w:rPr>
          <w:b/>
        </w:rPr>
      </w:pPr>
      <w:r>
        <w:t xml:space="preserve">**** gets plenty of aerobic exercise to keep *** </w:t>
      </w:r>
      <w:r w:rsidRPr="00CA4C72">
        <w:rPr>
          <w:i/>
        </w:rPr>
        <w:t xml:space="preserve">vital </w:t>
      </w:r>
      <w:r>
        <w:t>organs like ** heart and lungs healthy.</w:t>
      </w:r>
    </w:p>
    <w:p w14:paraId="2FEF7E56" w14:textId="34BCD9F8" w:rsidR="00CA4C72" w:rsidRPr="00CA4C72" w:rsidRDefault="00CA4C72" w:rsidP="00CA4C72">
      <w:pPr>
        <w:pStyle w:val="ListParagraph"/>
        <w:numPr>
          <w:ilvl w:val="0"/>
          <w:numId w:val="1"/>
        </w:numPr>
        <w:rPr>
          <w:b/>
        </w:rPr>
      </w:pPr>
      <w:r>
        <w:t xml:space="preserve">Water is </w:t>
      </w:r>
      <w:r w:rsidRPr="00CA4C72">
        <w:rPr>
          <w:i/>
        </w:rPr>
        <w:t>vital</w:t>
      </w:r>
      <w:r>
        <w:t xml:space="preserve"> to sustaining life.</w:t>
      </w:r>
    </w:p>
    <w:p w14:paraId="3970BAD9" w14:textId="22D92B0D" w:rsidR="00CA4C72" w:rsidRPr="00CA4C72" w:rsidRDefault="00CA4C72" w:rsidP="00CA4C72">
      <w:pPr>
        <w:pStyle w:val="ListParagraph"/>
        <w:numPr>
          <w:ilvl w:val="0"/>
          <w:numId w:val="1"/>
        </w:numPr>
        <w:rPr>
          <w:b/>
        </w:rPr>
      </w:pPr>
      <w:r>
        <w:t xml:space="preserve">For life on earth to be possible, oxygen is </w:t>
      </w:r>
      <w:r w:rsidRPr="00CA4C72">
        <w:rPr>
          <w:i/>
        </w:rPr>
        <w:t>vital</w:t>
      </w:r>
      <w:r>
        <w:t>.</w:t>
      </w:r>
    </w:p>
    <w:p w14:paraId="4C02CF57" w14:textId="084F3AFD" w:rsidR="00CA4C72" w:rsidRPr="00CA4C72" w:rsidRDefault="00CA4C72" w:rsidP="00CA4C72">
      <w:pPr>
        <w:pStyle w:val="ListParagraph"/>
        <w:numPr>
          <w:ilvl w:val="0"/>
          <w:numId w:val="1"/>
        </w:numPr>
        <w:rPr>
          <w:b/>
        </w:rPr>
      </w:pPr>
      <w:r>
        <w:t xml:space="preserve">**** takes a multivitamin every day to be sure *** gets </w:t>
      </w:r>
      <w:r w:rsidRPr="00CA4C72">
        <w:rPr>
          <w:i/>
        </w:rPr>
        <w:t xml:space="preserve">vital </w:t>
      </w:r>
      <w:r>
        <w:t>nutrients.</w:t>
      </w:r>
    </w:p>
    <w:p w14:paraId="419EE8A1" w14:textId="6296BA53" w:rsidR="00CA4C72" w:rsidRPr="00CA4C72" w:rsidRDefault="00CA4C72" w:rsidP="00CA4C72">
      <w:pPr>
        <w:pStyle w:val="ListParagraph"/>
        <w:numPr>
          <w:ilvl w:val="0"/>
          <w:numId w:val="1"/>
        </w:numPr>
        <w:rPr>
          <w:b/>
        </w:rPr>
      </w:pPr>
      <w:r>
        <w:t>Most teachers consider education</w:t>
      </w:r>
      <w:bookmarkStart w:id="54" w:name="_GoBack"/>
      <w:r w:rsidRPr="00CA4C72">
        <w:rPr>
          <w:i/>
        </w:rPr>
        <w:t xml:space="preserve"> vital</w:t>
      </w:r>
      <w:r>
        <w:t xml:space="preserve"> </w:t>
      </w:r>
      <w:bookmarkEnd w:id="54"/>
      <w:r>
        <w:t>to life.</w:t>
      </w:r>
    </w:p>
    <w:p w14:paraId="7E097896" w14:textId="77777777" w:rsidR="00F24EDE" w:rsidRDefault="00F24EDE" w:rsidP="00F24EDE"/>
    <w:p w14:paraId="4C64158B" w14:textId="351B52C9" w:rsidR="00B577EA" w:rsidRPr="006B45BA" w:rsidRDefault="00701748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vital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7F326E"/>
    <w:multiLevelType w:val="hybridMultilevel"/>
    <w:tmpl w:val="309C4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5A5A20"/>
    <w:rsid w:val="006B45BA"/>
    <w:rsid w:val="00701748"/>
    <w:rsid w:val="008A1E84"/>
    <w:rsid w:val="00C32881"/>
    <w:rsid w:val="00CA4835"/>
    <w:rsid w:val="00CA4C72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130</Words>
  <Characters>741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2017-07-18T21:00:00Z</dcterms:modified>
</cp:coreProperties>
</file>