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06FEA6DC" w:rsidR="00B577EA" w:rsidRPr="00F100B7"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F100B7">
        <w:rPr>
          <w:b/>
          <w:sz w:val="28"/>
          <w:szCs w:val="28"/>
          <w:u w:val="single"/>
        </w:rPr>
        <w:t xml:space="preserve">, Lesson 11 </w:t>
      </w:r>
      <w:r>
        <w:rPr>
          <w:b/>
          <w:sz w:val="28"/>
          <w:szCs w:val="28"/>
          <w:u w:val="single"/>
        </w:rPr>
        <w:t>Answer Key</w:t>
      </w:r>
      <w:r w:rsidR="00F100B7">
        <w:rPr>
          <w:b/>
          <w:sz w:val="28"/>
          <w:szCs w:val="28"/>
          <w:u w:val="single"/>
        </w:rPr>
        <w:t xml:space="preserve">: </w:t>
      </w:r>
      <w:r w:rsidR="00F100B7">
        <w:rPr>
          <w:b/>
          <w:i/>
          <w:sz w:val="28"/>
          <w:szCs w:val="28"/>
          <w:u w:val="single"/>
        </w:rPr>
        <w:t>Missy Takes a Walk</w:t>
      </w:r>
    </w:p>
    <w:p w14:paraId="6CB2B209" w14:textId="77777777" w:rsidR="00BA79CF" w:rsidRDefault="00BA79CF" w:rsidP="00BA79CF">
      <w:pPr>
        <w:jc w:val="center"/>
        <w:rPr>
          <w:b/>
          <w:u w:val="single"/>
        </w:rPr>
      </w:pPr>
    </w:p>
    <w:p w14:paraId="0C7BD972" w14:textId="656C0303"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7BBC66EC" w14:textId="05C56DF7" w:rsidR="00774FD3" w:rsidRDefault="00774FD3" w:rsidP="00974877"/>
    <w:p w14:paraId="02184486" w14:textId="5416E74D" w:rsidR="00774FD3" w:rsidRPr="00774FD3" w:rsidRDefault="00774FD3" w:rsidP="00774FD3">
      <w:pPr>
        <w:pStyle w:val="ListParagraph"/>
        <w:numPr>
          <w:ilvl w:val="0"/>
          <w:numId w:val="1"/>
        </w:numPr>
        <w:rPr>
          <w:b/>
        </w:rPr>
      </w:pPr>
      <w:r>
        <w:t>It must have been thrown, since it is almost impossible for someone to have reached up and slung it over the branch. Furthermore, its position proves that it must have been thrown from the right-hand side of the creek.</w:t>
      </w:r>
    </w:p>
    <w:p w14:paraId="0DB45E40" w14:textId="77777777" w:rsidR="00774FD3" w:rsidRPr="00774FD3" w:rsidRDefault="00774FD3" w:rsidP="00774FD3">
      <w:pPr>
        <w:rPr>
          <w:b/>
        </w:rPr>
      </w:pPr>
    </w:p>
    <w:p w14:paraId="1F8F35FD" w14:textId="57EFF996" w:rsidR="00774FD3" w:rsidRPr="00FF17C2" w:rsidRDefault="00FF17C2" w:rsidP="00774FD3">
      <w:pPr>
        <w:pStyle w:val="ListParagraph"/>
        <w:numPr>
          <w:ilvl w:val="0"/>
          <w:numId w:val="1"/>
        </w:numPr>
        <w:rPr>
          <w:b/>
        </w:rPr>
      </w:pPr>
      <w:r>
        <w:t>They, too, must have been thrown from the right-hand side, since they landed on the left side at the bottom of the embankment.</w:t>
      </w:r>
    </w:p>
    <w:p w14:paraId="35781317" w14:textId="77777777" w:rsidR="00FF17C2" w:rsidRPr="00FF17C2" w:rsidRDefault="00FF17C2" w:rsidP="00FF17C2">
      <w:pPr>
        <w:pStyle w:val="ListParagraph"/>
        <w:rPr>
          <w:b/>
        </w:rPr>
      </w:pPr>
    </w:p>
    <w:p w14:paraId="2C46DC24" w14:textId="1BC0802E" w:rsidR="00FF17C2" w:rsidRPr="00FF17C2" w:rsidRDefault="00FF17C2" w:rsidP="00774FD3">
      <w:pPr>
        <w:pStyle w:val="ListParagraph"/>
        <w:numPr>
          <w:ilvl w:val="0"/>
          <w:numId w:val="1"/>
        </w:numPr>
        <w:rPr>
          <w:b/>
        </w:rPr>
      </w:pPr>
      <w:r>
        <w:t>On the right-hand side, as indicated by the above answers.</w:t>
      </w:r>
    </w:p>
    <w:p w14:paraId="45E4B2E4" w14:textId="77777777" w:rsidR="00FF17C2" w:rsidRPr="00FF17C2" w:rsidRDefault="00FF17C2" w:rsidP="00FF17C2">
      <w:pPr>
        <w:pStyle w:val="ListParagraph"/>
        <w:rPr>
          <w:b/>
        </w:rPr>
      </w:pPr>
    </w:p>
    <w:p w14:paraId="43022F7D" w14:textId="24B61017" w:rsidR="00FF17C2" w:rsidRPr="00FF17C2" w:rsidRDefault="00FF17C2" w:rsidP="00774FD3">
      <w:pPr>
        <w:pStyle w:val="ListParagraph"/>
        <w:numPr>
          <w:ilvl w:val="0"/>
          <w:numId w:val="1"/>
        </w:numPr>
        <w:rPr>
          <w:b/>
        </w:rPr>
      </w:pPr>
      <w:r>
        <w:t>On the right, because if she’d been alive, she never would have permitted anyone to throw her equipment across the stream, particularly her precious camera.</w:t>
      </w:r>
    </w:p>
    <w:p w14:paraId="07978103" w14:textId="77777777" w:rsidR="00FF17C2" w:rsidRPr="00FF17C2" w:rsidRDefault="00FF17C2" w:rsidP="00FF17C2">
      <w:pPr>
        <w:pStyle w:val="ListParagraph"/>
        <w:rPr>
          <w:b/>
        </w:rPr>
      </w:pPr>
    </w:p>
    <w:p w14:paraId="77941932" w14:textId="2AEE0A5F" w:rsidR="00FF17C2" w:rsidRPr="00FF17C2" w:rsidRDefault="00FF17C2" w:rsidP="00774FD3">
      <w:pPr>
        <w:pStyle w:val="ListParagraph"/>
        <w:numPr>
          <w:ilvl w:val="0"/>
          <w:numId w:val="1"/>
        </w:numPr>
        <w:rPr>
          <w:b/>
        </w:rPr>
      </w:pPr>
      <w:r>
        <w:t>The way all bridges break—if they do so—either from old age or from too much weight.</w:t>
      </w:r>
    </w:p>
    <w:p w14:paraId="5FD0D9A3" w14:textId="77777777" w:rsidR="00FF17C2" w:rsidRPr="00FF17C2" w:rsidRDefault="00FF17C2" w:rsidP="00FF17C2">
      <w:pPr>
        <w:pStyle w:val="ListParagraph"/>
        <w:rPr>
          <w:b/>
        </w:rPr>
      </w:pPr>
    </w:p>
    <w:p w14:paraId="0910AD31" w14:textId="14F5F389" w:rsidR="00FF17C2" w:rsidRPr="00FF17C2" w:rsidRDefault="00FF17C2" w:rsidP="00774FD3">
      <w:pPr>
        <w:pStyle w:val="ListParagraph"/>
        <w:numPr>
          <w:ilvl w:val="0"/>
          <w:numId w:val="1"/>
        </w:numPr>
        <w:rPr>
          <w:b/>
        </w:rPr>
      </w:pPr>
      <w:r>
        <w:t>She must have been carried, which was obviously quite a feat.</w:t>
      </w:r>
    </w:p>
    <w:p w14:paraId="3D42077B" w14:textId="77777777" w:rsidR="00FF17C2" w:rsidRPr="00FF17C2" w:rsidRDefault="00FF17C2" w:rsidP="00FF17C2">
      <w:pPr>
        <w:pStyle w:val="ListParagraph"/>
        <w:rPr>
          <w:b/>
        </w:rPr>
      </w:pPr>
    </w:p>
    <w:p w14:paraId="3A8C8E76" w14:textId="5B292535" w:rsidR="00FF17C2" w:rsidRPr="00FF17C2" w:rsidRDefault="00FF17C2" w:rsidP="00774FD3">
      <w:pPr>
        <w:pStyle w:val="ListParagraph"/>
        <w:numPr>
          <w:ilvl w:val="0"/>
          <w:numId w:val="1"/>
        </w:numPr>
        <w:rPr>
          <w:b/>
        </w:rPr>
      </w:pPr>
      <w:r>
        <w:t>Ricco, the out-of-work fireman. He was trained to carry people under difficult circumstances and was therefore able to carry Missy’s body across the bridge and up to the top of the embankment.</w:t>
      </w:r>
    </w:p>
    <w:p w14:paraId="160EBA04" w14:textId="77777777" w:rsidR="00FF17C2" w:rsidRPr="00FF17C2" w:rsidRDefault="00FF17C2" w:rsidP="00FF17C2">
      <w:pPr>
        <w:pStyle w:val="ListParagraph"/>
        <w:rPr>
          <w:b/>
        </w:rPr>
      </w:pPr>
    </w:p>
    <w:p w14:paraId="548539FE" w14:textId="33CCC3D6" w:rsidR="00FF17C2" w:rsidRPr="00FF17C2" w:rsidRDefault="00FF17C2" w:rsidP="00FF17C2">
      <w:pPr>
        <w:ind w:left="720"/>
      </w:pPr>
      <w:r>
        <w:t xml:space="preserve">Under Sam’s relentless questioning, Ricco finally broke down. “That picture she took of me when </w:t>
      </w:r>
      <w:proofErr w:type="spellStart"/>
      <w:r>
        <w:t>whe</w:t>
      </w:r>
      <w:proofErr w:type="spellEnd"/>
      <w:r>
        <w:t xml:space="preserve"> was a rookie photographer at </w:t>
      </w:r>
      <w:r>
        <w:rPr>
          <w:i/>
        </w:rPr>
        <w:t>The Tulsa Picayune</w:t>
      </w:r>
      <w:r>
        <w:t>—it sent me up for five years. What business was it of hers if I set that little building on fire? There</w:t>
      </w:r>
      <w:r w:rsidR="0003076F">
        <w:t xml:space="preserve">’re plenty more, aren’t there? Haven’t been able to get a decent job since. </w:t>
      </w:r>
      <w:proofErr w:type="gramStart"/>
      <w:r w:rsidR="0003076F">
        <w:t>So</w:t>
      </w:r>
      <w:proofErr w:type="gramEnd"/>
      <w:r w:rsidR="0003076F">
        <w:t xml:space="preserve"> when I saw her all vulnerable and alone on that trail, I…well, I figured if I hid the body, nobody’s ever connect me with it. But no matter what happens, I want the boys back </w:t>
      </w:r>
      <w:proofErr w:type="spellStart"/>
      <w:r w:rsidR="0003076F">
        <w:t>hme</w:t>
      </w:r>
      <w:proofErr w:type="spellEnd"/>
      <w:r w:rsidR="0003076F">
        <w:t xml:space="preserve"> to know I upheld the honor of Platoon Seven and that they ought to be proud of how I got her across the board. Shows what good training I got.”</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EA7CCA"/>
    <w:multiLevelType w:val="hybridMultilevel"/>
    <w:tmpl w:val="AFB2D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03076F"/>
    <w:rsid w:val="0038015A"/>
    <w:rsid w:val="00410E3E"/>
    <w:rsid w:val="00774FD3"/>
    <w:rsid w:val="00974877"/>
    <w:rsid w:val="00993C25"/>
    <w:rsid w:val="00A901AC"/>
    <w:rsid w:val="00BA79CF"/>
    <w:rsid w:val="00C869E6"/>
    <w:rsid w:val="00E16D41"/>
    <w:rsid w:val="00F100B7"/>
    <w:rsid w:val="00FD6F2B"/>
    <w:rsid w:val="00FF17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4F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20</TotalTime>
  <Pages>1</Pages>
  <Words>261</Words>
  <Characters>1494</Characters>
  <Application>Microsoft Office Word</Application>
  <DocSecurity>0</DocSecurity>
  <Lines>12</Lines>
  <Paragraphs>3</Paragraphs>
  <ScaleCrop>false</ScaleCrop>
  <Company>Mark's Text Terminal</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2018-04-23T11:51:00Z</dcterms:created>
  <dcterms:modified xsi:type="dcterms:W3CDTF">2018-05-25T15:00:00Z</dcterms:modified>
</cp:coreProperties>
</file>