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743F89FE" w:rsidR="00B577EA" w:rsidRPr="00967552"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967552">
        <w:rPr>
          <w:b/>
          <w:sz w:val="28"/>
          <w:szCs w:val="28"/>
          <w:u w:val="single"/>
        </w:rPr>
        <w:t>, Lesson 6</w:t>
      </w:r>
      <w:r>
        <w:rPr>
          <w:b/>
          <w:sz w:val="28"/>
          <w:szCs w:val="28"/>
          <w:u w:val="single"/>
        </w:rPr>
        <w:t xml:space="preserve"> Answer Key</w:t>
      </w:r>
      <w:r w:rsidR="00967552">
        <w:rPr>
          <w:b/>
          <w:sz w:val="28"/>
          <w:szCs w:val="28"/>
          <w:u w:val="single"/>
        </w:rPr>
        <w:t xml:space="preserve">: </w:t>
      </w:r>
      <w:r w:rsidR="00967552">
        <w:rPr>
          <w:b/>
          <w:i/>
          <w:sz w:val="28"/>
          <w:szCs w:val="28"/>
          <w:u w:val="single"/>
        </w:rPr>
        <w:t>A Matter of Delicacy</w:t>
      </w:r>
    </w:p>
    <w:p w14:paraId="6CB2B209" w14:textId="77777777" w:rsidR="00BA79CF" w:rsidRDefault="00BA79CF" w:rsidP="00BA79CF">
      <w:pPr>
        <w:jc w:val="center"/>
        <w:rPr>
          <w:b/>
          <w:u w:val="single"/>
        </w:rPr>
      </w:pPr>
    </w:p>
    <w:p w14:paraId="0C7BD972" w14:textId="202CB3DE"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6DFD068A" w14:textId="1EF0D37F" w:rsidR="007B24A0" w:rsidRDefault="007B24A0" w:rsidP="00974877"/>
    <w:p w14:paraId="17EE7041" w14:textId="01B677C7" w:rsidR="007B24A0" w:rsidRPr="007B24A0" w:rsidRDefault="007B24A0" w:rsidP="007B24A0">
      <w:pPr>
        <w:pStyle w:val="ListParagraph"/>
        <w:numPr>
          <w:ilvl w:val="0"/>
          <w:numId w:val="1"/>
        </w:numPr>
        <w:rPr>
          <w:b/>
        </w:rPr>
      </w:pPr>
      <w:r>
        <w:t>No, in each sketch there are eight dishes piled on the sideboard.</w:t>
      </w:r>
    </w:p>
    <w:p w14:paraId="501DB741" w14:textId="77777777" w:rsidR="007B24A0" w:rsidRPr="007B24A0" w:rsidRDefault="007B24A0" w:rsidP="007B24A0">
      <w:pPr>
        <w:rPr>
          <w:b/>
        </w:rPr>
      </w:pPr>
    </w:p>
    <w:p w14:paraId="00C787EE" w14:textId="19CDD39F" w:rsidR="007B24A0" w:rsidRPr="007B24A0" w:rsidRDefault="007B24A0" w:rsidP="007B24A0">
      <w:pPr>
        <w:pStyle w:val="ListParagraph"/>
        <w:numPr>
          <w:ilvl w:val="0"/>
          <w:numId w:val="1"/>
        </w:numPr>
        <w:rPr>
          <w:b/>
        </w:rPr>
      </w:pPr>
      <w:r>
        <w:t>No, there are eight duplicate items in the two sketches.</w:t>
      </w:r>
    </w:p>
    <w:p w14:paraId="06C6D759" w14:textId="77777777" w:rsidR="007B24A0" w:rsidRPr="007B24A0" w:rsidRDefault="007B24A0" w:rsidP="007B24A0">
      <w:pPr>
        <w:pStyle w:val="ListParagraph"/>
        <w:rPr>
          <w:b/>
        </w:rPr>
      </w:pPr>
    </w:p>
    <w:p w14:paraId="083C2793" w14:textId="35425D28" w:rsidR="007B24A0" w:rsidRPr="007B24A0" w:rsidRDefault="007B24A0" w:rsidP="007B24A0">
      <w:pPr>
        <w:pStyle w:val="ListParagraph"/>
        <w:numPr>
          <w:ilvl w:val="0"/>
          <w:numId w:val="1"/>
        </w:numPr>
        <w:rPr>
          <w:b/>
        </w:rPr>
      </w:pPr>
      <w:r>
        <w:t>Things changed:</w:t>
      </w:r>
    </w:p>
    <w:p w14:paraId="6F7CCE8B" w14:textId="77777777" w:rsidR="007B24A0" w:rsidRPr="007B24A0" w:rsidRDefault="007B24A0" w:rsidP="007B24A0">
      <w:pPr>
        <w:pStyle w:val="ListParagraph"/>
        <w:rPr>
          <w:b/>
        </w:rPr>
      </w:pPr>
    </w:p>
    <w:p w14:paraId="4DFC9F6C" w14:textId="68DD3D27" w:rsidR="007B24A0" w:rsidRPr="007B24A0" w:rsidRDefault="007B24A0" w:rsidP="007B24A0">
      <w:pPr>
        <w:pStyle w:val="ListParagraph"/>
        <w:numPr>
          <w:ilvl w:val="0"/>
          <w:numId w:val="2"/>
        </w:numPr>
        <w:rPr>
          <w:b/>
        </w:rPr>
      </w:pPr>
      <w:r>
        <w:t>Sideboard moved</w:t>
      </w:r>
    </w:p>
    <w:p w14:paraId="0A7FE354" w14:textId="669D3F23" w:rsidR="007B24A0" w:rsidRPr="007B24A0" w:rsidRDefault="007B24A0" w:rsidP="007B24A0">
      <w:pPr>
        <w:pStyle w:val="ListParagraph"/>
        <w:numPr>
          <w:ilvl w:val="0"/>
          <w:numId w:val="2"/>
        </w:numPr>
        <w:rPr>
          <w:b/>
        </w:rPr>
      </w:pPr>
      <w:r>
        <w:t>Water level in pitcher lower</w:t>
      </w:r>
    </w:p>
    <w:p w14:paraId="398C199A" w14:textId="537289D4" w:rsidR="007B24A0" w:rsidRPr="007B24A0" w:rsidRDefault="007B24A0" w:rsidP="007B24A0">
      <w:pPr>
        <w:pStyle w:val="ListParagraph"/>
        <w:numPr>
          <w:ilvl w:val="0"/>
          <w:numId w:val="2"/>
        </w:numPr>
        <w:rPr>
          <w:b/>
        </w:rPr>
      </w:pPr>
      <w:r>
        <w:t>Fruit missing</w:t>
      </w:r>
    </w:p>
    <w:p w14:paraId="6C1E6DBE" w14:textId="368F3F17" w:rsidR="007B24A0" w:rsidRPr="007B24A0" w:rsidRDefault="007B24A0" w:rsidP="007B24A0">
      <w:pPr>
        <w:pStyle w:val="ListParagraph"/>
        <w:numPr>
          <w:ilvl w:val="0"/>
          <w:numId w:val="2"/>
        </w:numPr>
        <w:rPr>
          <w:b/>
        </w:rPr>
      </w:pPr>
      <w:r>
        <w:t xml:space="preserve">Picture tilted </w:t>
      </w:r>
    </w:p>
    <w:p w14:paraId="307428AD" w14:textId="68AE6B24" w:rsidR="007B24A0" w:rsidRPr="007B24A0" w:rsidRDefault="007B24A0" w:rsidP="007B24A0">
      <w:pPr>
        <w:pStyle w:val="ListParagraph"/>
        <w:numPr>
          <w:ilvl w:val="0"/>
          <w:numId w:val="2"/>
        </w:numPr>
        <w:rPr>
          <w:b/>
        </w:rPr>
      </w:pPr>
      <w:r>
        <w:t>Chair shifted</w:t>
      </w:r>
    </w:p>
    <w:p w14:paraId="06514449" w14:textId="4E65B848" w:rsidR="007B24A0" w:rsidRPr="007B24A0" w:rsidRDefault="007B24A0" w:rsidP="007B24A0">
      <w:pPr>
        <w:pStyle w:val="ListParagraph"/>
        <w:numPr>
          <w:ilvl w:val="0"/>
          <w:numId w:val="2"/>
        </w:numPr>
        <w:rPr>
          <w:b/>
        </w:rPr>
      </w:pPr>
      <w:r>
        <w:t>Candlestick moved</w:t>
      </w:r>
    </w:p>
    <w:p w14:paraId="2F5B71A8" w14:textId="34350654" w:rsidR="007B24A0" w:rsidRPr="007B24A0" w:rsidRDefault="007B24A0" w:rsidP="007B24A0">
      <w:pPr>
        <w:pStyle w:val="ListParagraph"/>
        <w:numPr>
          <w:ilvl w:val="0"/>
          <w:numId w:val="2"/>
        </w:numPr>
        <w:rPr>
          <w:b/>
        </w:rPr>
      </w:pPr>
      <w:r>
        <w:t>Glass moved</w:t>
      </w:r>
      <w:bookmarkStart w:id="0" w:name="_GoBack"/>
      <w:bookmarkEnd w:id="0"/>
    </w:p>
    <w:p w14:paraId="5EAA8391" w14:textId="77777777" w:rsidR="007B24A0" w:rsidRPr="007B24A0" w:rsidRDefault="007B24A0" w:rsidP="007B24A0">
      <w:pPr>
        <w:pStyle w:val="ListParagraph"/>
        <w:rPr>
          <w:b/>
        </w:rPr>
      </w:pPr>
    </w:p>
    <w:p w14:paraId="3109C3D5" w14:textId="25DF6000" w:rsidR="007B24A0" w:rsidRPr="007B24A0" w:rsidRDefault="007B24A0" w:rsidP="007B24A0">
      <w:pPr>
        <w:pStyle w:val="ListParagraph"/>
        <w:numPr>
          <w:ilvl w:val="0"/>
          <w:numId w:val="1"/>
        </w:numPr>
        <w:rPr>
          <w:b/>
        </w:rPr>
      </w:pPr>
      <w:r>
        <w:t>No, nothing seems to be missing.</w:t>
      </w:r>
    </w:p>
    <w:p w14:paraId="17C71E8A" w14:textId="77777777" w:rsidR="007B24A0" w:rsidRPr="007B24A0" w:rsidRDefault="007B24A0" w:rsidP="007B24A0">
      <w:pPr>
        <w:pStyle w:val="ListParagraph"/>
        <w:rPr>
          <w:b/>
        </w:rPr>
      </w:pPr>
    </w:p>
    <w:p w14:paraId="057294E7" w14:textId="1BE4DC50" w:rsidR="007B24A0" w:rsidRPr="007B24A0" w:rsidRDefault="007B24A0" w:rsidP="007B24A0">
      <w:pPr>
        <w:pStyle w:val="ListParagraph"/>
        <w:numPr>
          <w:ilvl w:val="0"/>
          <w:numId w:val="1"/>
        </w:numPr>
        <w:rPr>
          <w:b/>
        </w:rPr>
      </w:pPr>
      <w:r>
        <w:t>Willy said “Bugged,” because he noticed that the portrait had been moved slightly. Aware of the importance of privacy in the coming meeting, he decided the room had been bugged. He therefore looked behind the portrait, found the bug, and removed it.</w:t>
      </w:r>
    </w:p>
    <w:p w14:paraId="20083847" w14:textId="77777777" w:rsidR="007B24A0" w:rsidRPr="007B24A0" w:rsidRDefault="007B24A0" w:rsidP="007B24A0">
      <w:pPr>
        <w:pStyle w:val="ListParagraph"/>
        <w:rPr>
          <w:b/>
        </w:rPr>
      </w:pPr>
    </w:p>
    <w:p w14:paraId="35E4A7DA" w14:textId="5B5DB700" w:rsidR="007B24A0" w:rsidRPr="007B24A0" w:rsidRDefault="007B24A0" w:rsidP="007B24A0">
      <w:pPr>
        <w:pStyle w:val="ListParagraph"/>
      </w:pPr>
      <w:r>
        <w:t>I’m sure you’ll be glad to know that the minister and the ambassador came to terms, thus obviating a small but costly war, and proving that the atmosphere of the Vineyard is calm, serene, and a factor in world peace.</w:t>
      </w:r>
    </w:p>
    <w:p w14:paraId="1E64F6E3" w14:textId="666A062D"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5C7A5D"/>
    <w:multiLevelType w:val="hybridMultilevel"/>
    <w:tmpl w:val="697C3C4C"/>
    <w:lvl w:ilvl="0" w:tplc="34866D3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1E10A8B"/>
    <w:multiLevelType w:val="hybridMultilevel"/>
    <w:tmpl w:val="F8323E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38015A"/>
    <w:rsid w:val="00410E3E"/>
    <w:rsid w:val="007B24A0"/>
    <w:rsid w:val="00967552"/>
    <w:rsid w:val="00974877"/>
    <w:rsid w:val="00993C25"/>
    <w:rsid w:val="00A901AC"/>
    <w:rsid w:val="00BA79CF"/>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24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9</TotalTime>
  <Pages>1</Pages>
  <Words>142</Words>
  <Characters>816</Characters>
  <Application>Microsoft Office Word</Application>
  <DocSecurity>0</DocSecurity>
  <Lines>6</Lines>
  <Paragraphs>1</Paragraphs>
  <ScaleCrop>false</ScaleCrop>
  <Company>Mark's Text Terminal</Company>
  <LinksUpToDate>false</LinksUpToDate>
  <CharactersWithSpaces>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2018-04-23T11:51:00Z</dcterms:created>
  <dcterms:modified xsi:type="dcterms:W3CDTF">2018-05-24T18:06:00Z</dcterms:modified>
</cp:coreProperties>
</file>