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3C062BB3" w:rsidR="00B577EA" w:rsidRPr="00207CCA"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207CCA">
        <w:rPr>
          <w:b/>
          <w:sz w:val="28"/>
          <w:szCs w:val="28"/>
          <w:u w:val="single"/>
        </w:rPr>
        <w:t>, Lesson 12</w:t>
      </w:r>
      <w:r>
        <w:rPr>
          <w:b/>
          <w:sz w:val="28"/>
          <w:szCs w:val="28"/>
          <w:u w:val="single"/>
        </w:rPr>
        <w:t xml:space="preserve"> Answer Key</w:t>
      </w:r>
      <w:r w:rsidR="00207CCA">
        <w:rPr>
          <w:b/>
          <w:sz w:val="28"/>
          <w:szCs w:val="28"/>
          <w:u w:val="single"/>
        </w:rPr>
        <w:t xml:space="preserve">: </w:t>
      </w:r>
      <w:r w:rsidR="00207CCA">
        <w:rPr>
          <w:b/>
          <w:i/>
          <w:sz w:val="28"/>
          <w:szCs w:val="28"/>
          <w:u w:val="single"/>
        </w:rPr>
        <w:t>Buck Shot</w:t>
      </w:r>
    </w:p>
    <w:p w14:paraId="6CB2B209" w14:textId="77777777" w:rsidR="00BA79CF" w:rsidRDefault="00BA79CF" w:rsidP="00BA79CF">
      <w:pPr>
        <w:jc w:val="center"/>
        <w:rPr>
          <w:b/>
          <w:u w:val="single"/>
        </w:rPr>
      </w:pPr>
    </w:p>
    <w:p w14:paraId="0C7BD972" w14:textId="6A607DED"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12CBCDD5" w14:textId="2FA42AF6" w:rsidR="0034556B" w:rsidRDefault="0034556B" w:rsidP="00974877"/>
    <w:p w14:paraId="4810FD41" w14:textId="7D4CEF04" w:rsidR="0034556B" w:rsidRPr="0034556B" w:rsidRDefault="0034556B" w:rsidP="0034556B">
      <w:pPr>
        <w:pStyle w:val="ListParagraph"/>
        <w:numPr>
          <w:ilvl w:val="0"/>
          <w:numId w:val="1"/>
        </w:numPr>
        <w:rPr>
          <w:b/>
        </w:rPr>
      </w:pPr>
      <w:r>
        <w:t>Yes. If true, his life was in danger and he had a right to fire back in order to protect himself.</w:t>
      </w:r>
    </w:p>
    <w:p w14:paraId="0B7A5EB9" w14:textId="77777777" w:rsidR="0034556B" w:rsidRPr="0034556B" w:rsidRDefault="0034556B" w:rsidP="0034556B">
      <w:pPr>
        <w:rPr>
          <w:b/>
        </w:rPr>
      </w:pPr>
    </w:p>
    <w:p w14:paraId="4D6D8325" w14:textId="7325BEF9" w:rsidR="0034556B" w:rsidRPr="0034556B" w:rsidRDefault="0034556B" w:rsidP="0034556B">
      <w:pPr>
        <w:pStyle w:val="ListParagraph"/>
        <w:numPr>
          <w:ilvl w:val="0"/>
          <w:numId w:val="1"/>
        </w:numPr>
        <w:rPr>
          <w:b/>
        </w:rPr>
      </w:pPr>
      <w:r>
        <w:t>Yes. Unless licensed, no one has the right to carry a firearm.</w:t>
      </w:r>
    </w:p>
    <w:p w14:paraId="78E84929" w14:textId="77777777" w:rsidR="0034556B" w:rsidRPr="0034556B" w:rsidRDefault="0034556B" w:rsidP="0034556B">
      <w:pPr>
        <w:pStyle w:val="ListParagraph"/>
        <w:rPr>
          <w:b/>
        </w:rPr>
      </w:pPr>
    </w:p>
    <w:p w14:paraId="0A1C40A2" w14:textId="184730AF" w:rsidR="0034556B" w:rsidRPr="0034556B" w:rsidRDefault="0034556B" w:rsidP="0034556B">
      <w:pPr>
        <w:pStyle w:val="ListParagraph"/>
        <w:numPr>
          <w:ilvl w:val="0"/>
          <w:numId w:val="1"/>
        </w:numPr>
        <w:rPr>
          <w:b/>
        </w:rPr>
      </w:pPr>
      <w:r>
        <w:t>Yes.</w:t>
      </w:r>
    </w:p>
    <w:p w14:paraId="2D00758B" w14:textId="77777777" w:rsidR="0034556B" w:rsidRPr="0034556B" w:rsidRDefault="0034556B" w:rsidP="0034556B">
      <w:pPr>
        <w:pStyle w:val="ListParagraph"/>
        <w:rPr>
          <w:b/>
        </w:rPr>
      </w:pPr>
    </w:p>
    <w:p w14:paraId="7E235853" w14:textId="657EFE1E" w:rsidR="0034556B" w:rsidRPr="0034556B" w:rsidRDefault="0034556B" w:rsidP="0034556B">
      <w:pPr>
        <w:pStyle w:val="ListParagraph"/>
        <w:numPr>
          <w:ilvl w:val="0"/>
          <w:numId w:val="1"/>
        </w:numPr>
        <w:rPr>
          <w:b/>
        </w:rPr>
      </w:pPr>
      <w:r>
        <w:t>He should arrest Knut for murder, because bullet B, which killed Buck, was fired first, and by Knut. This is proved by the fact that the lines radiating from bullet hole A are cut off from those from bullet hole B, must have been fired first. It follows that Buck was killed instantly and could not have fired. To set up an alibi, Knut must have gotten into Buck’s car and fired Buck’s gun through the window.</w:t>
      </w:r>
    </w:p>
    <w:p w14:paraId="7D7008E4" w14:textId="77777777" w:rsidR="0034556B" w:rsidRPr="0034556B" w:rsidRDefault="0034556B" w:rsidP="0034556B">
      <w:pPr>
        <w:pStyle w:val="ListParagraph"/>
        <w:rPr>
          <w:b/>
        </w:rPr>
      </w:pPr>
    </w:p>
    <w:p w14:paraId="53E7C4A6" w14:textId="718FB99A" w:rsidR="0034556B" w:rsidRPr="0034556B" w:rsidRDefault="0034556B" w:rsidP="0034556B">
      <w:pPr>
        <w:ind w:left="720"/>
      </w:pPr>
      <w:r>
        <w:t>Smart fella, that Knut. But Sam was smarter.</w:t>
      </w:r>
      <w:bookmarkStart w:id="0" w:name="_GoBack"/>
      <w:bookmarkEnd w:id="0"/>
    </w:p>
    <w:p w14:paraId="275E7624" w14:textId="77777777" w:rsidR="0034556B" w:rsidRPr="0034556B" w:rsidRDefault="0034556B" w:rsidP="0034556B">
      <w:pPr>
        <w:pStyle w:val="ListParagraph"/>
        <w:rPr>
          <w:b/>
        </w:rPr>
      </w:pPr>
    </w:p>
    <w:p w14:paraId="03FD4C22" w14:textId="77777777" w:rsidR="0034556B" w:rsidRPr="0034556B" w:rsidRDefault="0034556B" w:rsidP="0034556B">
      <w:pPr>
        <w:rPr>
          <w:b/>
        </w:rPr>
      </w:pPr>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AD2ADF"/>
    <w:multiLevelType w:val="hybridMultilevel"/>
    <w:tmpl w:val="D9844E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207CCA"/>
    <w:rsid w:val="0034556B"/>
    <w:rsid w:val="0038015A"/>
    <w:rsid w:val="00410E3E"/>
    <w:rsid w:val="00974877"/>
    <w:rsid w:val="00993C25"/>
    <w:rsid w:val="00A901AC"/>
    <w:rsid w:val="00BA79CF"/>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55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10</TotalTime>
  <Pages>1</Pages>
  <Words>121</Words>
  <Characters>690</Characters>
  <Application>Microsoft Office Word</Application>
  <DocSecurity>0</DocSecurity>
  <Lines>5</Lines>
  <Paragraphs>1</Paragraphs>
  <ScaleCrop>false</ScaleCrop>
  <Company>Mark's Text Terminal</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2018-04-23T11:51:00Z</dcterms:created>
  <dcterms:modified xsi:type="dcterms:W3CDTF">2018-05-25T15:09:00Z</dcterms:modified>
</cp:coreProperties>
</file>