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8468BB" w14:textId="38F89FC2" w:rsidR="00B577EA" w:rsidRPr="006C4E02" w:rsidRDefault="00BA79CF" w:rsidP="00BA79CF">
      <w:pPr>
        <w:jc w:val="center"/>
        <w:rPr>
          <w:b/>
          <w:i/>
          <w:u w:val="single"/>
        </w:rPr>
      </w:pPr>
      <w:r>
        <w:rPr>
          <w:b/>
          <w:i/>
          <w:sz w:val="28"/>
          <w:szCs w:val="28"/>
          <w:u w:val="single"/>
        </w:rPr>
        <w:t xml:space="preserve">Crime and Puzzlement </w:t>
      </w:r>
      <w:r w:rsidR="00974877">
        <w:rPr>
          <w:b/>
          <w:sz w:val="28"/>
          <w:szCs w:val="28"/>
          <w:u w:val="single"/>
        </w:rPr>
        <w:t>Unit, Volume 2</w:t>
      </w:r>
      <w:r w:rsidR="006C4E02">
        <w:rPr>
          <w:b/>
          <w:sz w:val="28"/>
          <w:szCs w:val="28"/>
          <w:u w:val="single"/>
        </w:rPr>
        <w:t>, Lesson 10</w:t>
      </w:r>
      <w:r>
        <w:rPr>
          <w:b/>
          <w:sz w:val="28"/>
          <w:szCs w:val="28"/>
          <w:u w:val="single"/>
        </w:rPr>
        <w:t xml:space="preserve"> Answer Key</w:t>
      </w:r>
      <w:r w:rsidR="006C4E02">
        <w:rPr>
          <w:b/>
          <w:sz w:val="28"/>
          <w:szCs w:val="28"/>
          <w:u w:val="single"/>
        </w:rPr>
        <w:t xml:space="preserve">: </w:t>
      </w:r>
      <w:r w:rsidR="006C4E02">
        <w:rPr>
          <w:b/>
          <w:i/>
          <w:sz w:val="28"/>
          <w:szCs w:val="28"/>
          <w:u w:val="single"/>
        </w:rPr>
        <w:t>A Comedy of Errors</w:t>
      </w:r>
    </w:p>
    <w:p w14:paraId="6CB2B209" w14:textId="77777777" w:rsidR="00BA79CF" w:rsidRDefault="00BA79CF" w:rsidP="00BA79CF">
      <w:pPr>
        <w:jc w:val="center"/>
        <w:rPr>
          <w:b/>
          <w:u w:val="single"/>
        </w:rPr>
      </w:pPr>
    </w:p>
    <w:p w14:paraId="0C7BD972" w14:textId="2FC332EA" w:rsidR="00974877" w:rsidRDefault="00974877" w:rsidP="00974877">
      <w:r>
        <w:rPr>
          <w:b/>
        </w:rPr>
        <w:t>Excerpted</w:t>
      </w:r>
      <w:r w:rsidR="00BA79CF">
        <w:rPr>
          <w:b/>
        </w:rPr>
        <w:t xml:space="preserve"> from: </w:t>
      </w:r>
      <w:r>
        <w:t xml:space="preserve">Treat, Lawrence. </w:t>
      </w:r>
      <w:r>
        <w:rPr>
          <w:i/>
        </w:rPr>
        <w:t>Crime and Puzzlement on Martha’s Vineyard, Mostly</w:t>
      </w:r>
      <w:r>
        <w:t>. New York: Henry Holt, 1993.</w:t>
      </w:r>
    </w:p>
    <w:p w14:paraId="6E8508C8" w14:textId="00AECF54" w:rsidR="00314979" w:rsidRDefault="00314979" w:rsidP="00974877"/>
    <w:p w14:paraId="4D5487EE" w14:textId="08019119" w:rsidR="00314979" w:rsidRPr="00314979" w:rsidRDefault="00314979" w:rsidP="00314979">
      <w:pPr>
        <w:pStyle w:val="ListParagraph"/>
        <w:numPr>
          <w:ilvl w:val="0"/>
          <w:numId w:val="1"/>
        </w:numPr>
        <w:rPr>
          <w:b/>
        </w:rPr>
      </w:pPr>
      <w:r>
        <w:t>Wrong color leaf on tree.</w:t>
      </w:r>
    </w:p>
    <w:p w14:paraId="3F282D7F" w14:textId="77777777" w:rsidR="00314979" w:rsidRPr="00314979" w:rsidRDefault="00314979" w:rsidP="00314979">
      <w:pPr>
        <w:rPr>
          <w:b/>
        </w:rPr>
      </w:pPr>
    </w:p>
    <w:p w14:paraId="30DC2198" w14:textId="48981FB2" w:rsidR="00314979" w:rsidRPr="00314979" w:rsidRDefault="00314979" w:rsidP="00314979">
      <w:pPr>
        <w:pStyle w:val="ListParagraph"/>
        <w:numPr>
          <w:ilvl w:val="0"/>
          <w:numId w:val="1"/>
        </w:numPr>
        <w:rPr>
          <w:b/>
        </w:rPr>
      </w:pPr>
      <w:r>
        <w:t>Paint color is different.</w:t>
      </w:r>
    </w:p>
    <w:p w14:paraId="48C1085C" w14:textId="77777777" w:rsidR="00314979" w:rsidRPr="00314979" w:rsidRDefault="00314979" w:rsidP="00314979">
      <w:pPr>
        <w:pStyle w:val="ListParagraph"/>
        <w:rPr>
          <w:b/>
        </w:rPr>
      </w:pPr>
    </w:p>
    <w:p w14:paraId="0F04DDE3" w14:textId="694824CF" w:rsidR="00314979" w:rsidRPr="00314979" w:rsidRDefault="00314979" w:rsidP="00314979">
      <w:pPr>
        <w:pStyle w:val="ListParagraph"/>
        <w:numPr>
          <w:ilvl w:val="0"/>
          <w:numId w:val="1"/>
        </w:numPr>
        <w:rPr>
          <w:b/>
        </w:rPr>
      </w:pPr>
      <w:r>
        <w:t>Painter is wearing mismatched socks.</w:t>
      </w:r>
    </w:p>
    <w:p w14:paraId="46226EDD" w14:textId="77777777" w:rsidR="00314979" w:rsidRPr="00314979" w:rsidRDefault="00314979" w:rsidP="00314979">
      <w:pPr>
        <w:pStyle w:val="ListParagraph"/>
        <w:rPr>
          <w:b/>
        </w:rPr>
      </w:pPr>
    </w:p>
    <w:p w14:paraId="0FB8F883" w14:textId="45D6430D" w:rsidR="00314979" w:rsidRPr="00314979" w:rsidRDefault="00314979" w:rsidP="00314979">
      <w:pPr>
        <w:pStyle w:val="ListParagraph"/>
        <w:numPr>
          <w:ilvl w:val="0"/>
          <w:numId w:val="1"/>
        </w:numPr>
        <w:rPr>
          <w:b/>
        </w:rPr>
      </w:pPr>
      <w:r>
        <w:t>Ladder rung is not attached.</w:t>
      </w:r>
    </w:p>
    <w:p w14:paraId="22488AD3" w14:textId="77777777" w:rsidR="00314979" w:rsidRPr="00314979" w:rsidRDefault="00314979" w:rsidP="00314979">
      <w:pPr>
        <w:pStyle w:val="ListParagraph"/>
        <w:rPr>
          <w:b/>
        </w:rPr>
      </w:pPr>
    </w:p>
    <w:p w14:paraId="47D71B8B" w14:textId="25469C52" w:rsidR="00314979" w:rsidRPr="00314979" w:rsidRDefault="00314979" w:rsidP="00314979">
      <w:pPr>
        <w:pStyle w:val="ListParagraph"/>
        <w:numPr>
          <w:ilvl w:val="0"/>
          <w:numId w:val="1"/>
        </w:numPr>
        <w:rPr>
          <w:b/>
        </w:rPr>
      </w:pPr>
      <w:r>
        <w:t>Painter casts no shadow.</w:t>
      </w:r>
    </w:p>
    <w:p w14:paraId="7301DF9D" w14:textId="77777777" w:rsidR="00314979" w:rsidRPr="00314979" w:rsidRDefault="00314979" w:rsidP="00314979">
      <w:pPr>
        <w:pStyle w:val="ListParagraph"/>
        <w:rPr>
          <w:b/>
        </w:rPr>
      </w:pPr>
    </w:p>
    <w:p w14:paraId="20E7ADC3" w14:textId="173F15B7" w:rsidR="00314979" w:rsidRPr="00314979" w:rsidRDefault="00314979" w:rsidP="00314979">
      <w:pPr>
        <w:pStyle w:val="ListParagraph"/>
        <w:numPr>
          <w:ilvl w:val="0"/>
          <w:numId w:val="1"/>
        </w:numPr>
        <w:rPr>
          <w:b/>
        </w:rPr>
      </w:pPr>
      <w:r>
        <w:t>The window latch is outside.</w:t>
      </w:r>
    </w:p>
    <w:p w14:paraId="6C501E33" w14:textId="77777777" w:rsidR="00314979" w:rsidRPr="00314979" w:rsidRDefault="00314979" w:rsidP="00314979">
      <w:pPr>
        <w:pStyle w:val="ListParagraph"/>
        <w:rPr>
          <w:b/>
        </w:rPr>
      </w:pPr>
    </w:p>
    <w:p w14:paraId="6A30C706" w14:textId="173F7288" w:rsidR="00314979" w:rsidRPr="00314979" w:rsidRDefault="00314979" w:rsidP="00314979">
      <w:pPr>
        <w:pStyle w:val="ListParagraph"/>
        <w:numPr>
          <w:ilvl w:val="0"/>
          <w:numId w:val="1"/>
        </w:numPr>
        <w:rPr>
          <w:b/>
        </w:rPr>
      </w:pPr>
      <w:r>
        <w:t>Two different curtain patterns.</w:t>
      </w:r>
    </w:p>
    <w:p w14:paraId="08FF696B" w14:textId="77777777" w:rsidR="00314979" w:rsidRPr="00314979" w:rsidRDefault="00314979" w:rsidP="00314979">
      <w:pPr>
        <w:pStyle w:val="ListParagraph"/>
        <w:rPr>
          <w:b/>
        </w:rPr>
      </w:pPr>
    </w:p>
    <w:p w14:paraId="78199894" w14:textId="58D2659F" w:rsidR="00314979" w:rsidRPr="00314979" w:rsidRDefault="00314979" w:rsidP="00314979">
      <w:pPr>
        <w:pStyle w:val="ListParagraph"/>
        <w:numPr>
          <w:ilvl w:val="0"/>
          <w:numId w:val="1"/>
        </w:numPr>
        <w:rPr>
          <w:b/>
        </w:rPr>
      </w:pPr>
      <w:r>
        <w:t>Pants cuffs are different.</w:t>
      </w:r>
    </w:p>
    <w:p w14:paraId="59342598" w14:textId="77777777" w:rsidR="00314979" w:rsidRPr="00314979" w:rsidRDefault="00314979" w:rsidP="00314979">
      <w:pPr>
        <w:pStyle w:val="ListParagraph"/>
        <w:rPr>
          <w:b/>
        </w:rPr>
      </w:pPr>
    </w:p>
    <w:p w14:paraId="1A9174A2" w14:textId="3A0B943A" w:rsidR="00314979" w:rsidRPr="00314979" w:rsidRDefault="00314979" w:rsidP="00314979">
      <w:pPr>
        <w:pStyle w:val="ListParagraph"/>
        <w:numPr>
          <w:ilvl w:val="0"/>
          <w:numId w:val="1"/>
        </w:numPr>
        <w:rPr>
          <w:b/>
        </w:rPr>
      </w:pPr>
      <w:r>
        <w:t>Cat has a lion’s tail.</w:t>
      </w:r>
    </w:p>
    <w:p w14:paraId="2FC3135A" w14:textId="77777777" w:rsidR="00314979" w:rsidRPr="00314979" w:rsidRDefault="00314979" w:rsidP="00314979">
      <w:pPr>
        <w:pStyle w:val="ListParagraph"/>
        <w:rPr>
          <w:b/>
        </w:rPr>
      </w:pPr>
    </w:p>
    <w:p w14:paraId="69424E4F" w14:textId="2DEABD2D" w:rsidR="00314979" w:rsidRPr="00314979" w:rsidRDefault="00314979" w:rsidP="00314979">
      <w:pPr>
        <w:pStyle w:val="ListParagraph"/>
        <w:numPr>
          <w:ilvl w:val="0"/>
          <w:numId w:val="1"/>
        </w:numPr>
        <w:rPr>
          <w:b/>
        </w:rPr>
      </w:pPr>
      <w:r>
        <w:t>I in “Painting” is missing.</w:t>
      </w:r>
    </w:p>
    <w:p w14:paraId="36718D6E" w14:textId="77777777" w:rsidR="00314979" w:rsidRPr="00314979" w:rsidRDefault="00314979" w:rsidP="00314979">
      <w:pPr>
        <w:pStyle w:val="ListParagraph"/>
        <w:rPr>
          <w:b/>
        </w:rPr>
      </w:pPr>
    </w:p>
    <w:p w14:paraId="21683979" w14:textId="5A3B10F9" w:rsidR="00314979" w:rsidRPr="00314979" w:rsidRDefault="00314979" w:rsidP="00314979">
      <w:pPr>
        <w:pStyle w:val="ListParagraph"/>
        <w:numPr>
          <w:ilvl w:val="0"/>
          <w:numId w:val="1"/>
        </w:numPr>
        <w:rPr>
          <w:b/>
        </w:rPr>
      </w:pPr>
      <w:r>
        <w:t>Painter has two right hands.</w:t>
      </w:r>
    </w:p>
    <w:p w14:paraId="50F6B034" w14:textId="77777777" w:rsidR="00314979" w:rsidRPr="00314979" w:rsidRDefault="00314979" w:rsidP="00314979">
      <w:pPr>
        <w:pStyle w:val="ListParagraph"/>
        <w:rPr>
          <w:b/>
        </w:rPr>
      </w:pPr>
    </w:p>
    <w:p w14:paraId="2706F521" w14:textId="2F08939F" w:rsidR="00314979" w:rsidRPr="00314979" w:rsidRDefault="00314979" w:rsidP="00314979">
      <w:pPr>
        <w:pStyle w:val="ListParagraph"/>
        <w:numPr>
          <w:ilvl w:val="0"/>
          <w:numId w:val="1"/>
        </w:numPr>
        <w:rPr>
          <w:b/>
        </w:rPr>
      </w:pPr>
      <w:r>
        <w:t>Painter is not holding can in the center; paint would spill out.</w:t>
      </w:r>
    </w:p>
    <w:p w14:paraId="55C3A802" w14:textId="77777777" w:rsidR="00314979" w:rsidRPr="00314979" w:rsidRDefault="00314979" w:rsidP="00314979">
      <w:pPr>
        <w:pStyle w:val="ListParagraph"/>
        <w:rPr>
          <w:b/>
        </w:rPr>
      </w:pPr>
    </w:p>
    <w:p w14:paraId="771402FD" w14:textId="498EA261" w:rsidR="00314979" w:rsidRPr="00314979" w:rsidRDefault="00314979" w:rsidP="00314979">
      <w:pPr>
        <w:pStyle w:val="ListParagraph"/>
        <w:numPr>
          <w:ilvl w:val="0"/>
          <w:numId w:val="1"/>
        </w:numPr>
        <w:rPr>
          <w:b/>
        </w:rPr>
      </w:pPr>
      <w:r>
        <w:t>Nobody, especially a pro, would ever stand on the top rung.</w:t>
      </w:r>
      <w:bookmarkStart w:id="0" w:name="_GoBack"/>
      <w:bookmarkEnd w:id="0"/>
    </w:p>
    <w:p w14:paraId="1E64F6E3" w14:textId="666A062D" w:rsidR="00BA79CF" w:rsidRPr="00BA79CF" w:rsidRDefault="00BA79CF" w:rsidP="00BA79CF"/>
    <w:sectPr w:rsidR="00BA79CF" w:rsidRPr="00BA79CF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EF5E8D"/>
    <w:multiLevelType w:val="hybridMultilevel"/>
    <w:tmpl w:val="2B70F5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CF"/>
    <w:rsid w:val="00314979"/>
    <w:rsid w:val="0038015A"/>
    <w:rsid w:val="00410E3E"/>
    <w:rsid w:val="006C4E02"/>
    <w:rsid w:val="00974877"/>
    <w:rsid w:val="00993C25"/>
    <w:rsid w:val="00A901AC"/>
    <w:rsid w:val="00BA79CF"/>
    <w:rsid w:val="00C869E6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C8FE1E"/>
  <w15:chartTrackingRefBased/>
  <w15:docId w15:val="{0852EA59-77A5-A449-8B49-1B8F0389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49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95</Words>
  <Characters>546</Characters>
  <Application>Microsoft Office Word</Application>
  <DocSecurity>0</DocSecurity>
  <Lines>4</Lines>
  <Paragraphs>1</Paragraphs>
  <ScaleCrop>false</ScaleCrop>
  <Company>Mark's Text Terminal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2018-04-23T11:51:00Z</dcterms:created>
  <dcterms:modified xsi:type="dcterms:W3CDTF">2018-05-25T13:16:00Z</dcterms:modified>
</cp:coreProperties>
</file>