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3AF48B00" w:rsidR="00B577EA" w:rsidRPr="0021192C"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21192C">
        <w:rPr>
          <w:b/>
          <w:sz w:val="28"/>
          <w:szCs w:val="28"/>
          <w:u w:val="single"/>
        </w:rPr>
        <w:t>, Lesson 9</w:t>
      </w:r>
      <w:r>
        <w:rPr>
          <w:b/>
          <w:sz w:val="28"/>
          <w:szCs w:val="28"/>
          <w:u w:val="single"/>
        </w:rPr>
        <w:t xml:space="preserve"> Answer Key</w:t>
      </w:r>
      <w:r w:rsidR="0021192C">
        <w:rPr>
          <w:b/>
          <w:sz w:val="28"/>
          <w:szCs w:val="28"/>
          <w:u w:val="single"/>
        </w:rPr>
        <w:t xml:space="preserve">: </w:t>
      </w:r>
      <w:r w:rsidR="0021192C">
        <w:rPr>
          <w:b/>
          <w:i/>
          <w:sz w:val="28"/>
          <w:szCs w:val="28"/>
          <w:u w:val="single"/>
        </w:rPr>
        <w:t>Case at the Plate</w:t>
      </w:r>
    </w:p>
    <w:p w14:paraId="6CB2B209" w14:textId="77777777" w:rsidR="00BA79CF" w:rsidRDefault="00BA79CF" w:rsidP="00BA79CF">
      <w:pPr>
        <w:jc w:val="center"/>
        <w:rPr>
          <w:b/>
          <w:u w:val="single"/>
        </w:rPr>
      </w:pPr>
    </w:p>
    <w:p w14:paraId="0C7BD972" w14:textId="4AD14639"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597FDECC" w14:textId="1993116D" w:rsidR="00B13C0A" w:rsidRDefault="00B13C0A" w:rsidP="00974877"/>
    <w:p w14:paraId="3A1049DB" w14:textId="3B5F5E03" w:rsidR="00B13C0A" w:rsidRPr="00B13C0A" w:rsidRDefault="00B13C0A" w:rsidP="00B13C0A">
      <w:pPr>
        <w:pStyle w:val="ListParagraph"/>
        <w:numPr>
          <w:ilvl w:val="0"/>
          <w:numId w:val="1"/>
        </w:numPr>
        <w:rPr>
          <w:b/>
        </w:rPr>
      </w:pPr>
      <w:r>
        <w:t>Yes. Any one of them—angry, perhaps drunk, and certainly frustrated—might well have gone berserk.</w:t>
      </w:r>
    </w:p>
    <w:p w14:paraId="54A67C4B" w14:textId="77777777" w:rsidR="00B13C0A" w:rsidRPr="00B13C0A" w:rsidRDefault="00B13C0A" w:rsidP="00B13C0A">
      <w:pPr>
        <w:rPr>
          <w:b/>
        </w:rPr>
      </w:pPr>
    </w:p>
    <w:p w14:paraId="16D9D6DE" w14:textId="769EC123" w:rsidR="00B13C0A" w:rsidRPr="00B13C0A" w:rsidRDefault="00B13C0A" w:rsidP="00B13C0A">
      <w:pPr>
        <w:pStyle w:val="ListParagraph"/>
        <w:numPr>
          <w:ilvl w:val="0"/>
          <w:numId w:val="1"/>
        </w:numPr>
        <w:rPr>
          <w:b/>
        </w:rPr>
      </w:pPr>
      <w:r>
        <w:t>No. Under the circumstances, it is hard to believe that she’d expose herself to the rioters.</w:t>
      </w:r>
    </w:p>
    <w:p w14:paraId="783BE553" w14:textId="77777777" w:rsidR="00B13C0A" w:rsidRPr="00B13C0A" w:rsidRDefault="00B13C0A" w:rsidP="00B13C0A">
      <w:pPr>
        <w:pStyle w:val="ListParagraph"/>
        <w:rPr>
          <w:b/>
        </w:rPr>
      </w:pPr>
    </w:p>
    <w:p w14:paraId="436441C4" w14:textId="117C48DD" w:rsidR="00B13C0A" w:rsidRPr="001C7194" w:rsidRDefault="00B13C0A" w:rsidP="00B13C0A">
      <w:pPr>
        <w:pStyle w:val="ListParagraph"/>
        <w:numPr>
          <w:ilvl w:val="0"/>
          <w:numId w:val="1"/>
        </w:numPr>
        <w:rPr>
          <w:b/>
        </w:rPr>
      </w:pPr>
      <w:r>
        <w:t>No, or at least highly unlikely.</w:t>
      </w:r>
    </w:p>
    <w:p w14:paraId="7E2C6181" w14:textId="77777777" w:rsidR="001C7194" w:rsidRPr="001C7194" w:rsidRDefault="001C7194" w:rsidP="001C7194">
      <w:pPr>
        <w:pStyle w:val="ListParagraph"/>
        <w:rPr>
          <w:b/>
        </w:rPr>
      </w:pPr>
    </w:p>
    <w:p w14:paraId="68040B24" w14:textId="2E09DA88" w:rsidR="001C7194" w:rsidRPr="008C00AA" w:rsidRDefault="001C7194" w:rsidP="00B13C0A">
      <w:pPr>
        <w:pStyle w:val="ListParagraph"/>
        <w:numPr>
          <w:ilvl w:val="0"/>
          <w:numId w:val="1"/>
        </w:numPr>
        <w:rPr>
          <w:b/>
        </w:rPr>
      </w:pPr>
      <w:r>
        <w:t>No, it looks neat and undisturbed, except for the presence of a corpse.</w:t>
      </w:r>
    </w:p>
    <w:p w14:paraId="76AD11A7" w14:textId="77777777" w:rsidR="008C00AA" w:rsidRPr="008C00AA" w:rsidRDefault="008C00AA" w:rsidP="008C00AA">
      <w:pPr>
        <w:pStyle w:val="ListParagraph"/>
        <w:rPr>
          <w:b/>
        </w:rPr>
      </w:pPr>
    </w:p>
    <w:p w14:paraId="4B116DC6" w14:textId="73FA6680" w:rsidR="008C00AA" w:rsidRPr="008C00AA" w:rsidRDefault="008C00AA" w:rsidP="00B13C0A">
      <w:pPr>
        <w:pStyle w:val="ListParagraph"/>
        <w:numPr>
          <w:ilvl w:val="0"/>
          <w:numId w:val="1"/>
        </w:numPr>
        <w:rPr>
          <w:b/>
        </w:rPr>
      </w:pPr>
      <w:r>
        <w:t>There is no hard evidence against either Sports, Slippery, Twinky, or Eric, except that they were on the second floor at the time of the murder. As for I.M. Fair, the evidence against him is highly incriminating. He not only left The Lady alone in the hotel room, he also had no intention of returning. This is evident because her clothes are hanging in the closet, and he apparently took all of his, including his mask and highly cumbersome chest protector. Add the fact that he took an incredible risk by climbing down the rain spout, as opposed to staying in the safety of a locked room from which he could call the police if necessary, and it follows that he must have killed The Lady and then packed up and left.</w:t>
      </w:r>
    </w:p>
    <w:p w14:paraId="40A09913" w14:textId="77777777" w:rsidR="008C00AA" w:rsidRPr="008C00AA" w:rsidRDefault="008C00AA" w:rsidP="008C00AA">
      <w:pPr>
        <w:pStyle w:val="ListParagraph"/>
        <w:rPr>
          <w:b/>
        </w:rPr>
      </w:pPr>
    </w:p>
    <w:p w14:paraId="683B28FE" w14:textId="3C80C3B5" w:rsidR="008C00AA" w:rsidRDefault="008C00AA" w:rsidP="008C00AA">
      <w:pPr>
        <w:ind w:left="720"/>
      </w:pPr>
      <w:r>
        <w:t>At the trial, he refused to take the stand, and after the guilty verdict came, he was pestered by the press to make some sort of statement. He did so, angrily:</w:t>
      </w:r>
    </w:p>
    <w:p w14:paraId="32E0D877" w14:textId="76DD0918" w:rsidR="008C00AA" w:rsidRDefault="008C00AA" w:rsidP="008C00AA">
      <w:pPr>
        <w:ind w:left="720"/>
      </w:pPr>
    </w:p>
    <w:p w14:paraId="18B2E2F2" w14:textId="3AE97AE4" w:rsidR="008C00AA" w:rsidRPr="008C00AA" w:rsidRDefault="008C00AA" w:rsidP="008C00AA">
      <w:pPr>
        <w:ind w:left="720"/>
      </w:pPr>
      <w:r>
        <w:t>“The Lady claimed Casey was safe,” he said, “and we got into one hell of an argument and I god mad because nobody can call me dishonest, not even The Lady. I call ‘em the way I get paid to, so I said Casey was out that makes him out. No question about it.”</w:t>
      </w:r>
      <w:bookmarkStart w:id="0" w:name="_GoBack"/>
      <w:bookmarkEnd w:id="0"/>
    </w:p>
    <w:p w14:paraId="33826002" w14:textId="77777777" w:rsidR="008C00AA" w:rsidRPr="008C00AA" w:rsidRDefault="008C00AA" w:rsidP="008C00AA">
      <w:pPr>
        <w:pStyle w:val="ListParagraph"/>
        <w:rPr>
          <w:b/>
        </w:rPr>
      </w:pPr>
    </w:p>
    <w:p w14:paraId="04AB1CF4" w14:textId="45F570EF" w:rsidR="008C00AA" w:rsidRPr="00B13C0A" w:rsidRDefault="008C00AA" w:rsidP="00B13C0A">
      <w:pPr>
        <w:pStyle w:val="ListParagraph"/>
        <w:numPr>
          <w:ilvl w:val="0"/>
          <w:numId w:val="1"/>
        </w:numPr>
        <w:rPr>
          <w:b/>
        </w:rPr>
      </w:pPr>
      <w:r>
        <w:t>The umpire.</w:t>
      </w:r>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722C9F"/>
    <w:multiLevelType w:val="hybridMultilevel"/>
    <w:tmpl w:val="9198F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C7194"/>
    <w:rsid w:val="0021192C"/>
    <w:rsid w:val="0038015A"/>
    <w:rsid w:val="00410E3E"/>
    <w:rsid w:val="008C00AA"/>
    <w:rsid w:val="00974877"/>
    <w:rsid w:val="00993C25"/>
    <w:rsid w:val="00A901AC"/>
    <w:rsid w:val="00B13C0A"/>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3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244</Words>
  <Characters>1397</Characters>
  <Application>Microsoft Office Word</Application>
  <DocSecurity>0</DocSecurity>
  <Lines>11</Lines>
  <Paragraphs>3</Paragraphs>
  <ScaleCrop>false</ScaleCrop>
  <Company>Mark's Text Terminal</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2018-05-25T13:03:00Z</dcterms:modified>
</cp:coreProperties>
</file>