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368FB3D7" w:rsidR="00B577EA" w:rsidRPr="00947CC7"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947CC7">
        <w:rPr>
          <w:b/>
          <w:sz w:val="28"/>
          <w:szCs w:val="28"/>
          <w:u w:val="single"/>
        </w:rPr>
        <w:t>, Lesson 7</w:t>
      </w:r>
      <w:r>
        <w:rPr>
          <w:b/>
          <w:sz w:val="28"/>
          <w:szCs w:val="28"/>
          <w:u w:val="single"/>
        </w:rPr>
        <w:t xml:space="preserve"> Answer Key</w:t>
      </w:r>
      <w:r w:rsidR="00947CC7">
        <w:rPr>
          <w:b/>
          <w:sz w:val="28"/>
          <w:szCs w:val="28"/>
          <w:u w:val="single"/>
        </w:rPr>
        <w:t xml:space="preserve">: </w:t>
      </w:r>
      <w:r w:rsidR="00947CC7">
        <w:rPr>
          <w:b/>
          <w:i/>
          <w:sz w:val="28"/>
          <w:szCs w:val="28"/>
          <w:u w:val="single"/>
        </w:rPr>
        <w:t>In All That Rain</w:t>
      </w:r>
    </w:p>
    <w:p w14:paraId="6CB2B209" w14:textId="77777777" w:rsidR="00BA79CF" w:rsidRDefault="00BA79CF" w:rsidP="00BA79CF">
      <w:pPr>
        <w:jc w:val="center"/>
        <w:rPr>
          <w:b/>
          <w:u w:val="single"/>
        </w:rPr>
      </w:pPr>
    </w:p>
    <w:p w14:paraId="0C7BD972" w14:textId="1E675E41"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7E97A852" w14:textId="1B214149" w:rsidR="008A6C0B" w:rsidRDefault="008A6C0B" w:rsidP="00974877"/>
    <w:p w14:paraId="65D24BC8" w14:textId="1C15AA66" w:rsidR="008A6C0B" w:rsidRPr="008A6C0B" w:rsidRDefault="008A6C0B" w:rsidP="008A6C0B">
      <w:pPr>
        <w:pStyle w:val="ListParagraph"/>
        <w:numPr>
          <w:ilvl w:val="0"/>
          <w:numId w:val="1"/>
        </w:numPr>
        <w:rPr>
          <w:b/>
        </w:rPr>
      </w:pPr>
      <w:r>
        <w:t>No. If he’d gone for a walk in the rain, he would have had suitable clothes, and certainly not gone in slippers and a t-shirt.</w:t>
      </w:r>
    </w:p>
    <w:p w14:paraId="0636CB46" w14:textId="77777777" w:rsidR="008A6C0B" w:rsidRPr="008A6C0B" w:rsidRDefault="008A6C0B" w:rsidP="008A6C0B">
      <w:pPr>
        <w:rPr>
          <w:b/>
        </w:rPr>
      </w:pPr>
    </w:p>
    <w:p w14:paraId="3EECC385" w14:textId="2DC2D4EF" w:rsidR="008A6C0B" w:rsidRPr="008A6C0B" w:rsidRDefault="008A6C0B" w:rsidP="008A6C0B">
      <w:pPr>
        <w:pStyle w:val="ListParagraph"/>
        <w:numPr>
          <w:ilvl w:val="0"/>
          <w:numId w:val="1"/>
        </w:numPr>
        <w:rPr>
          <w:b/>
        </w:rPr>
      </w:pPr>
      <w:r>
        <w:t>Because Harry had not used it, and therefore could not have driven to the spot where his body was found.</w:t>
      </w:r>
    </w:p>
    <w:p w14:paraId="231CBD7F" w14:textId="77777777" w:rsidR="008A6C0B" w:rsidRPr="008A6C0B" w:rsidRDefault="008A6C0B" w:rsidP="008A6C0B">
      <w:pPr>
        <w:pStyle w:val="ListParagraph"/>
        <w:rPr>
          <w:b/>
        </w:rPr>
      </w:pPr>
    </w:p>
    <w:p w14:paraId="266F9E68" w14:textId="12C6E635" w:rsidR="008A6C0B" w:rsidRPr="008A6C0B" w:rsidRDefault="008A6C0B" w:rsidP="008A6C0B">
      <w:pPr>
        <w:pStyle w:val="ListParagraph"/>
        <w:numPr>
          <w:ilvl w:val="0"/>
          <w:numId w:val="1"/>
        </w:numPr>
        <w:rPr>
          <w:b/>
        </w:rPr>
      </w:pPr>
      <w:r>
        <w:t>No. If Harry had gone to Sackett’s, Harry would have paid the money and taken back the IOU. Sackett’s possession of it indicates that he probably never saw Harry on the day of his death.</w:t>
      </w:r>
    </w:p>
    <w:p w14:paraId="3366112F" w14:textId="77777777" w:rsidR="008A6C0B" w:rsidRPr="008A6C0B" w:rsidRDefault="008A6C0B" w:rsidP="008A6C0B">
      <w:pPr>
        <w:pStyle w:val="ListParagraph"/>
        <w:rPr>
          <w:b/>
        </w:rPr>
      </w:pPr>
    </w:p>
    <w:p w14:paraId="737A3C3E" w14:textId="3184B418" w:rsidR="008A6C0B" w:rsidRPr="008A6C0B" w:rsidRDefault="008A6C0B" w:rsidP="008A6C0B">
      <w:pPr>
        <w:pStyle w:val="ListParagraph"/>
        <w:numPr>
          <w:ilvl w:val="0"/>
          <w:numId w:val="1"/>
        </w:numPr>
        <w:rPr>
          <w:b/>
        </w:rPr>
      </w:pPr>
      <w:r>
        <w:t>Since Harry was drunk, didn’t drive his car, and was still in slippers, it follows that he must have been carried out of the house and driven to the dirt road, where he was dumped face -down, with his head in the puddle, and left to drown.</w:t>
      </w:r>
    </w:p>
    <w:p w14:paraId="04DB379F" w14:textId="77777777" w:rsidR="008A6C0B" w:rsidRPr="008A6C0B" w:rsidRDefault="008A6C0B" w:rsidP="008A6C0B">
      <w:pPr>
        <w:pStyle w:val="ListParagraph"/>
        <w:rPr>
          <w:b/>
        </w:rPr>
      </w:pPr>
    </w:p>
    <w:p w14:paraId="4AFDC77F" w14:textId="37408F49" w:rsidR="008A6C0B" w:rsidRDefault="008A6C0B" w:rsidP="008A6C0B">
      <w:pPr>
        <w:ind w:left="720"/>
      </w:pPr>
      <w:r>
        <w:t>Since one person could not have done all of the above, and since the last place was known to have been was his own home, if follows that Elsbeth and Jughead must have gotten Harry drunk, taken his money, and then driven him to the lonely road where they murdered him.</w:t>
      </w:r>
    </w:p>
    <w:p w14:paraId="42C5A3CF" w14:textId="332A1032" w:rsidR="008A6C0B" w:rsidRDefault="008A6C0B" w:rsidP="008A6C0B">
      <w:pPr>
        <w:ind w:left="720"/>
      </w:pPr>
    </w:p>
    <w:p w14:paraId="6FBC1964" w14:textId="64D1C42D" w:rsidR="008A6C0B" w:rsidRPr="008A6C0B" w:rsidRDefault="008A6C0B" w:rsidP="008A6C0B">
      <w:pPr>
        <w:ind w:left="720"/>
      </w:pPr>
      <w:r>
        <w:t>Sam called this the most heinous crime ever committed on the island, although he admitted that the future might bring worse.</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9429C3"/>
    <w:multiLevelType w:val="hybridMultilevel"/>
    <w:tmpl w:val="5832E6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8A6C0B"/>
    <w:rsid w:val="00947CC7"/>
    <w:rsid w:val="00974877"/>
    <w:rsid w:val="00993C25"/>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6C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9</TotalTime>
  <Pages>1</Pages>
  <Words>186</Words>
  <Characters>1061</Characters>
  <Application>Microsoft Office Word</Application>
  <DocSecurity>0</DocSecurity>
  <Lines>8</Lines>
  <Paragraphs>2</Paragraphs>
  <ScaleCrop>false</ScaleCrop>
  <Company>Mark's Text Terminal</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2018-05-24T18:12:00Z</dcterms:modified>
</cp:coreProperties>
</file>