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2ADAB5D9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C055F1">
        <w:rPr>
          <w:b/>
        </w:rPr>
        <w:t>, Lesson 10</w:t>
      </w:r>
      <w:bookmarkStart w:id="54" w:name="_GoBack"/>
      <w:bookmarkEnd w:id="54"/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4E1D93">
        <w:rPr>
          <w:b/>
          <w:i/>
        </w:rPr>
        <w:t>Abroad</w:t>
      </w:r>
      <w:r w:rsidR="004E1D93">
        <w:rPr>
          <w:b/>
        </w:rPr>
        <w:t xml:space="preserve"> (adverb/adjective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2CFCE8C" w14:textId="77777777" w:rsidR="000B7F67" w:rsidRDefault="000B7F67" w:rsidP="00F24EDE"/>
    <w:p w14:paraId="49338263" w14:textId="04AB13B3" w:rsidR="000B7F67" w:rsidRPr="000B7F67" w:rsidRDefault="000B7F67" w:rsidP="000B7F67">
      <w:pPr>
        <w:pStyle w:val="ListParagraph"/>
        <w:numPr>
          <w:ilvl w:val="0"/>
          <w:numId w:val="1"/>
        </w:numPr>
        <w:rPr>
          <w:b/>
        </w:rPr>
      </w:pPr>
      <w:r>
        <w:t xml:space="preserve">*** goes </w:t>
      </w:r>
      <w:r w:rsidRPr="000B7F67">
        <w:rPr>
          <w:i/>
        </w:rPr>
        <w:t xml:space="preserve">abroad </w:t>
      </w:r>
      <w:r>
        <w:t>a couple of times a year, mainly to the Caribbean.</w:t>
      </w:r>
    </w:p>
    <w:p w14:paraId="14C5D5E3" w14:textId="7B231ABF" w:rsidR="000B7F67" w:rsidRPr="000B7F67" w:rsidRDefault="000B7F67" w:rsidP="000B7F67">
      <w:pPr>
        <w:pStyle w:val="ListParagraph"/>
        <w:numPr>
          <w:ilvl w:val="0"/>
          <w:numId w:val="1"/>
        </w:numPr>
        <w:rPr>
          <w:b/>
        </w:rPr>
      </w:pPr>
      <w:r>
        <w:t xml:space="preserve">***, because *** is President of Asian Markets at Microsoft, lives </w:t>
      </w:r>
      <w:r w:rsidRPr="000B7F67">
        <w:rPr>
          <w:i/>
        </w:rPr>
        <w:t>abroad</w:t>
      </w:r>
      <w:r>
        <w:t xml:space="preserve"> in Japan.</w:t>
      </w:r>
    </w:p>
    <w:p w14:paraId="321F7047" w14:textId="1A7AEFF7" w:rsidR="000B7F67" w:rsidRPr="000B7F67" w:rsidRDefault="000B7F67" w:rsidP="000B7F67">
      <w:pPr>
        <w:pStyle w:val="ListParagraph"/>
        <w:numPr>
          <w:ilvl w:val="0"/>
          <w:numId w:val="1"/>
        </w:numPr>
        <w:rPr>
          <w:b/>
        </w:rPr>
      </w:pPr>
      <w:r>
        <w:t xml:space="preserve">Travel </w:t>
      </w:r>
      <w:r w:rsidRPr="000B7F67">
        <w:rPr>
          <w:i/>
        </w:rPr>
        <w:t>abroad</w:t>
      </w:r>
      <w:r>
        <w:t xml:space="preserve"> has greatly expanded ****’s knowledge of the world.</w:t>
      </w:r>
    </w:p>
    <w:p w14:paraId="5AE190C0" w14:textId="55D38A05" w:rsidR="000B7F67" w:rsidRPr="000B7F67" w:rsidRDefault="000B7F67" w:rsidP="000B7F67">
      <w:pPr>
        <w:pStyle w:val="ListParagraph"/>
        <w:numPr>
          <w:ilvl w:val="0"/>
          <w:numId w:val="1"/>
        </w:numPr>
        <w:rPr>
          <w:b/>
        </w:rPr>
      </w:pPr>
      <w:r>
        <w:t xml:space="preserve">****’s business trips </w:t>
      </w:r>
      <w:r w:rsidRPr="000B7F67">
        <w:rPr>
          <w:i/>
        </w:rPr>
        <w:t xml:space="preserve">abroad </w:t>
      </w:r>
      <w:r>
        <w:t>exhaust *****, especia</w:t>
      </w:r>
      <w:r w:rsidR="005E4E25">
        <w:t>lly when *** must go</w:t>
      </w:r>
      <w:r>
        <w:t xml:space="preserve"> to Australia, which is a 22-hour flight from New York City.</w:t>
      </w:r>
    </w:p>
    <w:p w14:paraId="75057D25" w14:textId="1DE0245C" w:rsidR="000B7F67" w:rsidRPr="000B7F67" w:rsidRDefault="000B7F67" w:rsidP="000B7F67">
      <w:pPr>
        <w:pStyle w:val="ListParagraph"/>
        <w:numPr>
          <w:ilvl w:val="0"/>
          <w:numId w:val="1"/>
        </w:numPr>
        <w:rPr>
          <w:b/>
        </w:rPr>
      </w:pPr>
      <w:r>
        <w:t>**** doesn’t consider *** frequent trips to Canada as going</w:t>
      </w:r>
      <w:r w:rsidRPr="000B7F67">
        <w:rPr>
          <w:i/>
        </w:rPr>
        <w:t xml:space="preserve"> abroad</w:t>
      </w:r>
      <w:r>
        <w:t>, even though Canada is a foreign country.</w:t>
      </w:r>
    </w:p>
    <w:p w14:paraId="7E097896" w14:textId="77777777" w:rsidR="00F24EDE" w:rsidRDefault="00F24EDE" w:rsidP="00F24EDE"/>
    <w:p w14:paraId="4C64158B" w14:textId="77B279E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E1D93">
        <w:rPr>
          <w:b/>
          <w:u w:val="single"/>
        </w:rPr>
        <w:t>adverb and adjective</w:t>
      </w:r>
      <w:r w:rsidRPr="00523677">
        <w:rPr>
          <w:b/>
          <w:u w:val="single"/>
        </w:rPr>
        <w:t xml:space="preserve"> </w:t>
      </w:r>
      <w:r w:rsidR="004E1D93">
        <w:rPr>
          <w:b/>
          <w:i/>
          <w:u w:val="single"/>
        </w:rPr>
        <w:t>abroad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4E1D93">
        <w:rPr>
          <w:b/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E1D93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B3370B"/>
    <w:multiLevelType w:val="hybridMultilevel"/>
    <w:tmpl w:val="24D0C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0B7F67"/>
    <w:rsid w:val="001539C9"/>
    <w:rsid w:val="001F20BF"/>
    <w:rsid w:val="002C2733"/>
    <w:rsid w:val="00335A5C"/>
    <w:rsid w:val="00410E3E"/>
    <w:rsid w:val="004E1D93"/>
    <w:rsid w:val="005A5A20"/>
    <w:rsid w:val="005E4E25"/>
    <w:rsid w:val="006B45BA"/>
    <w:rsid w:val="008A1E84"/>
    <w:rsid w:val="00C055F1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7F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156</Words>
  <Characters>891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2017-06-19T16:41:00Z</dcterms:created>
  <dcterms:modified xsi:type="dcterms:W3CDTF">2017-09-08T19:15:00Z</dcterms:modified>
</cp:coreProperties>
</file>