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7D9E9" w14:textId="0925701C" w:rsidR="00AB5045" w:rsidRDefault="00AB5045" w:rsidP="00AB5045">
      <w:pPr>
        <w:pStyle w:val="Body"/>
        <w:widowControl w:val="0"/>
        <w:jc w:val="center"/>
        <w:rPr>
          <w:b/>
          <w:bCs/>
          <w:u w:val="single"/>
        </w:rPr>
      </w:pPr>
      <w:r w:rsidRPr="001B6903">
        <w:rPr>
          <w:b/>
          <w:bCs/>
          <w:u w:val="single"/>
        </w:rPr>
        <w:t>Essential Questions for Unit and Lesson Planning</w:t>
      </w:r>
      <w:r w:rsidR="00B13DAF">
        <w:rPr>
          <w:b/>
          <w:bCs/>
          <w:u w:val="single"/>
        </w:rPr>
        <w:t>, Social Studies and English Language Arts: MRF</w:t>
      </w:r>
    </w:p>
    <w:p w14:paraId="7C4AAA1A" w14:textId="576C8FAB" w:rsidR="00A2416D" w:rsidRDefault="00A2416D" w:rsidP="00AB5045">
      <w:pPr>
        <w:pStyle w:val="Body"/>
        <w:widowControl w:val="0"/>
        <w:jc w:val="center"/>
        <w:rPr>
          <w:b/>
          <w:bCs/>
          <w:u w:val="single"/>
        </w:rPr>
      </w:pPr>
    </w:p>
    <w:p w14:paraId="2CC23F12" w14:textId="77777777" w:rsidR="00A2416D" w:rsidRPr="0085016B" w:rsidRDefault="00A2416D" w:rsidP="00A2416D">
      <w:pPr>
        <w:rPr>
          <w:b/>
          <w:u w:val="single"/>
        </w:rPr>
      </w:pPr>
      <w:r w:rsidRPr="0085016B">
        <w:rPr>
          <w:b/>
          <w:u w:val="single"/>
        </w:rPr>
        <w:t>Essential Question Stems</w:t>
      </w:r>
    </w:p>
    <w:p w14:paraId="32FA5B00" w14:textId="77777777" w:rsidR="00A2416D" w:rsidRDefault="00A2416D" w:rsidP="00A2416D">
      <w:pPr>
        <w:jc w:val="center"/>
        <w:rPr>
          <w:b/>
        </w:rPr>
      </w:pPr>
    </w:p>
    <w:p w14:paraId="4981D116" w14:textId="77777777" w:rsidR="00A2416D" w:rsidRPr="0085016B" w:rsidRDefault="00A2416D" w:rsidP="00A2416D">
      <w:pPr>
        <w:rPr>
          <w:b/>
          <w:u w:val="single"/>
        </w:rPr>
      </w:pPr>
      <w:r w:rsidRPr="0085016B">
        <w:rPr>
          <w:b/>
          <w:u w:val="single"/>
        </w:rPr>
        <w:t>Basic Stem</w:t>
      </w:r>
    </w:p>
    <w:p w14:paraId="143F1AC7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</w:t>
      </w:r>
      <w:r w:rsidRPr="00A2416D">
        <w:rPr>
          <w:rFonts w:ascii="Times New Roman" w:hAnsi="Times New Roman" w:cs="Times New Roman"/>
        </w:rPr>
        <w:t xml:space="preserve"> </w:t>
      </w: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extent…?</w:t>
      </w:r>
    </w:p>
    <w:p w14:paraId="53F2F957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 what</w:t>
      </w:r>
      <w:r w:rsidRPr="00A2416D">
        <w:rPr>
          <w:rFonts w:ascii="Times New Roman" w:hAnsi="Times New Roman" w:cs="Times New Roman"/>
        </w:rPr>
        <w:t xml:space="preserve"> degree…?</w:t>
      </w:r>
    </w:p>
    <w:p w14:paraId="2B546F86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does one quantify…?</w:t>
      </w:r>
    </w:p>
    <w:p w14:paraId="61473740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does one qualify…?</w:t>
      </w:r>
    </w:p>
    <w:p w14:paraId="041F8EB6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 we know…?</w:t>
      </w:r>
    </w:p>
    <w:p w14:paraId="49B28447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 we understand…?</w:t>
      </w:r>
    </w:p>
    <w:p w14:paraId="60897F6B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Who</w:t>
      </w:r>
      <w:r w:rsidRPr="00A2416D">
        <w:rPr>
          <w:rFonts w:ascii="Times New Roman" w:hAnsi="Times New Roman" w:cs="Times New Roman"/>
        </w:rPr>
        <w:t xml:space="preserve"> decides…?</w:t>
      </w:r>
    </w:p>
    <w:p w14:paraId="15EA0DBB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Who</w:t>
      </w:r>
      <w:r w:rsidRPr="00A2416D">
        <w:rPr>
          <w:rFonts w:ascii="Times New Roman" w:hAnsi="Times New Roman" w:cs="Times New Roman"/>
        </w:rPr>
        <w:t xml:space="preserve"> determines…?</w:t>
      </w:r>
    </w:p>
    <w:p w14:paraId="4F1D7AF3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does one start…?</w:t>
      </w:r>
    </w:p>
    <w:p w14:paraId="3902A913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makes good…?</w:t>
      </w:r>
    </w:p>
    <w:p w14:paraId="361D0DDA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is clear [about, </w:t>
      </w:r>
      <w:proofErr w:type="gramStart"/>
      <w:r w:rsidRPr="00A2416D">
        <w:rPr>
          <w:rFonts w:ascii="Times New Roman" w:hAnsi="Times New Roman" w:cs="Times New Roman"/>
        </w:rPr>
        <w:t>concerning]…</w:t>
      </w:r>
      <w:proofErr w:type="gramEnd"/>
      <w:r w:rsidRPr="00A2416D">
        <w:rPr>
          <w:rFonts w:ascii="Times New Roman" w:hAnsi="Times New Roman" w:cs="Times New Roman"/>
        </w:rPr>
        <w:t>?</w:t>
      </w:r>
    </w:p>
    <w:p w14:paraId="13A936C5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is the process of…?</w:t>
      </w:r>
    </w:p>
    <w:p w14:paraId="5DA6DD7C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is the purpose of…?</w:t>
      </w:r>
    </w:p>
    <w:p w14:paraId="658BC78B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Why</w:t>
      </w:r>
      <w:r w:rsidRPr="00A2416D">
        <w:rPr>
          <w:rFonts w:ascii="Times New Roman" w:hAnsi="Times New Roman" w:cs="Times New Roman"/>
        </w:rPr>
        <w:t xml:space="preserve"> are…?</w:t>
      </w:r>
    </w:p>
    <w:p w14:paraId="6023F840" w14:textId="77777777" w:rsidR="00A2416D" w:rsidRPr="0085016B" w:rsidRDefault="00A2416D" w:rsidP="00A2416D">
      <w:pPr>
        <w:rPr>
          <w:b/>
          <w:u w:val="single"/>
        </w:rPr>
      </w:pPr>
      <w:r w:rsidRPr="0085016B">
        <w:rPr>
          <w:b/>
          <w:u w:val="single"/>
        </w:rPr>
        <w:t>Intermediate Stem</w:t>
      </w:r>
    </w:p>
    <w:p w14:paraId="5EF7A569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is the most … way to accomplish …?</w:t>
      </w:r>
    </w:p>
    <w:p w14:paraId="5D919824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 we make meaning of…?</w:t>
      </w:r>
    </w:p>
    <w:p w14:paraId="3586859B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does one begin…?</w:t>
      </w:r>
    </w:p>
    <w:p w14:paraId="04C04DB3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How</w:t>
      </w:r>
      <w:r w:rsidRPr="00A2416D">
        <w:rPr>
          <w:rFonts w:ascii="Times New Roman" w:hAnsi="Times New Roman" w:cs="Times New Roman"/>
        </w:rPr>
        <w:t xml:space="preserve"> does one conclude…? </w:t>
      </w:r>
    </w:p>
    <w:p w14:paraId="60717CF4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Why</w:t>
      </w:r>
      <w:r w:rsidRPr="00A2416D">
        <w:rPr>
          <w:rFonts w:ascii="Times New Roman" w:hAnsi="Times New Roman" w:cs="Times New Roman"/>
        </w:rPr>
        <w:t xml:space="preserve"> should we believe [about, concerning, etc.] …?</w:t>
      </w:r>
    </w:p>
    <w:p w14:paraId="7CD38DEE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Why</w:t>
      </w:r>
      <w:r w:rsidRPr="00A2416D">
        <w:rPr>
          <w:rFonts w:ascii="Times New Roman" w:hAnsi="Times New Roman" w:cs="Times New Roman"/>
        </w:rPr>
        <w:t xml:space="preserve"> should we doubt [about, concerning, etc.] …?</w:t>
      </w:r>
    </w:p>
    <w:p w14:paraId="5AF8D5E0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Whom</w:t>
      </w:r>
      <w:r w:rsidRPr="00A2416D">
        <w:rPr>
          <w:rFonts w:ascii="Times New Roman" w:hAnsi="Times New Roman" w:cs="Times New Roman"/>
        </w:rPr>
        <w:t xml:space="preserve"> should we believe [about, concerning, etc.] …?</w:t>
      </w:r>
    </w:p>
    <w:p w14:paraId="1731DA4E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Whom</w:t>
      </w:r>
      <w:r w:rsidRPr="00A2416D">
        <w:rPr>
          <w:rFonts w:ascii="Times New Roman" w:hAnsi="Times New Roman" w:cs="Times New Roman"/>
        </w:rPr>
        <w:t xml:space="preserve"> should we doubt [about, concerning, etc.] …?</w:t>
      </w:r>
    </w:p>
    <w:p w14:paraId="6E909356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is the basis [of] …?</w:t>
      </w:r>
    </w:p>
    <w:p w14:paraId="3B714281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Who</w:t>
      </w:r>
      <w:r w:rsidRPr="00A2416D">
        <w:rPr>
          <w:rFonts w:ascii="Times New Roman" w:hAnsi="Times New Roman" w:cs="Times New Roman"/>
        </w:rPr>
        <w:t xml:space="preserve"> is [at] the basis [of] …?</w:t>
      </w:r>
    </w:p>
    <w:p w14:paraId="031116E0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What</w:t>
      </w:r>
      <w:r w:rsidRPr="00A2416D">
        <w:rPr>
          <w:rFonts w:ascii="Times New Roman" w:hAnsi="Times New Roman" w:cs="Times New Roman"/>
        </w:rPr>
        <w:t xml:space="preserve"> are the elements of…?</w:t>
      </w:r>
    </w:p>
    <w:p w14:paraId="33213421" w14:textId="77777777" w:rsidR="00A2416D" w:rsidRPr="0085016B" w:rsidRDefault="00A2416D" w:rsidP="00A2416D">
      <w:pPr>
        <w:rPr>
          <w:b/>
          <w:u w:val="single"/>
        </w:rPr>
      </w:pPr>
      <w:r w:rsidRPr="0085016B">
        <w:rPr>
          <w:b/>
          <w:u w:val="single"/>
        </w:rPr>
        <w:t>Advanced/Specialized Stems</w:t>
      </w:r>
    </w:p>
    <w:p w14:paraId="1BD99C59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 what</w:t>
      </w:r>
      <w:r w:rsidRPr="00A2416D">
        <w:rPr>
          <w:rFonts w:ascii="Times New Roman" w:hAnsi="Times New Roman" w:cs="Times New Roman"/>
        </w:rPr>
        <w:t xml:space="preserve"> extent does geography affect…?</w:t>
      </w:r>
    </w:p>
    <w:p w14:paraId="064FCB51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 what</w:t>
      </w:r>
      <w:r w:rsidRPr="00A2416D">
        <w:rPr>
          <w:rFonts w:ascii="Times New Roman" w:hAnsi="Times New Roman" w:cs="Times New Roman"/>
        </w:rPr>
        <w:t xml:space="preserve"> extent does the economy affect…?</w:t>
      </w:r>
    </w:p>
    <w:p w14:paraId="3E3792C1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 what</w:t>
      </w:r>
      <w:r w:rsidRPr="00A2416D">
        <w:rPr>
          <w:rFonts w:ascii="Times New Roman" w:hAnsi="Times New Roman" w:cs="Times New Roman"/>
        </w:rPr>
        <w:t xml:space="preserve"> extent does wealth affect…?</w:t>
      </w:r>
    </w:p>
    <w:p w14:paraId="7505D605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>To what</w:t>
      </w:r>
      <w:r w:rsidRPr="00A2416D">
        <w:rPr>
          <w:rFonts w:ascii="Times New Roman" w:hAnsi="Times New Roman" w:cs="Times New Roman"/>
        </w:rPr>
        <w:t xml:space="preserve"> extent does poverty affect…?</w:t>
      </w:r>
    </w:p>
    <w:p w14:paraId="7BF06AD5" w14:textId="77777777" w:rsidR="00A2416D" w:rsidRPr="00A2416D" w:rsidRDefault="00A2416D" w:rsidP="00A241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 xml:space="preserve">What </w:t>
      </w:r>
      <w:r w:rsidRPr="00A2416D">
        <w:rPr>
          <w:rFonts w:ascii="Times New Roman" w:hAnsi="Times New Roman" w:cs="Times New Roman"/>
        </w:rPr>
        <w:t xml:space="preserve">makes good writing…? </w:t>
      </w:r>
    </w:p>
    <w:p w14:paraId="1CB33A67" w14:textId="53F61CFD" w:rsidR="00AB5045" w:rsidRPr="001B6903" w:rsidRDefault="00AB5045" w:rsidP="00AB5045">
      <w:pPr>
        <w:pStyle w:val="Body"/>
        <w:widowControl w:val="0"/>
        <w:rPr>
          <w:b/>
        </w:rPr>
      </w:pPr>
      <w:r w:rsidRPr="001B6903">
        <w:rPr>
          <w:b/>
          <w:u w:val="single"/>
        </w:rPr>
        <w:t>Essential Questions for English Language Arts</w:t>
      </w:r>
    </w:p>
    <w:p w14:paraId="22D446CE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>Why</w:t>
      </w:r>
      <w:r w:rsidRPr="001B6903">
        <w:rPr>
          <w:rFonts w:ascii="Times New Roman" w:hAnsi="Times New Roman" w:cs="Times New Roman"/>
        </w:rPr>
        <w:t xml:space="preserve"> is it necessary to write “complete” sentences?</w:t>
      </w:r>
    </w:p>
    <w:p w14:paraId="44AD07F4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“comprehend” something?</w:t>
      </w:r>
    </w:p>
    <w:p w14:paraId="3D17018B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the difference between literal and interpretive comprehension?</w:t>
      </w:r>
    </w:p>
    <w:p w14:paraId="36A30C89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a critic?</w:t>
      </w:r>
    </w:p>
    <w:p w14:paraId="2824B1D9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be critical?</w:t>
      </w:r>
    </w:p>
    <w:p w14:paraId="22C78FA6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create?</w:t>
      </w:r>
    </w:p>
    <w:p w14:paraId="5CDEA786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makes a person creative?</w:t>
      </w:r>
    </w:p>
    <w:p w14:paraId="64CD9FD0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makes a character in a story likeable or not likeable?</w:t>
      </w:r>
    </w:p>
    <w:p w14:paraId="3F78CA20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a genre?</w:t>
      </w:r>
    </w:p>
    <w:p w14:paraId="00732954" w14:textId="0BABE2C0" w:rsidR="0085016B" w:rsidRPr="0085016B" w:rsidRDefault="00AB5045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How many </w:t>
      </w:r>
      <w:r w:rsidRPr="001B6903">
        <w:rPr>
          <w:rFonts w:ascii="Times New Roman" w:hAnsi="Times New Roman" w:cs="Times New Roman"/>
        </w:rPr>
        <w:t>different kinds of writing are there?</w:t>
      </w:r>
    </w:p>
    <w:p w14:paraId="6ACFDA46" w14:textId="77777777" w:rsidR="0085016B" w:rsidRDefault="0085016B" w:rsidP="0085016B">
      <w:pPr>
        <w:rPr>
          <w:b/>
        </w:rPr>
      </w:pPr>
    </w:p>
    <w:p w14:paraId="01768EF4" w14:textId="5736C27B" w:rsidR="0085016B" w:rsidRPr="0085016B" w:rsidRDefault="0085016B" w:rsidP="0085016B">
      <w:pPr>
        <w:rPr>
          <w:b/>
        </w:rPr>
      </w:pPr>
      <w:r>
        <w:rPr>
          <w:b/>
        </w:rPr>
        <w:t>Continued…</w:t>
      </w:r>
    </w:p>
    <w:p w14:paraId="47CA743B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How </w:t>
      </w:r>
      <w:r w:rsidRPr="001B6903">
        <w:rPr>
          <w:rFonts w:ascii="Times New Roman" w:hAnsi="Times New Roman" w:cs="Times New Roman"/>
        </w:rPr>
        <w:t xml:space="preserve">is social networking a good thing?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is it a bad thing?</w:t>
      </w:r>
    </w:p>
    <w:p w14:paraId="3CD9D247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a thesis? </w:t>
      </w:r>
      <w:r w:rsidRPr="001B6903">
        <w:rPr>
          <w:rFonts w:ascii="Times New Roman" w:hAnsi="Times New Roman" w:cs="Times New Roman"/>
          <w:b/>
        </w:rPr>
        <w:t>What</w:t>
      </w:r>
      <w:r w:rsidRPr="001B6903">
        <w:rPr>
          <w:rFonts w:ascii="Times New Roman" w:hAnsi="Times New Roman" w:cs="Times New Roman"/>
        </w:rPr>
        <w:t xml:space="preserve"> is an argument?</w:t>
      </w:r>
    </w:p>
    <w:p w14:paraId="0B64B547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the difference between a thesis and an argument?</w:t>
      </w:r>
    </w:p>
    <w:p w14:paraId="318B2336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loyalty?</w:t>
      </w:r>
    </w:p>
    <w:p w14:paraId="41D28DDB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ethical conduct?</w:t>
      </w:r>
    </w:p>
    <w:p w14:paraId="1F627250" w14:textId="27C291EF" w:rsidR="001B6903" w:rsidRPr="00B13DAF" w:rsidRDefault="00AB5045" w:rsidP="001B6903">
      <w:pPr>
        <w:pStyle w:val="ListParagraph"/>
        <w:numPr>
          <w:ilvl w:val="0"/>
          <w:numId w:val="2"/>
        </w:numPr>
        <w:rPr>
          <w:b/>
        </w:rPr>
      </w:pPr>
      <w:r w:rsidRPr="00B13DAF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virtue? </w:t>
      </w:r>
      <w:r w:rsidRPr="00B13DAF">
        <w:rPr>
          <w:rFonts w:ascii="Times New Roman" w:hAnsi="Times New Roman" w:cs="Times New Roman"/>
          <w:b/>
        </w:rPr>
        <w:t>What</w:t>
      </w:r>
      <w:r w:rsidRPr="001B6903">
        <w:rPr>
          <w:rFonts w:ascii="Times New Roman" w:hAnsi="Times New Roman" w:cs="Times New Roman"/>
        </w:rPr>
        <w:t xml:space="preserve"> is virtuous behavior?</w:t>
      </w:r>
    </w:p>
    <w:p w14:paraId="7481B5E6" w14:textId="368B1345" w:rsidR="00AB5045" w:rsidRPr="001B6903" w:rsidRDefault="00B13DAF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</w:t>
      </w:r>
      <w:r w:rsidR="00AB5045" w:rsidRPr="001B6903">
        <w:rPr>
          <w:rFonts w:ascii="Times New Roman" w:hAnsi="Times New Roman" w:cs="Times New Roman"/>
          <w:b/>
        </w:rPr>
        <w:t xml:space="preserve">hat </w:t>
      </w:r>
      <w:r w:rsidR="00AB5045" w:rsidRPr="001B6903">
        <w:rPr>
          <w:rFonts w:ascii="Times New Roman" w:hAnsi="Times New Roman" w:cs="Times New Roman"/>
        </w:rPr>
        <w:t>is language?</w:t>
      </w:r>
    </w:p>
    <w:p w14:paraId="2F2C413A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a word? </w:t>
      </w:r>
      <w:r w:rsidRPr="001B6903">
        <w:rPr>
          <w:rFonts w:ascii="Times New Roman" w:hAnsi="Times New Roman" w:cs="Times New Roman"/>
          <w:b/>
        </w:rPr>
        <w:t>What</w:t>
      </w:r>
      <w:r w:rsidRPr="001B6903">
        <w:rPr>
          <w:rFonts w:ascii="Times New Roman" w:hAnsi="Times New Roman" w:cs="Times New Roman"/>
        </w:rPr>
        <w:t xml:space="preserve"> is a word’s purpose?</w:t>
      </w:r>
    </w:p>
    <w:p w14:paraId="4FCF0D89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Why </w:t>
      </w:r>
      <w:r w:rsidRPr="001B6903">
        <w:rPr>
          <w:rFonts w:ascii="Times New Roman" w:hAnsi="Times New Roman" w:cs="Times New Roman"/>
        </w:rPr>
        <w:t>is the English language divided into parts of speech?</w:t>
      </w:r>
    </w:p>
    <w:p w14:paraId="554714D7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syntax?</w:t>
      </w:r>
    </w:p>
    <w:p w14:paraId="22F74E4E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an idiom?</w:t>
      </w:r>
    </w:p>
    <w:p w14:paraId="0483C3C8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the difference between denotative and connotative definitions of words?</w:t>
      </w:r>
    </w:p>
    <w:p w14:paraId="4DFA8109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the difference between literal and figurative expressions?</w:t>
      </w:r>
    </w:p>
    <w:p w14:paraId="1E3504A6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Who </w:t>
      </w:r>
      <w:r w:rsidRPr="001B6903">
        <w:rPr>
          <w:rFonts w:ascii="Times New Roman" w:hAnsi="Times New Roman" w:cs="Times New Roman"/>
        </w:rPr>
        <w:t>decides the definitions of words?</w:t>
      </w:r>
    </w:p>
    <w:p w14:paraId="730007A1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Who </w:t>
      </w:r>
      <w:r w:rsidRPr="001B6903">
        <w:rPr>
          <w:rFonts w:ascii="Times New Roman" w:hAnsi="Times New Roman" w:cs="Times New Roman"/>
        </w:rPr>
        <w:t>writes dictionaries?</w:t>
      </w:r>
    </w:p>
    <w:p w14:paraId="63319596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diction?</w:t>
      </w:r>
    </w:p>
    <w:p w14:paraId="00447D21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rhetoric?</w:t>
      </w:r>
    </w:p>
    <w:p w14:paraId="5E810219" w14:textId="77777777" w:rsidR="00AB5045" w:rsidRPr="001B6903" w:rsidRDefault="00AB5045" w:rsidP="00AB504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be articulate?</w:t>
      </w:r>
    </w:p>
    <w:p w14:paraId="180934A2" w14:textId="116C1836" w:rsidR="0085016B" w:rsidRPr="0085016B" w:rsidRDefault="0085016B" w:rsidP="0085016B">
      <w:pPr>
        <w:pStyle w:val="Body"/>
        <w:widowControl w:val="0"/>
        <w:rPr>
          <w:b/>
        </w:rPr>
      </w:pPr>
      <w:r w:rsidRPr="0085016B">
        <w:rPr>
          <w:b/>
          <w:u w:val="single"/>
        </w:rPr>
        <w:t>G</w:t>
      </w:r>
      <w:r>
        <w:rPr>
          <w:b/>
          <w:u w:val="single"/>
        </w:rPr>
        <w:t>eneral Topical Questions</w:t>
      </w:r>
    </w:p>
    <w:p w14:paraId="3434E5B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religion?</w:t>
      </w:r>
    </w:p>
    <w:p w14:paraId="6C5EA16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philosophy?</w:t>
      </w:r>
    </w:p>
    <w:p w14:paraId="0562140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 religion and a philosophy?</w:t>
      </w:r>
    </w:p>
    <w:p w14:paraId="1EA6375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>Why</w:t>
      </w:r>
      <w:r w:rsidRPr="00445707">
        <w:rPr>
          <w:rFonts w:ascii="Times New Roman" w:hAnsi="Times New Roman" w:cs="Times New Roman"/>
        </w:rPr>
        <w:t xml:space="preserve"> is it necessary to write “complete” sentences?</w:t>
      </w:r>
    </w:p>
    <w:p w14:paraId="69A4E6CE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does it mean to “comprehend” something?</w:t>
      </w:r>
    </w:p>
    <w:p w14:paraId="7637588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literal and interpretive comprehension?</w:t>
      </w:r>
    </w:p>
    <w:p w14:paraId="444B4DB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critic?</w:t>
      </w:r>
    </w:p>
    <w:p w14:paraId="17F235B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does it mean to be critical?</w:t>
      </w:r>
    </w:p>
    <w:p w14:paraId="4202553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does it mean to create?</w:t>
      </w:r>
    </w:p>
    <w:p w14:paraId="6E8CD6C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makes a person creative?</w:t>
      </w:r>
    </w:p>
    <w:p w14:paraId="2C17A2E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makes a character in a story likeable or not likeable?</w:t>
      </w:r>
    </w:p>
    <w:p w14:paraId="21D123E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genre?</w:t>
      </w:r>
    </w:p>
    <w:p w14:paraId="6F5B204B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many </w:t>
      </w:r>
      <w:r w:rsidRPr="00445707">
        <w:rPr>
          <w:rFonts w:ascii="Times New Roman" w:hAnsi="Times New Roman" w:cs="Times New Roman"/>
        </w:rPr>
        <w:t>varieties of writing are there?</w:t>
      </w:r>
    </w:p>
    <w:p w14:paraId="15F2D31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many </w:t>
      </w:r>
      <w:r w:rsidRPr="00445707">
        <w:rPr>
          <w:rFonts w:ascii="Times New Roman" w:hAnsi="Times New Roman" w:cs="Times New Roman"/>
        </w:rPr>
        <w:t>genres are there?</w:t>
      </w:r>
    </w:p>
    <w:p w14:paraId="1F99A86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 xml:space="preserve">is social networking a good thing? </w:t>
      </w:r>
      <w:r w:rsidRPr="00445707">
        <w:rPr>
          <w:rFonts w:ascii="Times New Roman" w:hAnsi="Times New Roman" w:cs="Times New Roman"/>
          <w:b/>
        </w:rPr>
        <w:t>How</w:t>
      </w:r>
      <w:r w:rsidRPr="00445707">
        <w:rPr>
          <w:rFonts w:ascii="Times New Roman" w:hAnsi="Times New Roman" w:cs="Times New Roman"/>
        </w:rPr>
        <w:t xml:space="preserve"> is it a bad thing?</w:t>
      </w:r>
    </w:p>
    <w:p w14:paraId="64DD1E2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thesis? </w:t>
      </w:r>
      <w:r w:rsidRPr="00445707">
        <w:rPr>
          <w:rFonts w:ascii="Times New Roman" w:hAnsi="Times New Roman" w:cs="Times New Roman"/>
          <w:b/>
        </w:rPr>
        <w:t>What</w:t>
      </w:r>
      <w:r w:rsidRPr="00445707">
        <w:rPr>
          <w:rFonts w:ascii="Times New Roman" w:hAnsi="Times New Roman" w:cs="Times New Roman"/>
        </w:rPr>
        <w:t xml:space="preserve"> is an argument?</w:t>
      </w:r>
    </w:p>
    <w:p w14:paraId="11D994C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 thesis and an argument?</w:t>
      </w:r>
    </w:p>
    <w:p w14:paraId="632C95D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loyalty?</w:t>
      </w:r>
    </w:p>
    <w:p w14:paraId="407E32C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ethical conduct?</w:t>
      </w:r>
    </w:p>
    <w:p w14:paraId="446DC61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virtue? </w:t>
      </w:r>
      <w:r w:rsidRPr="00445707">
        <w:rPr>
          <w:rFonts w:ascii="Times New Roman" w:hAnsi="Times New Roman" w:cs="Times New Roman"/>
          <w:b/>
        </w:rPr>
        <w:t>What</w:t>
      </w:r>
      <w:r w:rsidRPr="00445707">
        <w:rPr>
          <w:rFonts w:ascii="Times New Roman" w:hAnsi="Times New Roman" w:cs="Times New Roman"/>
        </w:rPr>
        <w:t xml:space="preserve"> is virtuous behavior?</w:t>
      </w:r>
    </w:p>
    <w:p w14:paraId="42545D9B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language?</w:t>
      </w:r>
    </w:p>
    <w:p w14:paraId="3997DE9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word? </w:t>
      </w:r>
      <w:r w:rsidRPr="00445707">
        <w:rPr>
          <w:rFonts w:ascii="Times New Roman" w:hAnsi="Times New Roman" w:cs="Times New Roman"/>
          <w:b/>
        </w:rPr>
        <w:t>What</w:t>
      </w:r>
      <w:r w:rsidRPr="00445707">
        <w:rPr>
          <w:rFonts w:ascii="Times New Roman" w:hAnsi="Times New Roman" w:cs="Times New Roman"/>
        </w:rPr>
        <w:t xml:space="preserve"> is a word’s purpose?</w:t>
      </w:r>
    </w:p>
    <w:p w14:paraId="12426A0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Why </w:t>
      </w:r>
      <w:r w:rsidRPr="00445707">
        <w:rPr>
          <w:rFonts w:ascii="Times New Roman" w:hAnsi="Times New Roman" w:cs="Times New Roman"/>
        </w:rPr>
        <w:t>is the English language divided into parts of speech?</w:t>
      </w:r>
    </w:p>
    <w:p w14:paraId="18EA19A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syntax?</w:t>
      </w:r>
    </w:p>
    <w:p w14:paraId="67E6313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an idiom?</w:t>
      </w:r>
    </w:p>
    <w:p w14:paraId="04FA20B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denotative and connotative definitions of words?</w:t>
      </w:r>
    </w:p>
    <w:p w14:paraId="0AC69069" w14:textId="3790A4E6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literal and figurative expressions?</w:t>
      </w:r>
    </w:p>
    <w:p w14:paraId="4312ECA9" w14:textId="0003CAA0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7E9EC3E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Who </w:t>
      </w:r>
      <w:r w:rsidRPr="00445707">
        <w:rPr>
          <w:rFonts w:ascii="Times New Roman" w:hAnsi="Times New Roman" w:cs="Times New Roman"/>
        </w:rPr>
        <w:t>decides the definitions of words?</w:t>
      </w:r>
    </w:p>
    <w:p w14:paraId="2BCDE11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Who </w:t>
      </w:r>
      <w:r w:rsidRPr="00445707">
        <w:rPr>
          <w:rFonts w:ascii="Times New Roman" w:hAnsi="Times New Roman" w:cs="Times New Roman"/>
        </w:rPr>
        <w:t>writes dictionaries?</w:t>
      </w:r>
    </w:p>
    <w:p w14:paraId="143FF78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diction?</w:t>
      </w:r>
    </w:p>
    <w:p w14:paraId="7508ED2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rhetoric?</w:t>
      </w:r>
    </w:p>
    <w:p w14:paraId="727E166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does it mean to be articulate?</w:t>
      </w:r>
    </w:p>
    <w:p w14:paraId="6A2F5525" w14:textId="77777777" w:rsidR="0085016B" w:rsidRPr="004A54A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wordplay?</w:t>
      </w:r>
    </w:p>
    <w:p w14:paraId="6DC503BB" w14:textId="01817FA3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Essay Writing</w:t>
      </w:r>
    </w:p>
    <w:p w14:paraId="3A2D1425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an essay?</w:t>
      </w:r>
    </w:p>
    <w:p w14:paraId="6E6AA8FA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a cause?</w:t>
      </w:r>
    </w:p>
    <w:p w14:paraId="0CE18159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 xml:space="preserve">is a circumstance? </w:t>
      </w:r>
      <w:r w:rsidRPr="004A54AD">
        <w:rPr>
          <w:rFonts w:ascii="Times New Roman" w:hAnsi="Times New Roman" w:cs="Times New Roman"/>
          <w:b/>
        </w:rPr>
        <w:t>What</w:t>
      </w:r>
      <w:r w:rsidRPr="004A54AD">
        <w:rPr>
          <w:rFonts w:ascii="Times New Roman" w:hAnsi="Times New Roman" w:cs="Times New Roman"/>
        </w:rPr>
        <w:t xml:space="preserve"> are circumstances?</w:t>
      </w:r>
    </w:p>
    <w:p w14:paraId="422BF6FE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 xml:space="preserve">is an effect? </w:t>
      </w:r>
    </w:p>
    <w:p w14:paraId="2BAF48F0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an impact?</w:t>
      </w:r>
    </w:p>
    <w:p w14:paraId="7E8DF0C8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the relationship between cause and effect?</w:t>
      </w:r>
    </w:p>
    <w:p w14:paraId="265B2171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does one distinguish between cause and effect?</w:t>
      </w:r>
    </w:p>
    <w:p w14:paraId="111EBE66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 xml:space="preserve">is an outline? </w:t>
      </w: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the purpose of an outline?</w:t>
      </w:r>
    </w:p>
    <w:p w14:paraId="637B1A6E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deliberation?</w:t>
      </w:r>
    </w:p>
    <w:p w14:paraId="04B1E3D4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analysis?</w:t>
      </w:r>
    </w:p>
    <w:p w14:paraId="377DE4C7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does one analyze?</w:t>
      </w:r>
    </w:p>
    <w:p w14:paraId="73BE78F0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What </w:t>
      </w:r>
      <w:r w:rsidRPr="004A54AD">
        <w:rPr>
          <w:rFonts w:ascii="Times New Roman" w:hAnsi="Times New Roman" w:cs="Times New Roman"/>
        </w:rPr>
        <w:t>is an argument?</w:t>
      </w:r>
    </w:p>
    <w:p w14:paraId="6D327670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does one argue one’s case?</w:t>
      </w:r>
    </w:p>
    <w:p w14:paraId="43F68C37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long is a sentence?</w:t>
      </w:r>
    </w:p>
    <w:p w14:paraId="646DF89D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long is a paragraph?</w:t>
      </w:r>
    </w:p>
    <w:p w14:paraId="69E788AF" w14:textId="77777777" w:rsidR="0085016B" w:rsidRPr="004A54AD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4A54AD">
        <w:rPr>
          <w:rFonts w:ascii="Times New Roman" w:hAnsi="Times New Roman" w:cs="Times New Roman"/>
          <w:b/>
        </w:rPr>
        <w:t xml:space="preserve">How </w:t>
      </w:r>
      <w:r w:rsidRPr="004A54AD">
        <w:rPr>
          <w:rFonts w:ascii="Times New Roman" w:hAnsi="Times New Roman" w:cs="Times New Roman"/>
        </w:rPr>
        <w:t>long is an essay?</w:t>
      </w:r>
    </w:p>
    <w:p w14:paraId="53F91BAE" w14:textId="7B3A4B1B" w:rsidR="0085016B" w:rsidRDefault="0085016B" w:rsidP="0085016B">
      <w:pPr>
        <w:rPr>
          <w:b/>
          <w:u w:val="single"/>
        </w:rPr>
      </w:pPr>
      <w:r>
        <w:rPr>
          <w:b/>
          <w:u w:val="single"/>
        </w:rPr>
        <w:t>Reading</w:t>
      </w:r>
    </w:p>
    <w:p w14:paraId="16A7B2C3" w14:textId="600A33F4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9F1196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reading</w:t>
      </w:r>
      <w:r>
        <w:rPr>
          <w:rFonts w:ascii="Times New Roman" w:hAnsi="Times New Roman" w:cs="Times New Roman"/>
        </w:rPr>
        <w:t>?</w:t>
      </w:r>
    </w:p>
    <w:p w14:paraId="3A81A06E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When </w:t>
      </w:r>
      <w:r>
        <w:rPr>
          <w:rFonts w:ascii="Times New Roman" w:hAnsi="Times New Roman" w:cs="Times New Roman"/>
        </w:rPr>
        <w:t>we read, what do we do?</w:t>
      </w:r>
    </w:p>
    <w:p w14:paraId="19F481A4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decoding?</w:t>
      </w:r>
    </w:p>
    <w:p w14:paraId="541E36B6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comprehension?</w:t>
      </w:r>
    </w:p>
    <w:p w14:paraId="2625BE8F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argument, or thesis?</w:t>
      </w:r>
    </w:p>
    <w:p w14:paraId="110C30A5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supporting details?</w:t>
      </w:r>
    </w:p>
    <w:p w14:paraId="1BB2E25D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readers determine what authors mean?</w:t>
      </w:r>
    </w:p>
    <w:p w14:paraId="38A2DB02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metaphor?</w:t>
      </w:r>
    </w:p>
    <w:p w14:paraId="5AB8B1AB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simile?</w:t>
      </w:r>
    </w:p>
    <w:p w14:paraId="7A84D412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vocabulary?</w:t>
      </w:r>
    </w:p>
    <w:p w14:paraId="54C8A668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academic or scholarly vocabulary?</w:t>
      </w:r>
    </w:p>
    <w:p w14:paraId="30A4C4F7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we remember what we read?</w:t>
      </w:r>
    </w:p>
    <w:p w14:paraId="3C2501C3" w14:textId="77777777" w:rsidR="0085016B" w:rsidRPr="009F1196" w:rsidRDefault="0085016B" w:rsidP="0085016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can note-taking help us remember what we read?</w:t>
      </w:r>
    </w:p>
    <w:p w14:paraId="7ECCDB93" w14:textId="315C28A9" w:rsidR="0085016B" w:rsidRDefault="0085016B" w:rsidP="0085016B">
      <w:pPr>
        <w:rPr>
          <w:b/>
          <w:u w:val="single"/>
        </w:rPr>
      </w:pPr>
      <w:r>
        <w:rPr>
          <w:b/>
          <w:u w:val="single"/>
        </w:rPr>
        <w:t>Argumentation</w:t>
      </w:r>
    </w:p>
    <w:p w14:paraId="141088D2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a quarrel?</w:t>
      </w:r>
    </w:p>
    <w:p w14:paraId="595DA1DA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an argument?</w:t>
      </w:r>
    </w:p>
    <w:p w14:paraId="7816FF8F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the difference between an argument and a quarrel?</w:t>
      </w:r>
    </w:p>
    <w:p w14:paraId="25570936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a thesis?</w:t>
      </w:r>
    </w:p>
    <w:p w14:paraId="170924A0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a syllogism?</w:t>
      </w:r>
    </w:p>
    <w:p w14:paraId="54CED6F4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 xml:space="preserve">is logic? </w:t>
      </w:r>
    </w:p>
    <w:p w14:paraId="1E193DC3" w14:textId="77777777" w:rsidR="0085016B" w:rsidRPr="00A22848" w:rsidRDefault="0085016B" w:rsidP="0085016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What </w:t>
      </w:r>
      <w:r w:rsidRPr="00A22848">
        <w:rPr>
          <w:rFonts w:ascii="Times New Roman" w:hAnsi="Times New Roman" w:cs="Times New Roman"/>
        </w:rPr>
        <w:t>is a fallacy?</w:t>
      </w:r>
    </w:p>
    <w:p w14:paraId="496323A0" w14:textId="77777777" w:rsidR="0085016B" w:rsidRPr="00A22848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 xml:space="preserve">Why </w:t>
      </w:r>
      <w:r w:rsidRPr="00A22848">
        <w:rPr>
          <w:rFonts w:ascii="Times New Roman" w:hAnsi="Times New Roman" w:cs="Times New Roman"/>
        </w:rPr>
        <w:t>is argumentation necessary?</w:t>
      </w:r>
    </w:p>
    <w:p w14:paraId="7B5A9D65" w14:textId="2C80FB39" w:rsidR="0085016B" w:rsidRPr="0085016B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>How</w:t>
      </w:r>
      <w:r w:rsidRPr="00A22848">
        <w:rPr>
          <w:rFonts w:ascii="Times New Roman" w:hAnsi="Times New Roman" w:cs="Times New Roman"/>
        </w:rPr>
        <w:t xml:space="preserve"> does one postulate a thesis?</w:t>
      </w:r>
    </w:p>
    <w:p w14:paraId="6B327BCB" w14:textId="3FD58B04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5E551796" w14:textId="77777777" w:rsidR="0085016B" w:rsidRPr="00A22848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>How</w:t>
      </w:r>
      <w:r w:rsidRPr="00A22848">
        <w:rPr>
          <w:rFonts w:ascii="Times New Roman" w:hAnsi="Times New Roman" w:cs="Times New Roman"/>
        </w:rPr>
        <w:t xml:space="preserve"> does one argue a case?</w:t>
      </w:r>
    </w:p>
    <w:p w14:paraId="0176C4EA" w14:textId="77777777" w:rsidR="0085016B" w:rsidRPr="004541D3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A22848">
        <w:rPr>
          <w:rFonts w:ascii="Times New Roman" w:hAnsi="Times New Roman" w:cs="Times New Roman"/>
          <w:b/>
        </w:rPr>
        <w:t>In what</w:t>
      </w:r>
      <w:r w:rsidRPr="00A22848">
        <w:rPr>
          <w:rFonts w:ascii="Times New Roman" w:hAnsi="Times New Roman" w:cs="Times New Roman"/>
        </w:rPr>
        <w:t xml:space="preserve"> professions would one use argumentation? </w:t>
      </w:r>
      <w:r w:rsidRPr="00A22848">
        <w:rPr>
          <w:rFonts w:ascii="Times New Roman" w:hAnsi="Times New Roman" w:cs="Times New Roman"/>
          <w:b/>
        </w:rPr>
        <w:t>How</w:t>
      </w:r>
      <w:r w:rsidRPr="00A22848">
        <w:rPr>
          <w:rFonts w:ascii="Times New Roman" w:hAnsi="Times New Roman" w:cs="Times New Roman"/>
        </w:rPr>
        <w:t xml:space="preserve"> or </w:t>
      </w:r>
      <w:r w:rsidRPr="00A22848">
        <w:rPr>
          <w:rFonts w:ascii="Times New Roman" w:hAnsi="Times New Roman" w:cs="Times New Roman"/>
          <w:b/>
        </w:rPr>
        <w:t>why</w:t>
      </w:r>
      <w:r w:rsidRPr="00A22848">
        <w:rPr>
          <w:rFonts w:ascii="Times New Roman" w:hAnsi="Times New Roman" w:cs="Times New Roman"/>
        </w:rPr>
        <w:t>?</w:t>
      </w:r>
    </w:p>
    <w:p w14:paraId="446CFC4E" w14:textId="77777777" w:rsidR="0085016B" w:rsidRPr="004541D3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4541D3">
        <w:rPr>
          <w:rFonts w:ascii="Times New Roman" w:hAnsi="Times New Roman" w:cs="Times New Roman"/>
          <w:b/>
        </w:rPr>
        <w:t>Where</w:t>
      </w:r>
      <w:r w:rsidRPr="004541D3">
        <w:rPr>
          <w:rFonts w:ascii="Times New Roman" w:hAnsi="Times New Roman" w:cs="Times New Roman"/>
        </w:rPr>
        <w:t xml:space="preserve"> can one find examples of good argumentation?</w:t>
      </w:r>
    </w:p>
    <w:p w14:paraId="01FC530F" w14:textId="57D23966" w:rsidR="0085016B" w:rsidRPr="0085016B" w:rsidRDefault="0085016B" w:rsidP="0085016B">
      <w:pPr>
        <w:rPr>
          <w:b/>
          <w:u w:val="single"/>
        </w:rPr>
      </w:pPr>
      <w:r>
        <w:rPr>
          <w:b/>
          <w:u w:val="single"/>
        </w:rPr>
        <w:t>The Parts of Speech</w:t>
      </w:r>
    </w:p>
    <w:p w14:paraId="480B0BD7" w14:textId="77777777" w:rsidR="0085016B" w:rsidRPr="00FE21CB" w:rsidRDefault="0085016B" w:rsidP="0085016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FE21CB">
        <w:rPr>
          <w:rFonts w:ascii="Times New Roman" w:hAnsi="Times New Roman" w:cs="Times New Roman"/>
          <w:b/>
          <w:bCs/>
        </w:rPr>
        <w:t>How</w:t>
      </w:r>
      <w:r w:rsidRPr="00FE21CB">
        <w:rPr>
          <w:rFonts w:ascii="Times New Roman" w:hAnsi="Times New Roman" w:cs="Times New Roman"/>
        </w:rPr>
        <w:t xml:space="preserve"> does grammar organize language in a way that makes clear but complicated communication easier to understand?</w:t>
      </w:r>
    </w:p>
    <w:p w14:paraId="15CD3484" w14:textId="01BDD094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Nouns</w:t>
      </w:r>
    </w:p>
    <w:p w14:paraId="7C64776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noun?</w:t>
      </w:r>
    </w:p>
    <w:p w14:paraId="3545A74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relationship between nouns and the other parts of speech?</w:t>
      </w:r>
    </w:p>
    <w:p w14:paraId="4C2E0D6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important is a noun in a sentence?</w:t>
      </w:r>
    </w:p>
    <w:p w14:paraId="1DC5096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functions do nouns perform in sentences?</w:t>
      </w:r>
    </w:p>
    <w:p w14:paraId="2B05835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singular noun? (Or: </w:t>
      </w: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does </w:t>
      </w:r>
      <w:r w:rsidRPr="00445707">
        <w:rPr>
          <w:rFonts w:ascii="Times New Roman" w:hAnsi="Times New Roman" w:cs="Times New Roman"/>
          <w:i/>
        </w:rPr>
        <w:t>singular</w:t>
      </w:r>
      <w:r w:rsidRPr="00445707">
        <w:rPr>
          <w:rFonts w:ascii="Times New Roman" w:hAnsi="Times New Roman" w:cs="Times New Roman"/>
        </w:rPr>
        <w:t xml:space="preserve"> mean?)</w:t>
      </w:r>
    </w:p>
    <w:p w14:paraId="0D8D584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plural noun? (Or: </w:t>
      </w: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does </w:t>
      </w:r>
      <w:r w:rsidRPr="00445707">
        <w:rPr>
          <w:rFonts w:ascii="Times New Roman" w:hAnsi="Times New Roman" w:cs="Times New Roman"/>
          <w:i/>
        </w:rPr>
        <w:t>plural</w:t>
      </w:r>
      <w:r w:rsidRPr="00445707">
        <w:rPr>
          <w:rFonts w:ascii="Times New Roman" w:hAnsi="Times New Roman" w:cs="Times New Roman"/>
        </w:rPr>
        <w:t xml:space="preserve"> mean?)</w:t>
      </w:r>
    </w:p>
    <w:p w14:paraId="02819A2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common noun?</w:t>
      </w:r>
    </w:p>
    <w:p w14:paraId="4103A0A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proper noun?</w:t>
      </w:r>
    </w:p>
    <w:p w14:paraId="4336583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concrete noun?</w:t>
      </w:r>
    </w:p>
    <w:p w14:paraId="16E3465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plural noun?</w:t>
      </w:r>
    </w:p>
    <w:p w14:paraId="280F5ED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relationship between nouns and the other parts of speech?</w:t>
      </w:r>
    </w:p>
    <w:p w14:paraId="70B5232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subject-verb agreement?</w:t>
      </w:r>
    </w:p>
    <w:p w14:paraId="7012AE5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 singular and a plural noun, especially in subject-verb agreement?</w:t>
      </w:r>
    </w:p>
    <w:p w14:paraId="17B62BC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collective or mass noun, especially in subject-verb agreement?</w:t>
      </w:r>
    </w:p>
    <w:p w14:paraId="42BA166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compound noun?</w:t>
      </w:r>
    </w:p>
    <w:p w14:paraId="77F9841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are compound nouns formed and punctuated?</w:t>
      </w:r>
    </w:p>
    <w:p w14:paraId="3A4C718B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can writers use nouns to strengthen their writing?</w:t>
      </w:r>
    </w:p>
    <w:p w14:paraId="21ACB49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Can </w:t>
      </w:r>
      <w:r w:rsidRPr="00445707">
        <w:rPr>
          <w:rFonts w:ascii="Times New Roman" w:hAnsi="Times New Roman" w:cs="Times New Roman"/>
        </w:rPr>
        <w:t xml:space="preserve">nouns be used as adjectives? </w:t>
      </w:r>
      <w:r w:rsidRPr="00445707">
        <w:rPr>
          <w:rFonts w:ascii="Times New Roman" w:hAnsi="Times New Roman" w:cs="Times New Roman"/>
          <w:b/>
        </w:rPr>
        <w:t>Under what</w:t>
      </w:r>
      <w:r w:rsidRPr="00445707">
        <w:rPr>
          <w:rFonts w:ascii="Times New Roman" w:hAnsi="Times New Roman" w:cs="Times New Roman"/>
        </w:rPr>
        <w:t xml:space="preserve"> circumstances?</w:t>
      </w:r>
    </w:p>
    <w:p w14:paraId="7998EF8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relationship between nouns and the other parts of speech?</w:t>
      </w:r>
    </w:p>
    <w:p w14:paraId="7B2AE73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are predicates?</w:t>
      </w:r>
    </w:p>
    <w:p w14:paraId="37F5E21B" w14:textId="77777777" w:rsidR="0085016B" w:rsidRPr="00861CD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noun phrase?</w:t>
      </w:r>
    </w:p>
    <w:p w14:paraId="6EF002A4" w14:textId="77777777" w:rsidR="0085016B" w:rsidRPr="00861CD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verbs become nouns?</w:t>
      </w:r>
    </w:p>
    <w:p w14:paraId="08A24FCF" w14:textId="77777777" w:rsidR="0085016B" w:rsidRPr="00861CD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gerund?</w:t>
      </w:r>
    </w:p>
    <w:p w14:paraId="55DC5FFC" w14:textId="77777777" w:rsidR="0085016B" w:rsidRPr="00861CD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pronouns replace nouns?</w:t>
      </w:r>
    </w:p>
    <w:p w14:paraId="025B31B3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pronoun/antecedent noun agreement?</w:t>
      </w:r>
    </w:p>
    <w:p w14:paraId="10B09E5A" w14:textId="062B251E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Verbs</w:t>
      </w:r>
    </w:p>
    <w:p w14:paraId="62B7AB73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verb?</w:t>
      </w:r>
    </w:p>
    <w:p w14:paraId="3B3942EE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relationship between verbs and the other parts of speech?</w:t>
      </w:r>
    </w:p>
    <w:p w14:paraId="1EC96A5F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linking verbs?</w:t>
      </w:r>
    </w:p>
    <w:p w14:paraId="3002840C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being verbs?</w:t>
      </w:r>
    </w:p>
    <w:p w14:paraId="6B90896A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action verb?</w:t>
      </w:r>
    </w:p>
    <w:p w14:paraId="22F4852C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helping or auxiliary verb?</w:t>
      </w:r>
    </w:p>
    <w:p w14:paraId="19A59E90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the principal parts of a verb?</w:t>
      </w:r>
    </w:p>
    <w:p w14:paraId="01C0A8EC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regular verb?</w:t>
      </w:r>
    </w:p>
    <w:p w14:paraId="571D187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irregular verb?</w:t>
      </w:r>
    </w:p>
    <w:p w14:paraId="12403F96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transitive verb?</w:t>
      </w:r>
    </w:p>
    <w:p w14:paraId="45D42A5E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intransitive verb?</w:t>
      </w:r>
    </w:p>
    <w:p w14:paraId="776A3FE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are the tenses of verbs?</w:t>
      </w:r>
    </w:p>
    <w:p w14:paraId="4223308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are the simplest tenses of verbs? </w:t>
      </w:r>
    </w:p>
    <w:p w14:paraId="5B09852E" w14:textId="403B9D75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does tense describe in verbs?</w:t>
      </w:r>
    </w:p>
    <w:p w14:paraId="4A1455C3" w14:textId="011EF803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1747234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subject-verb agreement?</w:t>
      </w:r>
    </w:p>
    <w:p w14:paraId="1F2063E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use verbs to strengthen their writing?</w:t>
      </w:r>
    </w:p>
    <w:p w14:paraId="38A4A4D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 strong verb and a weak verb?</w:t>
      </w:r>
    </w:p>
    <w:p w14:paraId="1F5416AF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can we use verbs in such a way that the eliminate the need for adjectives and adverbs in a sentence?</w:t>
      </w:r>
    </w:p>
    <w:p w14:paraId="77F6FDDB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case?</w:t>
      </w:r>
    </w:p>
    <w:p w14:paraId="5975A2EF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case of pronouns follow verbs?</w:t>
      </w:r>
    </w:p>
    <w:p w14:paraId="10F885B7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“number” of a verb?</w:t>
      </w:r>
    </w:p>
    <w:p w14:paraId="292E7D9F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verbal?</w:t>
      </w:r>
    </w:p>
    <w:p w14:paraId="779602D1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gerund?</w:t>
      </w:r>
    </w:p>
    <w:p w14:paraId="50F705C2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participle?</w:t>
      </w:r>
    </w:p>
    <w:p w14:paraId="2FA4CACE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the “tenses” of participles?</w:t>
      </w:r>
    </w:p>
    <w:p w14:paraId="19DBC028" w14:textId="42E4E5D5" w:rsidR="0085016B" w:rsidRPr="0085016B" w:rsidRDefault="0085016B" w:rsidP="0085016B">
      <w:pPr>
        <w:rPr>
          <w:b/>
          <w:u w:val="single"/>
        </w:rPr>
      </w:pPr>
      <w:r>
        <w:rPr>
          <w:b/>
          <w:u w:val="single"/>
        </w:rPr>
        <w:t>Adjectives</w:t>
      </w:r>
    </w:p>
    <w:p w14:paraId="1E6770F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an adjective?</w:t>
      </w:r>
    </w:p>
    <w:p w14:paraId="01654A37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relationship between adjectives and the other parts of speech?</w:t>
      </w:r>
    </w:p>
    <w:p w14:paraId="25DCBFFA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intensifier?</w:t>
      </w:r>
    </w:p>
    <w:p w14:paraId="20BDA2CE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qualifier?</w:t>
      </w:r>
    </w:p>
    <w:p w14:paraId="261B74AB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article?</w:t>
      </w:r>
    </w:p>
    <w:p w14:paraId="06578C51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the definite article?</w:t>
      </w:r>
    </w:p>
    <w:p w14:paraId="67AEC67E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indefinite article?</w:t>
      </w:r>
    </w:p>
    <w:p w14:paraId="3701C7C6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we use adjectives to make comparisons?</w:t>
      </w:r>
    </w:p>
    <w:p w14:paraId="5A59B99D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the degrees of adjectives?</w:t>
      </w:r>
    </w:p>
    <w:p w14:paraId="3F32AF33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positive degree of adjectives?</w:t>
      </w:r>
    </w:p>
    <w:p w14:paraId="16781856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comparative degree of adjectives?</w:t>
      </w:r>
    </w:p>
    <w:p w14:paraId="184A68C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superlative degree of adjectives?</w:t>
      </w:r>
    </w:p>
    <w:p w14:paraId="79A30D8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When </w:t>
      </w:r>
      <w:r w:rsidRPr="00445707">
        <w:rPr>
          <w:rFonts w:ascii="Times New Roman" w:hAnsi="Times New Roman" w:cs="Times New Roman"/>
        </w:rPr>
        <w:t>it comes to adjectives in prose, how much is too much?</w:t>
      </w:r>
    </w:p>
    <w:p w14:paraId="7F4A254A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writers use adjectives to strengthen their writing?</w:t>
      </w:r>
    </w:p>
    <w:p w14:paraId="5A858BD5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difference between </w:t>
      </w:r>
      <w:r w:rsidRPr="00445707">
        <w:rPr>
          <w:rFonts w:ascii="Times New Roman" w:hAnsi="Times New Roman" w:cs="Times New Roman"/>
          <w:i/>
        </w:rPr>
        <w:t>then</w:t>
      </w:r>
      <w:r w:rsidRPr="00445707">
        <w:rPr>
          <w:rFonts w:ascii="Times New Roman" w:hAnsi="Times New Roman" w:cs="Times New Roman"/>
        </w:rPr>
        <w:t xml:space="preserve"> </w:t>
      </w:r>
      <w:proofErr w:type="spellStart"/>
      <w:r w:rsidRPr="00445707">
        <w:rPr>
          <w:rFonts w:ascii="Times New Roman" w:hAnsi="Times New Roman" w:cs="Times New Roman"/>
        </w:rPr>
        <w:t xml:space="preserve">and </w:t>
      </w:r>
      <w:r w:rsidRPr="00445707">
        <w:rPr>
          <w:rFonts w:ascii="Times New Roman" w:hAnsi="Times New Roman" w:cs="Times New Roman"/>
          <w:i/>
        </w:rPr>
        <w:t>than</w:t>
      </w:r>
      <w:proofErr w:type="spellEnd"/>
      <w:r w:rsidRPr="00445707">
        <w:rPr>
          <w:rFonts w:ascii="Times New Roman" w:hAnsi="Times New Roman" w:cs="Times New Roman"/>
        </w:rPr>
        <w:t>?</w:t>
      </w:r>
    </w:p>
    <w:p w14:paraId="50523F4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cardinal number?</w:t>
      </w:r>
    </w:p>
    <w:p w14:paraId="7E52328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an ordinal number?</w:t>
      </w:r>
    </w:p>
    <w:p w14:paraId="326A280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 cardinal and an ordinal number?</w:t>
      </w:r>
    </w:p>
    <w:p w14:paraId="2D8FA36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numerical adjective? </w:t>
      </w:r>
    </w:p>
    <w:p w14:paraId="7A7BE1EE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are numerical adjectives used in sentences?</w:t>
      </w:r>
    </w:p>
    <w:p w14:paraId="7D9766E9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Can </w:t>
      </w:r>
      <w:r w:rsidRPr="00445707">
        <w:rPr>
          <w:rFonts w:ascii="Times New Roman" w:hAnsi="Times New Roman" w:cs="Times New Roman"/>
        </w:rPr>
        <w:t>adjectives modify other adjectives?</w:t>
      </w:r>
    </w:p>
    <w:p w14:paraId="3453F7CD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When </w:t>
      </w:r>
      <w:r>
        <w:rPr>
          <w:rFonts w:ascii="Times New Roman" w:hAnsi="Times New Roman" w:cs="Times New Roman"/>
        </w:rPr>
        <w:t>do adjectives become detrimental to clear writing?</w:t>
      </w:r>
    </w:p>
    <w:p w14:paraId="14563064" w14:textId="77777777" w:rsidR="0085016B" w:rsidRPr="00EB39F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descriptive or limiting adjective?</w:t>
      </w:r>
    </w:p>
    <w:p w14:paraId="498B39A7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attribute?</w:t>
      </w:r>
    </w:p>
    <w:p w14:paraId="7D2FA6E3" w14:textId="77777777" w:rsidR="0085016B" w:rsidRPr="00B653B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When </w:t>
      </w:r>
      <w:r>
        <w:rPr>
          <w:rFonts w:ascii="Times New Roman" w:hAnsi="Times New Roman" w:cs="Times New Roman"/>
        </w:rPr>
        <w:t xml:space="preserve">is it </w:t>
      </w:r>
      <w:r w:rsidRPr="00955AC6">
        <w:rPr>
          <w:rFonts w:ascii="Times New Roman" w:hAnsi="Times New Roman" w:cs="Times New Roman"/>
          <w:i/>
        </w:rPr>
        <w:t>necessary</w:t>
      </w:r>
      <w:r>
        <w:rPr>
          <w:rFonts w:ascii="Times New Roman" w:hAnsi="Times New Roman" w:cs="Times New Roman"/>
        </w:rPr>
        <w:t xml:space="preserve"> to use an adjective in a sentence?</w:t>
      </w:r>
    </w:p>
    <w:p w14:paraId="475FE0BA" w14:textId="38846587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Adverbs</w:t>
      </w:r>
    </w:p>
    <w:p w14:paraId="443D25EC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an adverb?</w:t>
      </w:r>
    </w:p>
    <w:p w14:paraId="78E4AD3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difference between an adjective and an adverb?</w:t>
      </w:r>
    </w:p>
    <w:p w14:paraId="77D6190E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work of adverbs in sentences?</w:t>
      </w:r>
    </w:p>
    <w:p w14:paraId="6B8C148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adverbs work with, or modify, verbs?</w:t>
      </w:r>
    </w:p>
    <w:p w14:paraId="77FBCB1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most wisely use adverbs?</w:t>
      </w:r>
    </w:p>
    <w:p w14:paraId="11AC1C89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When </w:t>
      </w:r>
      <w:r w:rsidRPr="00445707">
        <w:rPr>
          <w:rFonts w:ascii="Times New Roman" w:hAnsi="Times New Roman" w:cs="Times New Roman"/>
        </w:rPr>
        <w:t>do writers know they have overused adverbs in a sentence?</w:t>
      </w:r>
    </w:p>
    <w:p w14:paraId="12CF772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Where </w:t>
      </w:r>
      <w:r w:rsidRPr="00445707">
        <w:rPr>
          <w:rFonts w:ascii="Times New Roman" w:hAnsi="Times New Roman" w:cs="Times New Roman"/>
        </w:rPr>
        <w:t>in sentences are adverbs best used?</w:t>
      </w:r>
    </w:p>
    <w:p w14:paraId="3C1A1224" w14:textId="4A37B001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adverbs describe time?</w:t>
      </w:r>
    </w:p>
    <w:p w14:paraId="5567E689" w14:textId="6B10FD13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4F36D129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adverbs tell us when an action occurred?</w:t>
      </w:r>
    </w:p>
    <w:p w14:paraId="0502E2D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difference between </w:t>
      </w:r>
      <w:r w:rsidRPr="00445707">
        <w:rPr>
          <w:rFonts w:ascii="Times New Roman" w:hAnsi="Times New Roman" w:cs="Times New Roman"/>
          <w:i/>
        </w:rPr>
        <w:t>then</w:t>
      </w:r>
      <w:r w:rsidRPr="00445707">
        <w:rPr>
          <w:rFonts w:ascii="Times New Roman" w:hAnsi="Times New Roman" w:cs="Times New Roman"/>
        </w:rPr>
        <w:t xml:space="preserve"> </w:t>
      </w:r>
      <w:proofErr w:type="spellStart"/>
      <w:r w:rsidRPr="00445707">
        <w:rPr>
          <w:rFonts w:ascii="Times New Roman" w:hAnsi="Times New Roman" w:cs="Times New Roman"/>
        </w:rPr>
        <w:t xml:space="preserve">and </w:t>
      </w:r>
      <w:r w:rsidRPr="00445707">
        <w:rPr>
          <w:rFonts w:ascii="Times New Roman" w:hAnsi="Times New Roman" w:cs="Times New Roman"/>
          <w:i/>
        </w:rPr>
        <w:t>than</w:t>
      </w:r>
      <w:proofErr w:type="spellEnd"/>
      <w:r w:rsidRPr="00445707">
        <w:rPr>
          <w:rFonts w:ascii="Times New Roman" w:hAnsi="Times New Roman" w:cs="Times New Roman"/>
        </w:rPr>
        <w:t>?</w:t>
      </w:r>
    </w:p>
    <w:p w14:paraId="5AC44C5B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use adverbs to modify entire sentences?</w:t>
      </w:r>
    </w:p>
    <w:p w14:paraId="37B2367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adverbial phrase?</w:t>
      </w:r>
    </w:p>
    <w:p w14:paraId="4AE16E24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use adverbial phrases to modify entire sentences?</w:t>
      </w:r>
    </w:p>
    <w:p w14:paraId="454B4A46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Can </w:t>
      </w:r>
      <w:r w:rsidRPr="00445707">
        <w:rPr>
          <w:rFonts w:ascii="Times New Roman" w:hAnsi="Times New Roman" w:cs="Times New Roman"/>
        </w:rPr>
        <w:t>adverbs modify other adverbs?</w:t>
      </w:r>
    </w:p>
    <w:p w14:paraId="746D282F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conjunctive adverb?</w:t>
      </w:r>
    </w:p>
    <w:p w14:paraId="59F3AFB2" w14:textId="48003D45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Pronouns</w:t>
      </w:r>
    </w:p>
    <w:p w14:paraId="74A81B6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pronoun?</w:t>
      </w:r>
    </w:p>
    <w:p w14:paraId="702F184D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function of pronouns in sentences? </w:t>
      </w:r>
    </w:p>
    <w:p w14:paraId="59C4278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do pronouns replace in sentences?</w:t>
      </w:r>
    </w:p>
    <w:p w14:paraId="552C382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case?</w:t>
      </w:r>
    </w:p>
    <w:p w14:paraId="1C725A0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are the cases of pronouns?</w:t>
      </w:r>
    </w:p>
    <w:p w14:paraId="69F3902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nominative case of pronouns? </w:t>
      </w:r>
    </w:p>
    <w:p w14:paraId="3FEF4147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function in sentences of the nominative case of pronouns?</w:t>
      </w:r>
    </w:p>
    <w:p w14:paraId="58A8115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is the nominative case of pronouns formed?</w:t>
      </w:r>
    </w:p>
    <w:p w14:paraId="42AE1A8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objective case of pronouns?</w:t>
      </w:r>
    </w:p>
    <w:p w14:paraId="2C3DC5A1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function in sentences of the objective case of pronouns?</w:t>
      </w:r>
    </w:p>
    <w:p w14:paraId="58D3779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is the objective case of pronouns formed?</w:t>
      </w:r>
    </w:p>
    <w:p w14:paraId="43A0E93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possessive case of pronouns?</w:t>
      </w:r>
    </w:p>
    <w:p w14:paraId="0F1F2C96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function in sentences of the possessive case of pronouns?</w:t>
      </w:r>
    </w:p>
    <w:p w14:paraId="39FE2EEA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is the possessive case of pronouns formed?</w:t>
      </w:r>
    </w:p>
    <w:p w14:paraId="675A983A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know when to use pronouns in sentences?</w:t>
      </w:r>
    </w:p>
    <w:p w14:paraId="198EE561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 xml:space="preserve">do writers know which case of pronouns to use in sentences? </w:t>
      </w:r>
    </w:p>
    <w:p w14:paraId="1A027AD4" w14:textId="77777777" w:rsidR="0085016B" w:rsidRPr="00020281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Can </w:t>
      </w:r>
      <w:r w:rsidRPr="00445707">
        <w:rPr>
          <w:rFonts w:ascii="Times New Roman" w:hAnsi="Times New Roman" w:cs="Times New Roman"/>
        </w:rPr>
        <w:t>writers use pronouns as the subjects of sentences?</w:t>
      </w:r>
    </w:p>
    <w:p w14:paraId="6C2EE085" w14:textId="77777777" w:rsidR="0085016B" w:rsidRPr="00020281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antecedent?</w:t>
      </w:r>
    </w:p>
    <w:p w14:paraId="5D682F6C" w14:textId="77777777" w:rsidR="0085016B" w:rsidRPr="00020281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pronoun/antecedent agreement?</w:t>
      </w:r>
    </w:p>
    <w:p w14:paraId="00F02BAA" w14:textId="77777777" w:rsidR="0085016B" w:rsidRPr="00020281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do writers assure that pronouns and their antecedents align and agree? </w:t>
      </w:r>
    </w:p>
    <w:p w14:paraId="18C7BBAD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pronoun/verb agreement?</w:t>
      </w:r>
    </w:p>
    <w:p w14:paraId="4177A80D" w14:textId="77777777" w:rsidR="0085016B" w:rsidRPr="0064250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>, in good writing, is the balance between nouns and pronouns?</w:t>
      </w:r>
    </w:p>
    <w:p w14:paraId="2676D5A6" w14:textId="77777777" w:rsidR="0085016B" w:rsidRPr="0064250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does it mean to interrogate someone?</w:t>
      </w:r>
    </w:p>
    <w:p w14:paraId="37EF1813" w14:textId="77777777" w:rsidR="0085016B" w:rsidRPr="0064250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interrogation?</w:t>
      </w:r>
    </w:p>
    <w:p w14:paraId="6A7B516A" w14:textId="77777777" w:rsidR="0085016B" w:rsidRPr="0064250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an interrogative pronoun? </w:t>
      </w:r>
      <w:r>
        <w:rPr>
          <w:rFonts w:ascii="Times New Roman" w:hAnsi="Times New Roman" w:cs="Times New Roman"/>
          <w:b/>
        </w:rPr>
        <w:t xml:space="preserve">How many </w:t>
      </w:r>
      <w:r>
        <w:rPr>
          <w:rFonts w:ascii="Times New Roman" w:hAnsi="Times New Roman" w:cs="Times New Roman"/>
        </w:rPr>
        <w:t>interrogative pronouns are there?</w:t>
      </w:r>
    </w:p>
    <w:p w14:paraId="17EF3869" w14:textId="77777777" w:rsidR="0085016B" w:rsidRPr="0064250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writers use interrogative pronouns in sentences?</w:t>
      </w:r>
    </w:p>
    <w:p w14:paraId="4F53D302" w14:textId="77777777" w:rsidR="0085016B" w:rsidRPr="00CC56F4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many interrogative pronouns are there?</w:t>
      </w:r>
    </w:p>
    <w:p w14:paraId="5DD2DCC6" w14:textId="77777777" w:rsidR="0085016B" w:rsidRPr="0079309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does</w:t>
      </w:r>
      <w:r w:rsidRPr="00CC56F4">
        <w:rPr>
          <w:rFonts w:ascii="Times New Roman" w:hAnsi="Times New Roman" w:cs="Times New Roman"/>
          <w:i/>
        </w:rPr>
        <w:t xml:space="preserve"> indefinite</w:t>
      </w:r>
      <w:r>
        <w:rPr>
          <w:rFonts w:ascii="Times New Roman" w:hAnsi="Times New Roman" w:cs="Times New Roman"/>
        </w:rPr>
        <w:t xml:space="preserve"> mean?</w:t>
      </w:r>
    </w:p>
    <w:p w14:paraId="7D6C8B17" w14:textId="77777777" w:rsidR="0085016B" w:rsidRPr="0079309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indefinite pronoun?</w:t>
      </w:r>
    </w:p>
    <w:p w14:paraId="4820F887" w14:textId="77777777" w:rsidR="0085016B" w:rsidRPr="0079309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indefinite pronouns used in sentences?</w:t>
      </w:r>
    </w:p>
    <w:p w14:paraId="33EB2098" w14:textId="77777777" w:rsidR="0085016B" w:rsidRPr="0079309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 indefinite pronouns say in sentences?</w:t>
      </w:r>
    </w:p>
    <w:p w14:paraId="5E4E40FB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</w:rPr>
        <w:t xml:space="preserve">do we need to use indefinite pronouns in sentences? </w:t>
      </w:r>
    </w:p>
    <w:p w14:paraId="7B1FCE3F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, outside of signifying members of a person’s family, does </w:t>
      </w:r>
      <w:r w:rsidRPr="004A5EF8">
        <w:rPr>
          <w:rFonts w:ascii="Times New Roman" w:hAnsi="Times New Roman" w:cs="Times New Roman"/>
          <w:i/>
        </w:rPr>
        <w:t xml:space="preserve">relative </w:t>
      </w:r>
      <w:r>
        <w:rPr>
          <w:rFonts w:ascii="Times New Roman" w:hAnsi="Times New Roman" w:cs="Times New Roman"/>
        </w:rPr>
        <w:t>mean?</w:t>
      </w:r>
    </w:p>
    <w:p w14:paraId="0E384AC4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relative pronoun?</w:t>
      </w:r>
    </w:p>
    <w:p w14:paraId="2098E8B1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many </w:t>
      </w:r>
      <w:r>
        <w:rPr>
          <w:rFonts w:ascii="Times New Roman" w:hAnsi="Times New Roman" w:cs="Times New Roman"/>
        </w:rPr>
        <w:t>relative pronouns are there?</w:t>
      </w:r>
    </w:p>
    <w:p w14:paraId="25239D94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relative pronouns used in sentences?</w:t>
      </w:r>
    </w:p>
    <w:p w14:paraId="6260F0FC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does it mean to </w:t>
      </w:r>
      <w:r w:rsidRPr="004A5EF8">
        <w:rPr>
          <w:rFonts w:ascii="Times New Roman" w:hAnsi="Times New Roman" w:cs="Times New Roman"/>
          <w:i/>
        </w:rPr>
        <w:t>demonstrate</w:t>
      </w:r>
      <w:r>
        <w:rPr>
          <w:rFonts w:ascii="Times New Roman" w:hAnsi="Times New Roman" w:cs="Times New Roman"/>
        </w:rPr>
        <w:t>?</w:t>
      </w:r>
      <w:r w:rsidRPr="004A5EF8">
        <w:rPr>
          <w:rFonts w:ascii="Times New Roman" w:hAnsi="Times New Roman" w:cs="Times New Roman"/>
          <w:b/>
        </w:rPr>
        <w:t xml:space="preserve"> What</w:t>
      </w:r>
      <w:r>
        <w:rPr>
          <w:rFonts w:ascii="Times New Roman" w:hAnsi="Times New Roman" w:cs="Times New Roman"/>
        </w:rPr>
        <w:t xml:space="preserve"> does</w:t>
      </w:r>
      <w:r w:rsidRPr="004A5EF8">
        <w:rPr>
          <w:rFonts w:ascii="Times New Roman" w:hAnsi="Times New Roman" w:cs="Times New Roman"/>
          <w:i/>
        </w:rPr>
        <w:t xml:space="preserve"> demonstrative</w:t>
      </w:r>
      <w:r>
        <w:rPr>
          <w:rFonts w:ascii="Times New Roman" w:hAnsi="Times New Roman" w:cs="Times New Roman"/>
        </w:rPr>
        <w:t xml:space="preserve"> mean?</w:t>
      </w:r>
    </w:p>
    <w:p w14:paraId="3C09D28E" w14:textId="77777777" w:rsidR="0085016B" w:rsidRPr="004A5EF8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demonstrative pronouns?</w:t>
      </w:r>
    </w:p>
    <w:p w14:paraId="5FDF77B6" w14:textId="4C3B6B5D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demonstrative pronouns used in sentences?</w:t>
      </w:r>
    </w:p>
    <w:p w14:paraId="1E92ACD3" w14:textId="4A810100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1B007110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 demonstrative pronouns demonstrate?</w:t>
      </w:r>
    </w:p>
    <w:p w14:paraId="7AFE3485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numbers when dealing with demonstrative pronouns?</w:t>
      </w:r>
    </w:p>
    <w:p w14:paraId="0531DDFD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does it mean to reciprocate?</w:t>
      </w:r>
    </w:p>
    <w:p w14:paraId="651DD633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reciprocity?</w:t>
      </w:r>
    </w:p>
    <w:p w14:paraId="44AF5192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reciprocal pronoun?</w:t>
      </w:r>
    </w:p>
    <w:p w14:paraId="14D92F39" w14:textId="77777777" w:rsidR="0085016B" w:rsidRPr="00360BF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many reciprocal pronouns are there?</w:t>
      </w:r>
    </w:p>
    <w:p w14:paraId="6AF567BC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we use reciprocal pronouns in sentences?</w:t>
      </w:r>
    </w:p>
    <w:p w14:paraId="639982D1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reflexivity?</w:t>
      </w:r>
    </w:p>
    <w:p w14:paraId="133C7EF2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reflexive pronoun?</w:t>
      </w:r>
    </w:p>
    <w:p w14:paraId="12DEB66D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reflexive pronouns used in sentences?</w:t>
      </w:r>
    </w:p>
    <w:p w14:paraId="05092308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an intensifier? </w:t>
      </w:r>
    </w:p>
    <w:p w14:paraId="4A919C8F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does it mean to intensify something?</w:t>
      </w:r>
    </w:p>
    <w:p w14:paraId="4F2FEBB2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an intensive pronoun?</w:t>
      </w:r>
    </w:p>
    <w:p w14:paraId="7C71EC05" w14:textId="77777777" w:rsidR="0085016B" w:rsidRPr="008F5A1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many </w:t>
      </w:r>
      <w:r>
        <w:rPr>
          <w:rFonts w:ascii="Times New Roman" w:hAnsi="Times New Roman" w:cs="Times New Roman"/>
        </w:rPr>
        <w:t>intensive pronouns are there?</w:t>
      </w:r>
    </w:p>
    <w:p w14:paraId="39786C49" w14:textId="77777777" w:rsidR="0085016B" w:rsidRPr="0079309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do we use intensive pronouns in sentences?</w:t>
      </w:r>
    </w:p>
    <w:p w14:paraId="44372F02" w14:textId="2D31736F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Prepositions</w:t>
      </w:r>
    </w:p>
    <w:p w14:paraId="1413367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preposition? </w:t>
      </w:r>
    </w:p>
    <w:p w14:paraId="401E66A6" w14:textId="77777777" w:rsidR="0085016B" w:rsidRPr="00020281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are prepositions used in sentences?</w:t>
      </w:r>
    </w:p>
    <w:p w14:paraId="6954D734" w14:textId="77777777" w:rsidR="0085016B" w:rsidRPr="00F2584C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function of prepositions in the English language?</w:t>
      </w:r>
    </w:p>
    <w:p w14:paraId="76D0CB1E" w14:textId="77777777" w:rsidR="0085016B" w:rsidRPr="005857A5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prepositions link nouns and pronouns?</w:t>
      </w:r>
    </w:p>
    <w:p w14:paraId="430D26F3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 xml:space="preserve">do prepositions, as their name suggests, show </w:t>
      </w:r>
      <w:r w:rsidRPr="005857A5">
        <w:rPr>
          <w:rFonts w:ascii="Times New Roman" w:hAnsi="Times New Roman" w:cs="Times New Roman"/>
          <w:i/>
        </w:rPr>
        <w:t>position</w:t>
      </w:r>
      <w:r>
        <w:rPr>
          <w:rFonts w:ascii="Times New Roman" w:hAnsi="Times New Roman" w:cs="Times New Roman"/>
        </w:rPr>
        <w:t>?</w:t>
      </w:r>
    </w:p>
    <w:p w14:paraId="6A9C053A" w14:textId="77777777" w:rsidR="0085016B" w:rsidRPr="005A532D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effect do prepositions have on pronouns?</w:t>
      </w:r>
    </w:p>
    <w:p w14:paraId="7E8170D0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case of pronouns follows prepositions?</w:t>
      </w:r>
    </w:p>
    <w:p w14:paraId="46D1C73C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effect do prepositions have on other parts of speech in sentences?</w:t>
      </w:r>
    </w:p>
    <w:p w14:paraId="78D52362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common is the use of prepositions in sentences?</w:t>
      </w:r>
    </w:p>
    <w:p w14:paraId="23BB5798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prepositions show relationships between nouns?</w:t>
      </w:r>
    </w:p>
    <w:p w14:paraId="651C38C2" w14:textId="77777777" w:rsid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other parts of speech besides nouns work with prepositions?</w:t>
      </w:r>
      <w:r>
        <w:rPr>
          <w:rFonts w:ascii="Times New Roman" w:hAnsi="Times New Roman" w:cs="Times New Roman"/>
          <w:b/>
        </w:rPr>
        <w:t xml:space="preserve"> </w:t>
      </w:r>
    </w:p>
    <w:p w14:paraId="06BA62D1" w14:textId="77777777" w:rsidR="0085016B" w:rsidRPr="00F2584C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the most commonly used prepositions in English?</w:t>
      </w:r>
    </w:p>
    <w:p w14:paraId="376D9476" w14:textId="77777777" w:rsidR="0085016B" w:rsidRPr="00F2584C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</w:rPr>
        <w:t>is it a good idea to avoid ending sentences with prepositions?</w:t>
      </w:r>
    </w:p>
    <w:p w14:paraId="01E556FA" w14:textId="77777777" w:rsidR="0085016B" w:rsidRPr="004E710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difference between using prepositions in speech and in prose?</w:t>
      </w:r>
    </w:p>
    <w:p w14:paraId="56465BB5" w14:textId="77777777" w:rsidR="0085016B" w:rsidRPr="004E710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phrase?</w:t>
      </w:r>
    </w:p>
    <w:p w14:paraId="64391302" w14:textId="77777777" w:rsidR="0085016B" w:rsidRPr="004E710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prepositional phrase?</w:t>
      </w:r>
    </w:p>
    <w:p w14:paraId="7C9B25EA" w14:textId="77777777" w:rsidR="0085016B" w:rsidRPr="004E710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prepositional phrases formed?</w:t>
      </w:r>
    </w:p>
    <w:p w14:paraId="670A7B51" w14:textId="77777777" w:rsidR="0085016B" w:rsidRPr="004E7103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are prepositional phrases used in sentences?</w:t>
      </w:r>
    </w:p>
    <w:p w14:paraId="1829AF44" w14:textId="77777777" w:rsidR="0085016B" w:rsidRPr="009B6912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</w:rPr>
        <w:t>do writers use prepositional phrases in sentences?</w:t>
      </w:r>
    </w:p>
    <w:p w14:paraId="12357934" w14:textId="77777777" w:rsidR="0085016B" w:rsidRPr="009B6912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compound preposition?</w:t>
      </w:r>
    </w:p>
    <w:p w14:paraId="28778DE5" w14:textId="77777777" w:rsidR="0085016B" w:rsidRPr="00F2584C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compound prepositions function in sentences?</w:t>
      </w:r>
    </w:p>
    <w:p w14:paraId="00A4D438" w14:textId="54EA471F" w:rsidR="0085016B" w:rsidRPr="009F1196" w:rsidRDefault="0085016B" w:rsidP="0085016B">
      <w:pPr>
        <w:rPr>
          <w:b/>
          <w:u w:val="single"/>
        </w:rPr>
      </w:pPr>
      <w:r>
        <w:rPr>
          <w:b/>
          <w:u w:val="single"/>
        </w:rPr>
        <w:t>Conjunctions</w:t>
      </w:r>
    </w:p>
    <w:p w14:paraId="4E6E211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 conjunction? </w:t>
      </w:r>
    </w:p>
    <w:p w14:paraId="71F74FE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conjunctions function in sentences</w:t>
      </w:r>
      <w:r>
        <w:rPr>
          <w:rFonts w:ascii="Times New Roman" w:hAnsi="Times New Roman" w:cs="Times New Roman"/>
        </w:rPr>
        <w:t>?</w:t>
      </w:r>
    </w:p>
    <w:p w14:paraId="37C16E91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difference between </w:t>
      </w:r>
      <w:r w:rsidRPr="00445707">
        <w:rPr>
          <w:rFonts w:ascii="Times New Roman" w:hAnsi="Times New Roman" w:cs="Times New Roman"/>
          <w:i/>
        </w:rPr>
        <w:t>then</w:t>
      </w:r>
      <w:r w:rsidRPr="00445707">
        <w:rPr>
          <w:rFonts w:ascii="Times New Roman" w:hAnsi="Times New Roman" w:cs="Times New Roman"/>
        </w:rPr>
        <w:t xml:space="preserve"> </w:t>
      </w:r>
      <w:proofErr w:type="spellStart"/>
      <w:r w:rsidRPr="00445707">
        <w:rPr>
          <w:rFonts w:ascii="Times New Roman" w:hAnsi="Times New Roman" w:cs="Times New Roman"/>
        </w:rPr>
        <w:t xml:space="preserve">and </w:t>
      </w:r>
      <w:r w:rsidRPr="00445707">
        <w:rPr>
          <w:rFonts w:ascii="Times New Roman" w:hAnsi="Times New Roman" w:cs="Times New Roman"/>
          <w:i/>
        </w:rPr>
        <w:t>than</w:t>
      </w:r>
      <w:proofErr w:type="spellEnd"/>
      <w:r w:rsidRPr="00445707">
        <w:rPr>
          <w:rFonts w:ascii="Times New Roman" w:hAnsi="Times New Roman" w:cs="Times New Roman"/>
        </w:rPr>
        <w:t>?</w:t>
      </w:r>
    </w:p>
    <w:p w14:paraId="12BB911D" w14:textId="77777777" w:rsidR="0085016B" w:rsidRPr="000D351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Can </w:t>
      </w:r>
      <w:r>
        <w:rPr>
          <w:rFonts w:ascii="Times New Roman" w:hAnsi="Times New Roman" w:cs="Times New Roman"/>
        </w:rPr>
        <w:t>subjects of sentences be joined with conjunctions?</w:t>
      </w:r>
    </w:p>
    <w:p w14:paraId="40BAB03F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so subject nouns in sentences joined conjunctions affect verb number?</w:t>
      </w:r>
    </w:p>
    <w:p w14:paraId="550828E4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coordinating conjunction?</w:t>
      </w:r>
    </w:p>
    <w:p w14:paraId="3515A206" w14:textId="77777777" w:rsidR="0085016B" w:rsidRPr="008D77A0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subordinating conjunction?</w:t>
      </w:r>
    </w:p>
    <w:p w14:paraId="19F588F0" w14:textId="77777777" w:rsidR="0085016B" w:rsidRPr="008D77A0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we use conjunctions with dependent or subordinate clauses?</w:t>
      </w:r>
    </w:p>
    <w:p w14:paraId="7B9320F9" w14:textId="3AB745AE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Which </w:t>
      </w:r>
      <w:r>
        <w:rPr>
          <w:rFonts w:ascii="Times New Roman" w:hAnsi="Times New Roman" w:cs="Times New Roman"/>
        </w:rPr>
        <w:t>conjunctions do we use with dependent or subordinate clauses?</w:t>
      </w:r>
    </w:p>
    <w:p w14:paraId="23F900C0" w14:textId="2FD13134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5664DCBA" w14:textId="77777777" w:rsidR="0085016B" w:rsidRPr="008D77A0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correlative conjunction?</w:t>
      </w:r>
    </w:p>
    <w:p w14:paraId="7674B78A" w14:textId="77777777" w:rsidR="0085016B" w:rsidRPr="00955AC6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</w:rPr>
        <w:t>can’t correlative conjunctions stand alone?</w:t>
      </w:r>
    </w:p>
    <w:p w14:paraId="4210E2CC" w14:textId="77777777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conjunctive adverb?</w:t>
      </w:r>
    </w:p>
    <w:p w14:paraId="275D4FCC" w14:textId="2AC77CF1" w:rsidR="0085016B" w:rsidRPr="0085016B" w:rsidRDefault="0085016B" w:rsidP="0085016B">
      <w:pPr>
        <w:rPr>
          <w:b/>
        </w:rPr>
      </w:pPr>
      <w:r w:rsidRPr="0085016B">
        <w:rPr>
          <w:b/>
          <w:u w:val="single"/>
        </w:rPr>
        <w:t>Sentences</w:t>
      </w:r>
    </w:p>
    <w:p w14:paraId="41CB0F9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sentence?</w:t>
      </w:r>
    </w:p>
    <w:p w14:paraId="2621DC7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declarative sentence?</w:t>
      </w:r>
    </w:p>
    <w:p w14:paraId="7C137514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an interrogative sentence?</w:t>
      </w:r>
    </w:p>
    <w:p w14:paraId="117F74C8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an imperative sentence? </w:t>
      </w:r>
    </w:p>
    <w:p w14:paraId="61AFE183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are the fundamental elements of a sentence? </w:t>
      </w:r>
    </w:p>
    <w:p w14:paraId="336B5C05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 xml:space="preserve">is the subject of a sentence? </w:t>
      </w:r>
    </w:p>
    <w:p w14:paraId="38B60834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the predicate of a sentence?</w:t>
      </w:r>
    </w:p>
    <w:p w14:paraId="3A658B4F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grammatically complete sentence?</w:t>
      </w:r>
    </w:p>
    <w:p w14:paraId="649E1610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run-on sentence?</w:t>
      </w:r>
    </w:p>
    <w:p w14:paraId="1FC13EC7" w14:textId="77777777" w:rsidR="0085016B" w:rsidRPr="00BE5E9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sentence fragment?</w:t>
      </w:r>
    </w:p>
    <w:p w14:paraId="53921F66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compound sentence?</w:t>
      </w:r>
    </w:p>
    <w:p w14:paraId="27CB745B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vary the structure of sentences?</w:t>
      </w:r>
    </w:p>
    <w:p w14:paraId="433B9AE7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How </w:t>
      </w:r>
      <w:r w:rsidRPr="00445707">
        <w:rPr>
          <w:rFonts w:ascii="Times New Roman" w:hAnsi="Times New Roman" w:cs="Times New Roman"/>
        </w:rPr>
        <w:t>do writers vary the length of sentences?</w:t>
      </w:r>
    </w:p>
    <w:p w14:paraId="60B27392" w14:textId="77777777" w:rsidR="0085016B" w:rsidRPr="0044570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clause?</w:t>
      </w:r>
    </w:p>
    <w:p w14:paraId="39089835" w14:textId="77777777" w:rsidR="0085016B" w:rsidRPr="00BE5E97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445707">
        <w:rPr>
          <w:rFonts w:ascii="Times New Roman" w:hAnsi="Times New Roman" w:cs="Times New Roman"/>
          <w:b/>
        </w:rPr>
        <w:t xml:space="preserve">What </w:t>
      </w:r>
      <w:r w:rsidRPr="00445707">
        <w:rPr>
          <w:rFonts w:ascii="Times New Roman" w:hAnsi="Times New Roman" w:cs="Times New Roman"/>
        </w:rPr>
        <w:t>is a phrase?</w:t>
      </w:r>
    </w:p>
    <w:p w14:paraId="19C3FFE0" w14:textId="7480959D" w:rsidR="0085016B" w:rsidRPr="0085016B" w:rsidRDefault="0085016B" w:rsidP="0085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voice in a sentence?</w:t>
      </w:r>
    </w:p>
    <w:p w14:paraId="03F8A8EA" w14:textId="75D167FF" w:rsidR="0085016B" w:rsidRDefault="0085016B" w:rsidP="0085016B">
      <w:pPr>
        <w:rPr>
          <w:b/>
        </w:rPr>
      </w:pPr>
    </w:p>
    <w:p w14:paraId="7D8F9074" w14:textId="179DE0FD" w:rsidR="0085016B" w:rsidRPr="0085016B" w:rsidRDefault="0085016B" w:rsidP="0085016B">
      <w:pPr>
        <w:rPr>
          <w:b/>
          <w:u w:val="single"/>
        </w:rPr>
      </w:pPr>
      <w:r>
        <w:rPr>
          <w:b/>
          <w:u w:val="single"/>
        </w:rPr>
        <w:t>Social Studies</w:t>
      </w:r>
    </w:p>
    <w:p w14:paraId="239D81C1" w14:textId="198C5FC2" w:rsidR="00AB5045" w:rsidRPr="0085016B" w:rsidRDefault="00AB5045" w:rsidP="0085016B">
      <w:pPr>
        <w:widowControl w:val="0"/>
        <w:rPr>
          <w:b/>
        </w:rPr>
      </w:pPr>
      <w:r w:rsidRPr="0085016B">
        <w:rPr>
          <w:b/>
          <w:u w:val="single"/>
        </w:rPr>
        <w:t>Essential Questions for Social Studies (</w:t>
      </w:r>
      <w:r w:rsidR="00B4009E" w:rsidRPr="0085016B">
        <w:rPr>
          <w:b/>
          <w:u w:val="single"/>
        </w:rPr>
        <w:t>Teacher-Authored</w:t>
      </w:r>
      <w:r w:rsidR="00B13DAF" w:rsidRPr="0085016B">
        <w:rPr>
          <w:b/>
          <w:u w:val="single"/>
        </w:rPr>
        <w:t xml:space="preserve"> MRF</w:t>
      </w:r>
      <w:r w:rsidRPr="0085016B">
        <w:rPr>
          <w:b/>
          <w:u w:val="single"/>
        </w:rPr>
        <w:t>)</w:t>
      </w:r>
    </w:p>
    <w:p w14:paraId="60BAE7A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a leader? </w:t>
      </w:r>
    </w:p>
    <w:p w14:paraId="7D54FAA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leadership?</w:t>
      </w:r>
    </w:p>
    <w:p w14:paraId="4021D454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Where </w:t>
      </w:r>
      <w:r w:rsidRPr="00C82AFA">
        <w:rPr>
          <w:rFonts w:ascii="Times New Roman" w:hAnsi="Times New Roman" w:cs="Times New Roman"/>
        </w:rPr>
        <w:t>do leaders get their power? (</w:t>
      </w:r>
      <w:r w:rsidRPr="00C82AFA">
        <w:rPr>
          <w:rFonts w:ascii="Times New Roman" w:hAnsi="Times New Roman" w:cs="Times New Roman"/>
          <w:b/>
        </w:rPr>
        <w:t>To whom</w:t>
      </w:r>
      <w:r w:rsidRPr="00C82AFA">
        <w:rPr>
          <w:rFonts w:ascii="Times New Roman" w:hAnsi="Times New Roman" w:cs="Times New Roman"/>
        </w:rPr>
        <w:t xml:space="preserve"> are leaders accountable?)</w:t>
      </w:r>
    </w:p>
    <w:p w14:paraId="6CDB82B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are the limits on a leader’s power?</w:t>
      </w:r>
    </w:p>
    <w:p w14:paraId="3C337FE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Why </w:t>
      </w:r>
      <w:r w:rsidRPr="00C82AFA">
        <w:rPr>
          <w:rFonts w:ascii="Times New Roman" w:hAnsi="Times New Roman" w:cs="Times New Roman"/>
        </w:rPr>
        <w:t>is it necessary to limit a leader’s power?</w:t>
      </w:r>
    </w:p>
    <w:p w14:paraId="1EBE827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 court?</w:t>
      </w:r>
    </w:p>
    <w:p w14:paraId="0DA0800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justice?</w:t>
      </w:r>
    </w:p>
    <w:p w14:paraId="615D449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Who </w:t>
      </w:r>
      <w:r w:rsidRPr="00C82AFA">
        <w:rPr>
          <w:rFonts w:ascii="Times New Roman" w:hAnsi="Times New Roman" w:cs="Times New Roman"/>
        </w:rPr>
        <w:t>is responsible for fairness in society?</w:t>
      </w:r>
    </w:p>
    <w:p w14:paraId="521E4FB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 xml:space="preserve">is social networking a good thing? </w:t>
      </w:r>
      <w:r w:rsidRPr="00C82AFA">
        <w:rPr>
          <w:rFonts w:ascii="Times New Roman" w:hAnsi="Times New Roman" w:cs="Times New Roman"/>
          <w:b/>
        </w:rPr>
        <w:t>How</w:t>
      </w:r>
      <w:r w:rsidRPr="00C82AFA">
        <w:rPr>
          <w:rFonts w:ascii="Times New Roman" w:hAnsi="Times New Roman" w:cs="Times New Roman"/>
        </w:rPr>
        <w:t xml:space="preserve"> is it a bad thing?</w:t>
      </w:r>
    </w:p>
    <w:p w14:paraId="6FE4218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a society?</w:t>
      </w:r>
    </w:p>
    <w:p w14:paraId="1DE704E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a community?</w:t>
      </w:r>
    </w:p>
    <w:p w14:paraId="42B4934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a union? Why do people form and/or join unions?</w:t>
      </w:r>
    </w:p>
    <w:p w14:paraId="2483A1F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“race”? What is ethnicity?</w:t>
      </w:r>
    </w:p>
    <w:p w14:paraId="68E9C5B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loyalty?</w:t>
      </w:r>
    </w:p>
    <w:p w14:paraId="6B52EBC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a political party? </w:t>
      </w:r>
    </w:p>
    <w:p w14:paraId="672BF32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Why </w:t>
      </w:r>
      <w:r w:rsidRPr="00C82AFA">
        <w:rPr>
          <w:rFonts w:ascii="Times New Roman" w:hAnsi="Times New Roman" w:cs="Times New Roman"/>
        </w:rPr>
        <w:t>do we have political parties?</w:t>
      </w:r>
    </w:p>
    <w:p w14:paraId="1C1C127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a “state”? </w:t>
      </w:r>
    </w:p>
    <w:p w14:paraId="7BFDE76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When</w:t>
      </w:r>
      <w:r w:rsidRPr="00C82AFA">
        <w:rPr>
          <w:rFonts w:ascii="Times New Roman" w:hAnsi="Times New Roman" w:cs="Times New Roman"/>
        </w:rPr>
        <w:t xml:space="preserve"> we use the word “state,” what do we mean?</w:t>
      </w:r>
    </w:p>
    <w:p w14:paraId="56A42C45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opposition? </w:t>
      </w:r>
      <w:r w:rsidRPr="00C82AFA">
        <w:rPr>
          <w:rFonts w:ascii="Times New Roman" w:hAnsi="Times New Roman" w:cs="Times New Roman"/>
          <w:b/>
        </w:rPr>
        <w:t>How</w:t>
      </w:r>
      <w:r w:rsidRPr="00C82AFA">
        <w:rPr>
          <w:rFonts w:ascii="Times New Roman" w:hAnsi="Times New Roman" w:cs="Times New Roman"/>
        </w:rPr>
        <w:t xml:space="preserve"> do we oppose something?</w:t>
      </w:r>
    </w:p>
    <w:p w14:paraId="73432DA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patriotism?</w:t>
      </w:r>
    </w:p>
    <w:p w14:paraId="733B50A8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ethical conduct?</w:t>
      </w:r>
    </w:p>
    <w:p w14:paraId="459239F0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virtue?</w:t>
      </w:r>
      <w:r w:rsidRPr="00C82AFA">
        <w:rPr>
          <w:rFonts w:ascii="Times New Roman" w:hAnsi="Times New Roman" w:cs="Times New Roman"/>
          <w:b/>
        </w:rPr>
        <w:t xml:space="preserve"> </w:t>
      </w:r>
    </w:p>
    <w:p w14:paraId="15C57E3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virtuous behavior?</w:t>
      </w:r>
    </w:p>
    <w:p w14:paraId="548899AA" w14:textId="1ECCFE70" w:rsidR="00D769E8" w:rsidRPr="0085016B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competition?</w:t>
      </w:r>
    </w:p>
    <w:p w14:paraId="3949CED4" w14:textId="368BD2C0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177BEEB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Is there</w:t>
      </w:r>
      <w:r w:rsidRPr="00C82AFA">
        <w:rPr>
          <w:rFonts w:ascii="Times New Roman" w:hAnsi="Times New Roman" w:cs="Times New Roman"/>
        </w:rPr>
        <w:t xml:space="preserve"> such a thing as “fair” competition? </w:t>
      </w:r>
    </w:p>
    <w:p w14:paraId="0882BCA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a legislature? </w:t>
      </w:r>
    </w:p>
    <w:p w14:paraId="1A8C0D0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the function of a legislature?</w:t>
      </w:r>
    </w:p>
    <w:p w14:paraId="09DCFF38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does it mean to legislate? </w:t>
      </w:r>
    </w:p>
    <w:p w14:paraId="7E37BED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a legislator? </w:t>
      </w:r>
    </w:p>
    <w:p w14:paraId="3BA214F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partiality? </w:t>
      </w:r>
    </w:p>
    <w:p w14:paraId="540B9BD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can one be, or avoid being, partial?</w:t>
      </w:r>
    </w:p>
    <w:p w14:paraId="5C66DCA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impartiality?</w:t>
      </w:r>
    </w:p>
    <w:p w14:paraId="712BC01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How</w:t>
      </w:r>
      <w:r w:rsidRPr="00C82AFA">
        <w:rPr>
          <w:rFonts w:ascii="Times New Roman" w:hAnsi="Times New Roman" w:cs="Times New Roman"/>
        </w:rPr>
        <w:t xml:space="preserve"> can one be, or avoid being, impartial?</w:t>
      </w:r>
    </w:p>
    <w:p w14:paraId="36743E5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integrity?</w:t>
      </w:r>
    </w:p>
    <w:p w14:paraId="24896F19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</w:rPr>
        <w:t xml:space="preserve"> </w:t>
      </w: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 xml:space="preserve">does one gain integrity?  </w:t>
      </w:r>
    </w:p>
    <w:p w14:paraId="4777C87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does one gain—or lose—integrity?</w:t>
      </w:r>
    </w:p>
    <w:p w14:paraId="5952EB93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poverty?</w:t>
      </w:r>
    </w:p>
    <w:p w14:paraId="5D245EE3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division of labor?</w:t>
      </w:r>
    </w:p>
    <w:p w14:paraId="5759074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social class?</w:t>
      </w:r>
    </w:p>
    <w:p w14:paraId="0D79F0D7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industry?</w:t>
      </w:r>
    </w:p>
    <w:p w14:paraId="1A190FBF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economic activity? </w:t>
      </w:r>
    </w:p>
    <w:p w14:paraId="4E7DC93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Why </w:t>
      </w:r>
      <w:r w:rsidRPr="00C82AFA">
        <w:rPr>
          <w:rFonts w:ascii="Times New Roman" w:hAnsi="Times New Roman" w:cs="Times New Roman"/>
        </w:rPr>
        <w:t>do people emigrate and immigrate?</w:t>
      </w:r>
    </w:p>
    <w:p w14:paraId="4A9DDB23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war?</w:t>
      </w:r>
    </w:p>
    <w:p w14:paraId="24ECAD7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Are there </w:t>
      </w:r>
      <w:r w:rsidRPr="00C82AFA">
        <w:rPr>
          <w:rFonts w:ascii="Times New Roman" w:hAnsi="Times New Roman" w:cs="Times New Roman"/>
        </w:rPr>
        <w:t>different kinds of war?</w:t>
      </w:r>
    </w:p>
    <w:p w14:paraId="26C7DA0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Why </w:t>
      </w:r>
      <w:r w:rsidRPr="00C82AFA">
        <w:rPr>
          <w:rFonts w:ascii="Times New Roman" w:hAnsi="Times New Roman" w:cs="Times New Roman"/>
        </w:rPr>
        <w:t>do wars start?</w:t>
      </w:r>
    </w:p>
    <w:p w14:paraId="5C049EB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diplomacy?</w:t>
      </w:r>
    </w:p>
    <w:p w14:paraId="384A3165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archaeology?</w:t>
      </w:r>
    </w:p>
    <w:p w14:paraId="1155B1C8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sociology?</w:t>
      </w:r>
    </w:p>
    <w:p w14:paraId="1F920114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economics?</w:t>
      </w:r>
    </w:p>
    <w:p w14:paraId="3F40115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geography?</w:t>
      </w:r>
    </w:p>
    <w:p w14:paraId="17E51AF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does geography influence the way—and where—people live.</w:t>
      </w:r>
    </w:p>
    <w:p w14:paraId="4B48DEC2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political science?</w:t>
      </w:r>
    </w:p>
    <w:p w14:paraId="45968E92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 country?</w:t>
      </w:r>
    </w:p>
    <w:p w14:paraId="3BE8459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a nation? </w:t>
      </w:r>
    </w:p>
    <w:p w14:paraId="58C18CF0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 nation-state?</w:t>
      </w:r>
    </w:p>
    <w:p w14:paraId="1448B50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“race”?</w:t>
      </w:r>
    </w:p>
    <w:p w14:paraId="4456496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many </w:t>
      </w:r>
      <w:r w:rsidRPr="00C82AFA">
        <w:rPr>
          <w:rFonts w:ascii="Times New Roman" w:hAnsi="Times New Roman" w:cs="Times New Roman"/>
        </w:rPr>
        <w:t>different races are there?</w:t>
      </w:r>
    </w:p>
    <w:p w14:paraId="3D49D4A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ethnicity?</w:t>
      </w:r>
    </w:p>
    <w:p w14:paraId="54709A6F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technology?</w:t>
      </w:r>
    </w:p>
    <w:p w14:paraId="7EE166E4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do new technologies change societies and culture?</w:t>
      </w:r>
    </w:p>
    <w:p w14:paraId="28353F7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law?</w:t>
      </w:r>
    </w:p>
    <w:p w14:paraId="1DD0EE89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Why </w:t>
      </w:r>
      <w:r w:rsidRPr="00C82AFA">
        <w:rPr>
          <w:rFonts w:ascii="Times New Roman" w:hAnsi="Times New Roman" w:cs="Times New Roman"/>
        </w:rPr>
        <w:t>do we need laws?</w:t>
      </w:r>
    </w:p>
    <w:p w14:paraId="735BAE9F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the difference between law and justice?</w:t>
      </w:r>
    </w:p>
    <w:p w14:paraId="1F46F41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>What</w:t>
      </w:r>
      <w:r w:rsidRPr="00C82AFA">
        <w:rPr>
          <w:rFonts w:ascii="Times New Roman" w:hAnsi="Times New Roman" w:cs="Times New Roman"/>
        </w:rPr>
        <w:t xml:space="preserve"> is a legislature?</w:t>
      </w:r>
    </w:p>
    <w:p w14:paraId="000EC03F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legislation?</w:t>
      </w:r>
    </w:p>
    <w:p w14:paraId="50F1D29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culture?</w:t>
      </w:r>
    </w:p>
    <w:p w14:paraId="6829541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are the elements of culture?</w:t>
      </w:r>
    </w:p>
    <w:p w14:paraId="148C8872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 xml:space="preserve">is population? </w:t>
      </w:r>
    </w:p>
    <w:p w14:paraId="6E5B41D2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happens in societies and cultures when their populations grow?</w:t>
      </w:r>
    </w:p>
    <w:p w14:paraId="3DF90F4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an idea?</w:t>
      </w:r>
    </w:p>
    <w:p w14:paraId="16CBBF2F" w14:textId="2D20D18A" w:rsidR="00D769E8" w:rsidRPr="0085016B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happens when new ideas enter a society?</w:t>
      </w:r>
    </w:p>
    <w:p w14:paraId="5F13610A" w14:textId="2ADE2BA0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21721DE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royalty?</w:t>
      </w:r>
    </w:p>
    <w:p w14:paraId="31F1163C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nobility?</w:t>
      </w:r>
    </w:p>
    <w:p w14:paraId="08EEB8F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 noble?</w:t>
      </w:r>
    </w:p>
    <w:p w14:paraId="4939B16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an aristocracy?</w:t>
      </w:r>
    </w:p>
    <w:p w14:paraId="455834BB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an aristocrat?</w:t>
      </w:r>
    </w:p>
    <w:p w14:paraId="63EBC21F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do aristocrats affect a society?</w:t>
      </w:r>
    </w:p>
    <w:p w14:paraId="66831772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wealth?</w:t>
      </w:r>
    </w:p>
    <w:p w14:paraId="4E2757BD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is wealth accumulated?</w:t>
      </w:r>
    </w:p>
    <w:p w14:paraId="565DDA0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Who </w:t>
      </w:r>
      <w:proofErr w:type="gramStart"/>
      <w:r w:rsidRPr="00C82AFA">
        <w:rPr>
          <w:rFonts w:ascii="Times New Roman" w:hAnsi="Times New Roman" w:cs="Times New Roman"/>
        </w:rPr>
        <w:t>control</w:t>
      </w:r>
      <w:proofErr w:type="gramEnd"/>
      <w:r w:rsidRPr="00C82AFA">
        <w:rPr>
          <w:rFonts w:ascii="Times New Roman" w:hAnsi="Times New Roman" w:cs="Times New Roman"/>
        </w:rPr>
        <w:t xml:space="preserve"> wealth? </w:t>
      </w: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and</w:t>
      </w:r>
      <w:r w:rsidRPr="00C82AFA">
        <w:rPr>
          <w:rFonts w:ascii="Times New Roman" w:hAnsi="Times New Roman" w:cs="Times New Roman"/>
          <w:b/>
        </w:rPr>
        <w:t xml:space="preserve"> why</w:t>
      </w:r>
      <w:r w:rsidRPr="00C82AFA">
        <w:rPr>
          <w:rFonts w:ascii="Times New Roman" w:hAnsi="Times New Roman" w:cs="Times New Roman"/>
        </w:rPr>
        <w:t>?</w:t>
      </w:r>
    </w:p>
    <w:p w14:paraId="69814B3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How </w:t>
      </w:r>
      <w:r w:rsidRPr="00C82AFA">
        <w:rPr>
          <w:rFonts w:ascii="Times New Roman" w:hAnsi="Times New Roman" w:cs="Times New Roman"/>
        </w:rPr>
        <w:t>does trade help wealth to accumulate?</w:t>
      </w:r>
    </w:p>
    <w:p w14:paraId="202FDB5F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religion?</w:t>
      </w:r>
    </w:p>
    <w:p w14:paraId="66FF832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paganism?</w:t>
      </w:r>
    </w:p>
    <w:p w14:paraId="73587A5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social and/or political phenomenon does religion cause?</w:t>
      </w:r>
    </w:p>
    <w:p w14:paraId="245A3466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class?</w:t>
      </w:r>
    </w:p>
    <w:p w14:paraId="3398E9F9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class structure?</w:t>
      </w:r>
    </w:p>
    <w:p w14:paraId="0C54C2C9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class antagonism?</w:t>
      </w:r>
    </w:p>
    <w:p w14:paraId="2AC15DE1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class warfare?</w:t>
      </w:r>
    </w:p>
    <w:p w14:paraId="573B57CE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 revolution?</w:t>
      </w:r>
    </w:p>
    <w:p w14:paraId="1AA4563A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an empire?</w:t>
      </w:r>
    </w:p>
    <w:p w14:paraId="2D8CA120" w14:textId="77777777" w:rsidR="00D769E8" w:rsidRPr="00C82AFA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 w:rsidRPr="00C82AFA">
        <w:rPr>
          <w:rFonts w:ascii="Times New Roman" w:hAnsi="Times New Roman" w:cs="Times New Roman"/>
        </w:rPr>
        <w:t>is imperialism?</w:t>
      </w:r>
    </w:p>
    <w:p w14:paraId="070E08FE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82AFA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colony?</w:t>
      </w:r>
    </w:p>
    <w:p w14:paraId="407BACE0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colonialism?</w:t>
      </w:r>
    </w:p>
    <w:p w14:paraId="63A3D47B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colonialism and imperialism impoverish nations?</w:t>
      </w:r>
    </w:p>
    <w:p w14:paraId="1F1B5AFC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</w:rPr>
        <w:t>do people resist colonialism and imperialism?</w:t>
      </w:r>
    </w:p>
    <w:p w14:paraId="777E4963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 colonialism and imperialism cause armed conflict and revolution?</w:t>
      </w:r>
    </w:p>
    <w:p w14:paraId="42D264FC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tribe?</w:t>
      </w:r>
    </w:p>
    <w:p w14:paraId="1C78E181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family?</w:t>
      </w:r>
    </w:p>
    <w:p w14:paraId="646FD00D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a nation?</w:t>
      </w:r>
    </w:p>
    <w:p w14:paraId="308D79C9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nationality?</w:t>
      </w:r>
    </w:p>
    <w:p w14:paraId="3E85DF8C" w14:textId="77777777" w:rsidR="00D769E8" w:rsidRPr="00C61873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nationalism?</w:t>
      </w:r>
    </w:p>
    <w:p w14:paraId="30DDDB4C" w14:textId="2465C3FC" w:rsidR="00D769E8" w:rsidRPr="00A2416D" w:rsidRDefault="00D769E8" w:rsidP="00D769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is the problem with nationalism?</w:t>
      </w:r>
    </w:p>
    <w:p w14:paraId="2D2F9535" w14:textId="2FB1DAD2" w:rsidR="00A2416D" w:rsidRPr="0085016B" w:rsidRDefault="00A2416D" w:rsidP="0085016B">
      <w:pPr>
        <w:widowControl w:val="0"/>
        <w:rPr>
          <w:b/>
        </w:rPr>
      </w:pPr>
      <w:r w:rsidRPr="0085016B">
        <w:rPr>
          <w:b/>
          <w:u w:val="single"/>
        </w:rPr>
        <w:t>Essential Questions for United States History</w:t>
      </w:r>
    </w:p>
    <w:p w14:paraId="157BCE0D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Where </w:t>
      </w:r>
      <w:r w:rsidRPr="00FF2764">
        <w:rPr>
          <w:rFonts w:ascii="Times New Roman" w:hAnsi="Times New Roman" w:cs="Times New Roman"/>
        </w:rPr>
        <w:t>do leaders get their power? (</w:t>
      </w:r>
      <w:r w:rsidRPr="00FF2764">
        <w:rPr>
          <w:rFonts w:ascii="Times New Roman" w:hAnsi="Times New Roman" w:cs="Times New Roman"/>
          <w:b/>
        </w:rPr>
        <w:t>To whom</w:t>
      </w:r>
      <w:r w:rsidRPr="00FF2764">
        <w:rPr>
          <w:rFonts w:ascii="Times New Roman" w:hAnsi="Times New Roman" w:cs="Times New Roman"/>
        </w:rPr>
        <w:t xml:space="preserve"> are leaders accountable?)</w:t>
      </w:r>
    </w:p>
    <w:p w14:paraId="499C7A40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limits on a leader’s power?</w:t>
      </w:r>
    </w:p>
    <w:p w14:paraId="130AC59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is it necessary to limit a leader’s power?</w:t>
      </w:r>
    </w:p>
    <w:p w14:paraId="1F49F6C3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court?</w:t>
      </w:r>
    </w:p>
    <w:p w14:paraId="738C5B5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justice?</w:t>
      </w:r>
    </w:p>
    <w:p w14:paraId="6A9859BD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Who </w:t>
      </w:r>
      <w:r w:rsidRPr="00FF2764">
        <w:rPr>
          <w:rFonts w:ascii="Times New Roman" w:hAnsi="Times New Roman" w:cs="Times New Roman"/>
        </w:rPr>
        <w:t>is responsible for fairness in society?</w:t>
      </w:r>
    </w:p>
    <w:p w14:paraId="71B798B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a political party? </w:t>
      </w:r>
    </w:p>
    <w:p w14:paraId="2B6AF51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do we have political parties?</w:t>
      </w:r>
    </w:p>
    <w:p w14:paraId="4148F47B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a “state”? </w:t>
      </w:r>
    </w:p>
    <w:p w14:paraId="26D7E1F6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When</w:t>
      </w:r>
      <w:r w:rsidRPr="00FF2764">
        <w:rPr>
          <w:rFonts w:ascii="Times New Roman" w:hAnsi="Times New Roman" w:cs="Times New Roman"/>
        </w:rPr>
        <w:t xml:space="preserve"> we use the word “state,” what do we mean?</w:t>
      </w:r>
    </w:p>
    <w:p w14:paraId="43045496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opposition? </w:t>
      </w:r>
      <w:r w:rsidRPr="00FF2764">
        <w:rPr>
          <w:rFonts w:ascii="Times New Roman" w:hAnsi="Times New Roman" w:cs="Times New Roman"/>
          <w:b/>
        </w:rPr>
        <w:t>How</w:t>
      </w:r>
      <w:r w:rsidRPr="00FF2764">
        <w:rPr>
          <w:rFonts w:ascii="Times New Roman" w:hAnsi="Times New Roman" w:cs="Times New Roman"/>
        </w:rPr>
        <w:t xml:space="preserve"> do we oppose something?</w:t>
      </w:r>
    </w:p>
    <w:p w14:paraId="182DDD8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patriotism?</w:t>
      </w:r>
    </w:p>
    <w:p w14:paraId="32975DA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ethical conduct?</w:t>
      </w:r>
    </w:p>
    <w:p w14:paraId="73EFB31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virtue?</w:t>
      </w:r>
      <w:r w:rsidRPr="00FF2764">
        <w:rPr>
          <w:rFonts w:ascii="Times New Roman" w:hAnsi="Times New Roman" w:cs="Times New Roman"/>
          <w:b/>
        </w:rPr>
        <w:t xml:space="preserve"> </w:t>
      </w:r>
    </w:p>
    <w:p w14:paraId="4DB57B40" w14:textId="1E2B0ADD" w:rsidR="00A2416D" w:rsidRPr="0085016B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What</w:t>
      </w:r>
      <w:r w:rsidRPr="00FF2764">
        <w:rPr>
          <w:rFonts w:ascii="Times New Roman" w:hAnsi="Times New Roman" w:cs="Times New Roman"/>
        </w:rPr>
        <w:t xml:space="preserve"> is virtuous behavior?</w:t>
      </w:r>
    </w:p>
    <w:p w14:paraId="744C7CD3" w14:textId="23DE0FAB" w:rsidR="0085016B" w:rsidRPr="0085016B" w:rsidRDefault="0085016B" w:rsidP="0085016B">
      <w:pPr>
        <w:rPr>
          <w:b/>
        </w:rPr>
      </w:pPr>
      <w:r>
        <w:rPr>
          <w:b/>
        </w:rPr>
        <w:lastRenderedPageBreak/>
        <w:t>Continued…</w:t>
      </w:r>
    </w:p>
    <w:p w14:paraId="46462BA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competition?</w:t>
      </w:r>
    </w:p>
    <w:p w14:paraId="0D04901D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Is there</w:t>
      </w:r>
      <w:r w:rsidRPr="00FF2764">
        <w:rPr>
          <w:rFonts w:ascii="Times New Roman" w:hAnsi="Times New Roman" w:cs="Times New Roman"/>
        </w:rPr>
        <w:t xml:space="preserve"> such a thing as “fair” competition? </w:t>
      </w:r>
    </w:p>
    <w:p w14:paraId="03196D1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a legislature? </w:t>
      </w:r>
    </w:p>
    <w:p w14:paraId="017B134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What</w:t>
      </w:r>
      <w:r w:rsidRPr="00FF2764">
        <w:rPr>
          <w:rFonts w:ascii="Times New Roman" w:hAnsi="Times New Roman" w:cs="Times New Roman"/>
        </w:rPr>
        <w:t xml:space="preserve"> is the function of a legislature?</w:t>
      </w:r>
    </w:p>
    <w:p w14:paraId="699F514D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What</w:t>
      </w:r>
      <w:r w:rsidRPr="00FF2764">
        <w:rPr>
          <w:rFonts w:ascii="Times New Roman" w:hAnsi="Times New Roman" w:cs="Times New Roman"/>
        </w:rPr>
        <w:t xml:space="preserve"> does it mean to legislate? </w:t>
      </w:r>
    </w:p>
    <w:p w14:paraId="1FFEE4E4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What</w:t>
      </w:r>
      <w:r w:rsidRPr="00FF2764">
        <w:rPr>
          <w:rFonts w:ascii="Times New Roman" w:hAnsi="Times New Roman" w:cs="Times New Roman"/>
        </w:rPr>
        <w:t xml:space="preserve"> is a legislator? </w:t>
      </w:r>
    </w:p>
    <w:p w14:paraId="109FB11C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partiality? </w:t>
      </w:r>
    </w:p>
    <w:p w14:paraId="595A2E13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>can one be, or avoid being, partial?</w:t>
      </w:r>
    </w:p>
    <w:p w14:paraId="73A683DD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impartiality?</w:t>
      </w:r>
    </w:p>
    <w:p w14:paraId="561DA3E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How</w:t>
      </w:r>
      <w:r w:rsidRPr="00FF2764">
        <w:rPr>
          <w:rFonts w:ascii="Times New Roman" w:hAnsi="Times New Roman" w:cs="Times New Roman"/>
        </w:rPr>
        <w:t xml:space="preserve"> can one be, or avoid being, impartial?</w:t>
      </w:r>
    </w:p>
    <w:p w14:paraId="4A24CC7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integrity?</w:t>
      </w:r>
    </w:p>
    <w:p w14:paraId="00C520B7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</w:rPr>
        <w:t xml:space="preserve"> </w:t>
      </w: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 xml:space="preserve">does one gain integrity?  </w:t>
      </w:r>
    </w:p>
    <w:p w14:paraId="2584CF6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>does one gain—or lose—integrity?</w:t>
      </w:r>
    </w:p>
    <w:p w14:paraId="7315110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do people emigrate and immigrate?</w:t>
      </w:r>
    </w:p>
    <w:p w14:paraId="0A3B663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many </w:t>
      </w:r>
      <w:r w:rsidRPr="00FF2764">
        <w:rPr>
          <w:rFonts w:ascii="Times New Roman" w:hAnsi="Times New Roman" w:cs="Times New Roman"/>
        </w:rPr>
        <w:t>different races are there?</w:t>
      </w:r>
    </w:p>
    <w:p w14:paraId="23CD296B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law?</w:t>
      </w:r>
    </w:p>
    <w:p w14:paraId="10BAB4C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do we need laws?</w:t>
      </w:r>
    </w:p>
    <w:p w14:paraId="65B5238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the difference between law and justice?</w:t>
      </w:r>
    </w:p>
    <w:p w14:paraId="7120126F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>What</w:t>
      </w:r>
      <w:r w:rsidRPr="00FF2764">
        <w:rPr>
          <w:rFonts w:ascii="Times New Roman" w:hAnsi="Times New Roman" w:cs="Times New Roman"/>
        </w:rPr>
        <w:t xml:space="preserve"> is a legislature?</w:t>
      </w:r>
    </w:p>
    <w:p w14:paraId="76700EDA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legislation?</w:t>
      </w:r>
    </w:p>
    <w:p w14:paraId="43F6BC0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happens in societies and cultures when their populations grow?</w:t>
      </w:r>
    </w:p>
    <w:p w14:paraId="6B97411C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an idea?</w:t>
      </w:r>
    </w:p>
    <w:p w14:paraId="24A9CBB4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happens when new ideas enter a society?</w:t>
      </w:r>
    </w:p>
    <w:p w14:paraId="20F88E0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>do aristocrats affect a society?</w:t>
      </w:r>
    </w:p>
    <w:p w14:paraId="7A6DBA5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mercantilism?</w:t>
      </w:r>
    </w:p>
    <w:p w14:paraId="5E92C25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tariff?</w:t>
      </w:r>
    </w:p>
    <w:p w14:paraId="3F35A37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>did mercantilism contribute to causes of the American Revolution?</w:t>
      </w:r>
    </w:p>
    <w:p w14:paraId="07CD3114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does “native” mean?</w:t>
      </w:r>
    </w:p>
    <w:p w14:paraId="65E070C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Who </w:t>
      </w:r>
      <w:r w:rsidRPr="00FF2764">
        <w:rPr>
          <w:rFonts w:ascii="Times New Roman" w:hAnsi="Times New Roman" w:cs="Times New Roman"/>
        </w:rPr>
        <w:t>were the Native Americans?</w:t>
      </w:r>
    </w:p>
    <w:p w14:paraId="6E52878F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Protestantism?</w:t>
      </w:r>
    </w:p>
    <w:p w14:paraId="6F2764EB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impact did Protestantism have on the political and social mentality of American colonists?</w:t>
      </w:r>
    </w:p>
    <w:p w14:paraId="555781D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 xml:space="preserve">is the Enlightenment? </w:t>
      </w:r>
    </w:p>
    <w:p w14:paraId="191CA8F7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How </w:t>
      </w:r>
      <w:r w:rsidRPr="00FF2764">
        <w:rPr>
          <w:rFonts w:ascii="Times New Roman" w:hAnsi="Times New Roman" w:cs="Times New Roman"/>
        </w:rPr>
        <w:t>did the Enlightenment contribute to the movement of American independence?</w:t>
      </w:r>
    </w:p>
    <w:p w14:paraId="7B8AC45F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Who </w:t>
      </w:r>
      <w:r w:rsidRPr="00FF2764">
        <w:rPr>
          <w:rFonts w:ascii="Times New Roman" w:hAnsi="Times New Roman" w:cs="Times New Roman"/>
        </w:rPr>
        <w:t>is John Locke?</w:t>
      </w:r>
    </w:p>
    <w:p w14:paraId="159C7D01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treatise, particularly in the minds of American colonists?</w:t>
      </w:r>
    </w:p>
    <w:p w14:paraId="2F74590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revolution?</w:t>
      </w:r>
    </w:p>
    <w:p w14:paraId="1D87DD80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caused the American Revolution?</w:t>
      </w:r>
    </w:p>
    <w:p w14:paraId="00493253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confederation?</w:t>
      </w:r>
    </w:p>
    <w:p w14:paraId="131C3DD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were the Articles of Confederation?</w:t>
      </w:r>
    </w:p>
    <w:p w14:paraId="3D7C6673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was the purpose of the Articles of Confederation?</w:t>
      </w:r>
    </w:p>
    <w:p w14:paraId="687324B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were the weaknesses of the Articles of Confederation?</w:t>
      </w:r>
    </w:p>
    <w:p w14:paraId="24549C2F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 constitution?</w:t>
      </w:r>
    </w:p>
    <w:p w14:paraId="5CF87BC8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did the United States need a constitution?</w:t>
      </w:r>
    </w:p>
    <w:p w14:paraId="43B19726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concerns drove the deliberations that gave shape to the United States Constitution?</w:t>
      </w:r>
    </w:p>
    <w:p w14:paraId="0F007170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an amendment?</w:t>
      </w:r>
    </w:p>
    <w:p w14:paraId="1F0C86FE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Why </w:t>
      </w:r>
      <w:r w:rsidRPr="00FF2764">
        <w:rPr>
          <w:rFonts w:ascii="Times New Roman" w:hAnsi="Times New Roman" w:cs="Times New Roman"/>
        </w:rPr>
        <w:t>was the United States Constitution amended?</w:t>
      </w:r>
    </w:p>
    <w:p w14:paraId="3EA385AE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civil liberties?</w:t>
      </w:r>
    </w:p>
    <w:p w14:paraId="224C4206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lastRenderedPageBreak/>
        <w:t xml:space="preserve">What </w:t>
      </w:r>
      <w:r w:rsidRPr="00FF2764">
        <w:rPr>
          <w:rFonts w:ascii="Times New Roman" w:hAnsi="Times New Roman" w:cs="Times New Roman"/>
        </w:rPr>
        <w:t>is a civil society?</w:t>
      </w:r>
    </w:p>
    <w:p w14:paraId="628DA38A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rights?</w:t>
      </w:r>
    </w:p>
    <w:p w14:paraId="6EC7CA49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privileges?</w:t>
      </w:r>
    </w:p>
    <w:p w14:paraId="01A8349B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separation of powers?</w:t>
      </w:r>
    </w:p>
    <w:p w14:paraId="2CF6C8F2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the executive branch?</w:t>
      </w:r>
    </w:p>
    <w:p w14:paraId="1287ACF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responsibilities of the executive branch?</w:t>
      </w:r>
    </w:p>
    <w:p w14:paraId="7A02E517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the limits of power in the executive branch?</w:t>
      </w:r>
    </w:p>
    <w:p w14:paraId="5C1BA0BF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the legislative branch?</w:t>
      </w:r>
    </w:p>
    <w:p w14:paraId="2AF2AB83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responsibilities of the legislative branch?</w:t>
      </w:r>
    </w:p>
    <w:p w14:paraId="3AAA7830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limits of power of the legislative branch?</w:t>
      </w:r>
    </w:p>
    <w:p w14:paraId="38D19ABC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the judicial branch?</w:t>
      </w:r>
    </w:p>
    <w:p w14:paraId="5C29FB3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responsibilities of the judicial branch?</w:t>
      </w:r>
    </w:p>
    <w:p w14:paraId="51970315" w14:textId="77777777" w:rsidR="00A2416D" w:rsidRPr="00FF2764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are the limits of the authority of the judicial branch?</w:t>
      </w:r>
    </w:p>
    <w:p w14:paraId="295E2CE0" w14:textId="2F107667" w:rsidR="00A2416D" w:rsidRPr="00A2416D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F2764">
        <w:rPr>
          <w:rFonts w:ascii="Times New Roman" w:hAnsi="Times New Roman" w:cs="Times New Roman"/>
          <w:b/>
        </w:rPr>
        <w:t xml:space="preserve">What </w:t>
      </w:r>
      <w:r w:rsidRPr="00FF2764">
        <w:rPr>
          <w:rFonts w:ascii="Times New Roman" w:hAnsi="Times New Roman" w:cs="Times New Roman"/>
        </w:rPr>
        <w:t>is compromise?</w:t>
      </w:r>
    </w:p>
    <w:p w14:paraId="360E7890" w14:textId="190BD07D" w:rsidR="00A2416D" w:rsidRPr="0085016B" w:rsidRDefault="00A2416D" w:rsidP="00A241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2416D">
        <w:rPr>
          <w:rFonts w:ascii="Times New Roman" w:hAnsi="Times New Roman" w:cs="Times New Roman"/>
          <w:b/>
        </w:rPr>
        <w:t xml:space="preserve">Why </w:t>
      </w:r>
      <w:r w:rsidRPr="00A2416D">
        <w:rPr>
          <w:rFonts w:ascii="Times New Roman" w:hAnsi="Times New Roman" w:cs="Times New Roman"/>
        </w:rPr>
        <w:t>is compromise so important in a parliamentary and representative democracy?</w:t>
      </w:r>
    </w:p>
    <w:p w14:paraId="754A1C2E" w14:textId="1266B02E" w:rsidR="0085016B" w:rsidRDefault="0085016B" w:rsidP="0085016B">
      <w:pPr>
        <w:rPr>
          <w:b/>
        </w:rPr>
      </w:pPr>
    </w:p>
    <w:p w14:paraId="088182DF" w14:textId="59434131" w:rsidR="0085016B" w:rsidRPr="0085016B" w:rsidRDefault="0085016B" w:rsidP="0085016B">
      <w:pPr>
        <w:rPr>
          <w:b/>
          <w:u w:val="single"/>
        </w:rPr>
      </w:pPr>
      <w:r w:rsidRPr="0085016B">
        <w:rPr>
          <w:b/>
          <w:u w:val="single"/>
        </w:rPr>
        <w:t>Procedural Knowledge</w:t>
      </w:r>
    </w:p>
    <w:p w14:paraId="46FC7D9A" w14:textId="79465BD8" w:rsidR="00AB5045" w:rsidRPr="001B6903" w:rsidRDefault="00AB5045" w:rsidP="00AB5045">
      <w:pPr>
        <w:pStyle w:val="Body"/>
        <w:widowControl w:val="0"/>
        <w:rPr>
          <w:b/>
          <w:u w:val="single"/>
        </w:rPr>
      </w:pPr>
      <w:r w:rsidRPr="001B6903">
        <w:rPr>
          <w:b/>
          <w:u w:val="single"/>
        </w:rPr>
        <w:t xml:space="preserve">Essential Questions for </w:t>
      </w:r>
      <w:r w:rsidR="0085016B">
        <w:rPr>
          <w:b/>
          <w:u w:val="single"/>
        </w:rPr>
        <w:t>Procedural Knowledge</w:t>
      </w:r>
      <w:r w:rsidRPr="001B6903">
        <w:rPr>
          <w:b/>
          <w:u w:val="single"/>
        </w:rPr>
        <w:t xml:space="preserve"> Focus </w:t>
      </w:r>
      <w:r w:rsidR="00B13DAF" w:rsidRPr="001B6903">
        <w:rPr>
          <w:b/>
          <w:u w:val="single"/>
        </w:rPr>
        <w:t>(</w:t>
      </w:r>
      <w:r w:rsidR="00B13DAF">
        <w:rPr>
          <w:b/>
          <w:u w:val="single"/>
        </w:rPr>
        <w:t>Teacher-Authored MRF</w:t>
      </w:r>
      <w:r w:rsidR="00B13DAF" w:rsidRPr="001B6903">
        <w:rPr>
          <w:b/>
          <w:u w:val="single"/>
        </w:rPr>
        <w:t>)</w:t>
      </w:r>
    </w:p>
    <w:p w14:paraId="5F6B64B8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“comprehend” something?</w:t>
      </w:r>
    </w:p>
    <w:p w14:paraId="3603D6A3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teaching? </w:t>
      </w:r>
      <w:r w:rsidRPr="001B6903">
        <w:rPr>
          <w:rFonts w:ascii="Times New Roman" w:hAnsi="Times New Roman" w:cs="Times New Roman"/>
          <w:b/>
        </w:rPr>
        <w:t xml:space="preserve">For what </w:t>
      </w:r>
      <w:r w:rsidRPr="001B6903">
        <w:rPr>
          <w:rFonts w:ascii="Times New Roman" w:hAnsi="Times New Roman" w:cs="Times New Roman"/>
        </w:rPr>
        <w:t>are teachers responsible?</w:t>
      </w:r>
    </w:p>
    <w:p w14:paraId="4C4E055A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learning? </w:t>
      </w:r>
      <w:r w:rsidRPr="001B6903">
        <w:rPr>
          <w:rFonts w:ascii="Times New Roman" w:hAnsi="Times New Roman" w:cs="Times New Roman"/>
          <w:b/>
        </w:rPr>
        <w:t xml:space="preserve">For what </w:t>
      </w:r>
      <w:r w:rsidRPr="001B6903">
        <w:rPr>
          <w:rFonts w:ascii="Times New Roman" w:hAnsi="Times New Roman" w:cs="Times New Roman"/>
        </w:rPr>
        <w:t>are learners responsible?</w:t>
      </w:r>
    </w:p>
    <w:p w14:paraId="68303B3D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“synthesize”?</w:t>
      </w:r>
    </w:p>
    <w:p w14:paraId="1D5D826E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reading? </w:t>
      </w:r>
      <w:r w:rsidRPr="001B6903">
        <w:rPr>
          <w:rFonts w:ascii="Times New Roman" w:hAnsi="Times New Roman" w:cs="Times New Roman"/>
          <w:b/>
        </w:rPr>
        <w:t xml:space="preserve">Why </w:t>
      </w:r>
      <w:r w:rsidRPr="001B6903">
        <w:rPr>
          <w:rFonts w:ascii="Times New Roman" w:hAnsi="Times New Roman" w:cs="Times New Roman"/>
        </w:rPr>
        <w:t>should we read?</w:t>
      </w:r>
    </w:p>
    <w:p w14:paraId="276185B0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writing? </w:t>
      </w:r>
      <w:r w:rsidRPr="001B6903">
        <w:rPr>
          <w:rFonts w:ascii="Times New Roman" w:hAnsi="Times New Roman" w:cs="Times New Roman"/>
          <w:b/>
        </w:rPr>
        <w:t xml:space="preserve">Why </w:t>
      </w:r>
      <w:r w:rsidRPr="001B6903">
        <w:rPr>
          <w:rFonts w:ascii="Times New Roman" w:hAnsi="Times New Roman" w:cs="Times New Roman"/>
        </w:rPr>
        <w:t>should we write?</w:t>
      </w:r>
    </w:p>
    <w:p w14:paraId="63526E9A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prior knowledge? </w:t>
      </w:r>
      <w:r w:rsidRPr="001B6903">
        <w:rPr>
          <w:rFonts w:ascii="Times New Roman" w:hAnsi="Times New Roman" w:cs="Times New Roman"/>
          <w:b/>
        </w:rPr>
        <w:t xml:space="preserve">How </w:t>
      </w:r>
      <w:r w:rsidRPr="001B6903">
        <w:rPr>
          <w:rFonts w:ascii="Times New Roman" w:hAnsi="Times New Roman" w:cs="Times New Roman"/>
        </w:rPr>
        <w:t>do we use prior knowledge?</w:t>
      </w:r>
    </w:p>
    <w:p w14:paraId="6C69F697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How </w:t>
      </w:r>
      <w:r w:rsidRPr="001B6903">
        <w:rPr>
          <w:rFonts w:ascii="Times New Roman" w:hAnsi="Times New Roman" w:cs="Times New Roman"/>
        </w:rPr>
        <w:t>do people remember things?</w:t>
      </w:r>
    </w:p>
    <w:p w14:paraId="3825E73B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How </w:t>
      </w:r>
      <w:r w:rsidRPr="001B6903">
        <w:rPr>
          <w:rFonts w:ascii="Times New Roman" w:hAnsi="Times New Roman" w:cs="Times New Roman"/>
        </w:rPr>
        <w:t xml:space="preserve">is social networking a good thing?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is it a bad thing?</w:t>
      </w:r>
    </w:p>
    <w:p w14:paraId="21249D53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memory? </w:t>
      </w:r>
    </w:p>
    <w:p w14:paraId="14B4394B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do we remember things?</w:t>
      </w:r>
    </w:p>
    <w:p w14:paraId="6106B84D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>What</w:t>
      </w:r>
      <w:r w:rsidRPr="001B6903">
        <w:rPr>
          <w:rFonts w:ascii="Times New Roman" w:hAnsi="Times New Roman" w:cs="Times New Roman"/>
        </w:rPr>
        <w:t xml:space="preserve"> is thinking?</w:t>
      </w:r>
    </w:p>
    <w:p w14:paraId="59D95BCE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a concept?</w:t>
      </w:r>
    </w:p>
    <w:p w14:paraId="02A3D504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“content”?</w:t>
      </w:r>
    </w:p>
    <w:p w14:paraId="622FB27F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studying?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does one study?</w:t>
      </w:r>
    </w:p>
    <w:p w14:paraId="5ADFAD3F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skepticism?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can we be more skeptical?</w:t>
      </w:r>
    </w:p>
    <w:p w14:paraId="52062513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is ethical conduct?</w:t>
      </w:r>
    </w:p>
    <w:p w14:paraId="50C925EA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virtue? </w:t>
      </w:r>
      <w:r w:rsidRPr="001B6903">
        <w:rPr>
          <w:rFonts w:ascii="Times New Roman" w:hAnsi="Times New Roman" w:cs="Times New Roman"/>
          <w:b/>
        </w:rPr>
        <w:t>What</w:t>
      </w:r>
      <w:r w:rsidRPr="001B6903">
        <w:rPr>
          <w:rFonts w:ascii="Times New Roman" w:hAnsi="Times New Roman" w:cs="Times New Roman"/>
        </w:rPr>
        <w:t xml:space="preserve"> is virtuous behavior?</w:t>
      </w:r>
    </w:p>
    <w:p w14:paraId="4FC05DF2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>does it mean to be “educated?</w:t>
      </w:r>
    </w:p>
    <w:p w14:paraId="21E0E1E3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partiality? </w:t>
      </w:r>
      <w:r w:rsidRPr="001B6903">
        <w:rPr>
          <w:rFonts w:ascii="Times New Roman" w:hAnsi="Times New Roman" w:cs="Times New Roman"/>
          <w:b/>
        </w:rPr>
        <w:t xml:space="preserve">How </w:t>
      </w:r>
      <w:r w:rsidRPr="001B6903">
        <w:rPr>
          <w:rFonts w:ascii="Times New Roman" w:hAnsi="Times New Roman" w:cs="Times New Roman"/>
        </w:rPr>
        <w:t>can one be, or avoid being, partial?</w:t>
      </w:r>
    </w:p>
    <w:p w14:paraId="4B467431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impartiality?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can one be, or avoid being, impartial?</w:t>
      </w:r>
    </w:p>
    <w:p w14:paraId="68E45484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resilience?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can people be more resilient?</w:t>
      </w:r>
    </w:p>
    <w:p w14:paraId="1A8B2831" w14:textId="77777777" w:rsidR="00AB5045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persistence?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can people be more persistent?</w:t>
      </w:r>
    </w:p>
    <w:p w14:paraId="6791AA47" w14:textId="77777777" w:rsidR="00B577EA" w:rsidRPr="001B6903" w:rsidRDefault="00AB5045" w:rsidP="00AB50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B6903">
        <w:rPr>
          <w:rFonts w:ascii="Times New Roman" w:hAnsi="Times New Roman" w:cs="Times New Roman"/>
          <w:b/>
        </w:rPr>
        <w:t xml:space="preserve">What </w:t>
      </w:r>
      <w:r w:rsidRPr="001B6903">
        <w:rPr>
          <w:rFonts w:ascii="Times New Roman" w:hAnsi="Times New Roman" w:cs="Times New Roman"/>
        </w:rPr>
        <w:t xml:space="preserve">is perseverance? </w:t>
      </w:r>
      <w:r w:rsidRPr="001B6903">
        <w:rPr>
          <w:rFonts w:ascii="Times New Roman" w:hAnsi="Times New Roman" w:cs="Times New Roman"/>
          <w:b/>
        </w:rPr>
        <w:t>How</w:t>
      </w:r>
      <w:r w:rsidRPr="001B6903">
        <w:rPr>
          <w:rFonts w:ascii="Times New Roman" w:hAnsi="Times New Roman" w:cs="Times New Roman"/>
        </w:rPr>
        <w:t xml:space="preserve"> does one persevere?</w:t>
      </w:r>
    </w:p>
    <w:p w14:paraId="5A3E54C3" w14:textId="77777777" w:rsidR="00AB5045" w:rsidRPr="001B6903" w:rsidRDefault="00AB5045" w:rsidP="00AB5045"/>
    <w:p w14:paraId="2446970E" w14:textId="77777777" w:rsidR="00AB5045" w:rsidRPr="001B6903" w:rsidRDefault="00AB5045" w:rsidP="00AB5045"/>
    <w:p w14:paraId="431DC23C" w14:textId="77777777" w:rsidR="00AB5045" w:rsidRPr="001B6903" w:rsidRDefault="00AB5045" w:rsidP="00AB5045"/>
    <w:sectPr w:rsidR="00AB5045" w:rsidRPr="001B6903" w:rsidSect="006B45B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6134C" w14:textId="77777777" w:rsidR="007F0039" w:rsidRDefault="007F0039" w:rsidP="0085016B">
      <w:r>
        <w:separator/>
      </w:r>
    </w:p>
  </w:endnote>
  <w:endnote w:type="continuationSeparator" w:id="0">
    <w:p w14:paraId="740A8702" w14:textId="77777777" w:rsidR="007F0039" w:rsidRDefault="007F0039" w:rsidP="00850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41890234"/>
      <w:docPartObj>
        <w:docPartGallery w:val="Page Numbers (Bottom of Page)"/>
        <w:docPartUnique/>
      </w:docPartObj>
    </w:sdtPr>
    <w:sdtContent>
      <w:p w14:paraId="16785659" w14:textId="759A9142" w:rsidR="0085016B" w:rsidRDefault="0085016B" w:rsidP="0028326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AC1396" w14:textId="77777777" w:rsidR="0085016B" w:rsidRDefault="0085016B" w:rsidP="0085016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87634581"/>
      <w:docPartObj>
        <w:docPartGallery w:val="Page Numbers (Bottom of Page)"/>
        <w:docPartUnique/>
      </w:docPartObj>
    </w:sdtPr>
    <w:sdtContent>
      <w:p w14:paraId="3CF5EA4E" w14:textId="2CC3388B" w:rsidR="0085016B" w:rsidRDefault="0085016B" w:rsidP="0028326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6A96E36" w14:textId="77777777" w:rsidR="0085016B" w:rsidRDefault="0085016B" w:rsidP="008501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94292" w14:textId="77777777" w:rsidR="007F0039" w:rsidRDefault="007F0039" w:rsidP="0085016B">
      <w:r>
        <w:separator/>
      </w:r>
    </w:p>
  </w:footnote>
  <w:footnote w:type="continuationSeparator" w:id="0">
    <w:p w14:paraId="5E99FCC6" w14:textId="77777777" w:rsidR="007F0039" w:rsidRDefault="007F0039" w:rsidP="00850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A0037"/>
    <w:multiLevelType w:val="hybridMultilevel"/>
    <w:tmpl w:val="B04CD278"/>
    <w:lvl w:ilvl="0" w:tplc="4D48127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3202E"/>
    <w:multiLevelType w:val="hybridMultilevel"/>
    <w:tmpl w:val="F6A248F8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82F18"/>
    <w:multiLevelType w:val="hybridMultilevel"/>
    <w:tmpl w:val="F214868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513F8C"/>
    <w:multiLevelType w:val="hybridMultilevel"/>
    <w:tmpl w:val="EEE21B3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DB308B"/>
    <w:multiLevelType w:val="hybridMultilevel"/>
    <w:tmpl w:val="88189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7B4"/>
    <w:multiLevelType w:val="hybridMultilevel"/>
    <w:tmpl w:val="ABBE224A"/>
    <w:lvl w:ilvl="0" w:tplc="E67E233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F64A9"/>
    <w:multiLevelType w:val="hybridMultilevel"/>
    <w:tmpl w:val="DA9C12EA"/>
    <w:lvl w:ilvl="0" w:tplc="0598DDF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045"/>
    <w:rsid w:val="001B6903"/>
    <w:rsid w:val="00410E3E"/>
    <w:rsid w:val="006B45BA"/>
    <w:rsid w:val="00782BAA"/>
    <w:rsid w:val="007F0039"/>
    <w:rsid w:val="0085016B"/>
    <w:rsid w:val="008D7E0B"/>
    <w:rsid w:val="00952F73"/>
    <w:rsid w:val="00A2416D"/>
    <w:rsid w:val="00AB5045"/>
    <w:rsid w:val="00B13DAF"/>
    <w:rsid w:val="00B4009E"/>
    <w:rsid w:val="00D769E8"/>
    <w:rsid w:val="00ED09E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EF1DB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B50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B50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AB504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asciiTheme="minorHAnsi" w:eastAsiaTheme="minorHAnsi" w:hAnsiTheme="minorHAnsi" w:cstheme="minorBidi"/>
      <w:bdr w:val="none" w:sz="0" w:space="0" w:color="auto"/>
    </w:rPr>
  </w:style>
  <w:style w:type="character" w:styleId="PageNumber">
    <w:name w:val="page number"/>
    <w:basedOn w:val="DefaultParagraphFont"/>
    <w:uiPriority w:val="99"/>
    <w:semiHidden/>
    <w:unhideWhenUsed/>
    <w:rsid w:val="00A2416D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85016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501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016B"/>
    <w:rPr>
      <w:rFonts w:ascii="Times New Roman" w:eastAsia="Arial Unicode MS" w:hAnsi="Times New Roman" w:cs="Times New Roman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65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25</TotalTime>
  <Pages>12</Pages>
  <Words>2998</Words>
  <Characters>17093</Characters>
  <Application>Microsoft Office Word</Application>
  <DocSecurity>0</DocSecurity>
  <Lines>142</Lines>
  <Paragraphs>40</Paragraphs>
  <ScaleCrop>false</ScaleCrop>
  <Company>Mark's Text Terminal</Company>
  <LinksUpToDate>false</LinksUpToDate>
  <CharactersWithSpaces>20051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cp:lastPrinted>2020-04-27T15:45:00Z</cp:lastPrinted>
  <dcterms:created xsi:type="dcterms:W3CDTF">2015-11-17T15:01:00Z</dcterms:created>
  <dcterms:modified xsi:type="dcterms:W3CDTF">2020-04-27T16:01:00Z</dcterms:modified>
</cp:coreProperties>
</file>