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0A4B" w:rsidRDefault="00900A4B" w:rsidP="00900A4B">
      <w:pPr>
        <w:pStyle w:val="NormalWeb"/>
      </w:pPr>
      <w:r>
        <w:rPr>
          <w:rStyle w:val="Strong"/>
        </w:rPr>
        <w:t>6. Do not break sentences in two.</w:t>
      </w:r>
    </w:p>
    <w:p w:rsidR="00900A4B" w:rsidRDefault="00900A4B" w:rsidP="00900A4B">
      <w:pPr>
        <w:pStyle w:val="NormalWeb"/>
      </w:pPr>
      <w:r>
        <w:t>In other words, do not use periods for commas.</w:t>
      </w:r>
    </w:p>
    <w:p w:rsidR="00900A4B" w:rsidRDefault="00900A4B" w:rsidP="00900A4B">
      <w:pPr>
        <w:pStyle w:val="NormalWeb"/>
      </w:pPr>
      <w:r>
        <w:rPr>
          <w:rStyle w:val="Emphasis"/>
        </w:rPr>
        <w:t>I met them on a Cunard liner many years ago. Coming home from Liverpool to New York.</w:t>
      </w:r>
    </w:p>
    <w:p w:rsidR="00900A4B" w:rsidRDefault="00900A4B" w:rsidP="00900A4B">
      <w:pPr>
        <w:pStyle w:val="NormalWeb"/>
      </w:pPr>
      <w:r>
        <w:rPr>
          <w:rStyle w:val="Emphasis"/>
        </w:rPr>
        <w:t>She was an interesting talker. A woman who had traveled all over the world and lived in half a dozen countries.</w:t>
      </w:r>
    </w:p>
    <w:p w:rsidR="00900A4B" w:rsidRDefault="00900A4B" w:rsidP="00900A4B">
      <w:pPr>
        <w:pStyle w:val="NormalWeb"/>
      </w:pPr>
      <w:r>
        <w:t>In both these examples, the first period should be replaced by a comma and the following word begun with a small letter.</w:t>
      </w:r>
      <w:r>
        <w:br/>
        <w:t>It is permissible make an emphatic word or expression serve the purpose of a sentence and to punctuate it accordingly.</w:t>
      </w:r>
    </w:p>
    <w:p w:rsidR="00900A4B" w:rsidRDefault="00900A4B" w:rsidP="00900A4B">
      <w:pPr>
        <w:pStyle w:val="NormalWeb"/>
      </w:pPr>
      <w:proofErr w:type="gramStart"/>
      <w:r>
        <w:rPr>
          <w:rStyle w:val="Emphasis"/>
        </w:rPr>
        <w:t>Again</w:t>
      </w:r>
      <w:proofErr w:type="gramEnd"/>
      <w:r>
        <w:rPr>
          <w:rStyle w:val="Emphasis"/>
        </w:rPr>
        <w:t xml:space="preserve"> and again he called out. No reply.</w:t>
      </w:r>
    </w:p>
    <w:p w:rsidR="00900A4B" w:rsidRDefault="00900A4B" w:rsidP="00900A4B">
      <w:pPr>
        <w:pStyle w:val="NormalWeb"/>
      </w:pPr>
      <w:r>
        <w:t>The writer must, however, be certain that the emphasis is warranted, lest a clipped sentence seem merely a blunder in syntax or in punctuation. Generally speaking, the place for broken sentences is in dialogue, when a character happens to speak in clipped or fragmentary way....</w:t>
      </w:r>
    </w:p>
    <w:p w:rsidR="00900A4B" w:rsidRDefault="00900A4B" w:rsidP="00900A4B">
      <w:pPr>
        <w:pStyle w:val="NormalWeb"/>
      </w:pPr>
      <w:r>
        <w:rPr>
          <w:rStyle w:val="Strong"/>
        </w:rPr>
        <w:t xml:space="preserve">Excerpted from: </w:t>
      </w:r>
      <w:r>
        <w:t xml:space="preserve">Strunk, William Jr., and E.B. White. </w:t>
      </w:r>
      <w:r>
        <w:rPr>
          <w:rStyle w:val="Emphasis"/>
        </w:rPr>
        <w:t>The Elements of Style, Fourth Edition</w:t>
      </w:r>
      <w:r>
        <w:t>. New York: Longman, 2000.</w:t>
      </w:r>
    </w:p>
    <w:p w:rsidR="00B577EA" w:rsidRPr="00C869E6" w:rsidRDefault="00900A4B">
      <w:bookmarkStart w:id="0" w:name="_GoBack"/>
      <w:bookmarkEnd w:id="0"/>
    </w:p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A4B"/>
    <w:rsid w:val="00082020"/>
    <w:rsid w:val="0038015A"/>
    <w:rsid w:val="00410E3E"/>
    <w:rsid w:val="00660C35"/>
    <w:rsid w:val="00852BCF"/>
    <w:rsid w:val="00900A4B"/>
    <w:rsid w:val="00993C25"/>
    <w:rsid w:val="009A2D84"/>
    <w:rsid w:val="00A901AC"/>
    <w:rsid w:val="00AC1512"/>
    <w:rsid w:val="00B507D2"/>
    <w:rsid w:val="00C869E6"/>
    <w:rsid w:val="00D87583"/>
    <w:rsid w:val="00E16D41"/>
    <w:rsid w:val="00E6319D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C91795"/>
  <w15:chartTrackingRefBased/>
  <w15:docId w15:val="{08314E52-80B8-7C4D-A853-39862E04D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C15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00A4B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900A4B"/>
    <w:rPr>
      <w:b/>
      <w:bCs/>
    </w:rPr>
  </w:style>
  <w:style w:type="character" w:styleId="Emphasis">
    <w:name w:val="Emphasis"/>
    <w:basedOn w:val="DefaultParagraphFont"/>
    <w:uiPriority w:val="20"/>
    <w:qFormat/>
    <w:rsid w:val="00900A4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535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</TotalTime>
  <Pages>1</Pages>
  <Words>142</Words>
  <Characters>814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2020-03-02T13:41:00Z</dcterms:created>
  <dcterms:modified xsi:type="dcterms:W3CDTF">2020-03-02T13:42:00Z</dcterms:modified>
</cp:coreProperties>
</file>