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778B62EC" w:rsidR="0069058D" w:rsidRDefault="006336D6" w:rsidP="006336D6">
      <w:r>
        <w:rPr>
          <w:b/>
        </w:rPr>
        <w:t>Homophone Worksheet:</w:t>
      </w:r>
      <w:bookmarkEnd w:id="0"/>
      <w:bookmarkEnd w:id="1"/>
      <w:r w:rsidR="006B2C4B">
        <w:rPr>
          <w:b/>
        </w:rPr>
        <w:t xml:space="preserve"> </w:t>
      </w:r>
      <w:r w:rsidR="006B2C4B" w:rsidRPr="006B2C4B">
        <w:rPr>
          <w:b/>
          <w:i/>
        </w:rPr>
        <w:t xml:space="preserve">Heal </w:t>
      </w:r>
      <w:r w:rsidR="006B2C4B">
        <w:rPr>
          <w:b/>
        </w:rPr>
        <w:t>and</w:t>
      </w:r>
      <w:r w:rsidR="006B2C4B" w:rsidRPr="006B2C4B">
        <w:rPr>
          <w:b/>
          <w:i/>
        </w:rPr>
        <w:t xml:space="preserve"> Heel</w:t>
      </w:r>
      <w:r w:rsidR="006B2C4B">
        <w:rPr>
          <w:b/>
        </w:rPr>
        <w:t>,</w:t>
      </w:r>
      <w:r>
        <w:rPr>
          <w:b/>
        </w:rPr>
        <w:t xml:space="preserve"> </w:t>
      </w:r>
      <w:r w:rsidR="007C31FA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B2C4B">
        <w:rPr>
          <w:b/>
          <w:i/>
        </w:rPr>
        <w:t>heal</w:t>
      </w:r>
      <w:r w:rsidR="0069058D">
        <w:rPr>
          <w:i/>
        </w:rPr>
        <w:t xml:space="preserve"> </w:t>
      </w:r>
      <w:r w:rsidR="0069058D">
        <w:t>and</w:t>
      </w:r>
      <w:r w:rsidR="006B2C4B">
        <w:rPr>
          <w:i/>
        </w:rPr>
        <w:t xml:space="preserve"> </w:t>
      </w:r>
      <w:r w:rsidR="006B2C4B">
        <w:rPr>
          <w:b/>
          <w:i/>
        </w:rPr>
        <w:t>heel</w:t>
      </w:r>
      <w:r w:rsidR="0069058D">
        <w:t xml:space="preserve">. Remember this about these </w:t>
      </w:r>
      <w:r w:rsidR="006B2C4B">
        <w:t>two</w:t>
      </w:r>
      <w:r w:rsidR="0069058D">
        <w:t xml:space="preserve"> words:</w:t>
      </w:r>
    </w:p>
    <w:p w14:paraId="28DF573E" w14:textId="77777777" w:rsidR="00457B4D" w:rsidRDefault="00457B4D" w:rsidP="006336D6"/>
    <w:p w14:paraId="1E3F6E08" w14:textId="77777777" w:rsidR="00457B4D" w:rsidRPr="005E6D74" w:rsidRDefault="00457B4D" w:rsidP="00457B4D">
      <w:r w:rsidRPr="005E6D74">
        <w:rPr>
          <w:b/>
        </w:rPr>
        <w:t>Heal</w:t>
      </w:r>
      <w:r>
        <w:t xml:space="preserve"> is a </w:t>
      </w:r>
      <w:r w:rsidRPr="005E6D74">
        <w:rPr>
          <w:i/>
        </w:rPr>
        <w:t>verb</w:t>
      </w:r>
      <w:r w:rsidRPr="005E6D74">
        <w:t xml:space="preserve"> </w:t>
      </w:r>
      <w:r>
        <w:t xml:space="preserve">that means </w:t>
      </w:r>
      <w:r w:rsidRPr="005E6D74">
        <w:rPr>
          <w:i/>
        </w:rPr>
        <w:t>to make sound or whole</w:t>
      </w:r>
      <w:r>
        <w:t xml:space="preserve"> &lt;</w:t>
      </w:r>
      <w:r w:rsidRPr="005E6D74">
        <w:rPr>
          <w:i/>
        </w:rPr>
        <w:t xml:space="preserve">heal </w:t>
      </w:r>
      <w:r>
        <w:t xml:space="preserve">a wound&gt; and </w:t>
      </w:r>
      <w:r w:rsidRPr="005E6D74">
        <w:rPr>
          <w:i/>
        </w:rPr>
        <w:t>to restore to health</w:t>
      </w:r>
      <w:r>
        <w:t>.</w:t>
      </w:r>
      <w:r w:rsidRPr="005E6D74">
        <w:t xml:space="preserve">    </w:t>
      </w:r>
    </w:p>
    <w:p w14:paraId="026CD9FD" w14:textId="77777777" w:rsidR="00457B4D" w:rsidRPr="005E6D74" w:rsidRDefault="00457B4D" w:rsidP="00457B4D"/>
    <w:p w14:paraId="24F3716A" w14:textId="77777777" w:rsidR="00457B4D" w:rsidRDefault="00457B4D" w:rsidP="00457B4D">
      <w:r w:rsidRPr="00621613">
        <w:rPr>
          <w:b/>
        </w:rPr>
        <w:t>Heel</w:t>
      </w:r>
      <w:r>
        <w:t xml:space="preserve"> is a</w:t>
      </w:r>
      <w:r w:rsidRPr="00621613">
        <w:rPr>
          <w:i/>
        </w:rPr>
        <w:t xml:space="preserve"> noun</w:t>
      </w:r>
      <w:r>
        <w:t xml:space="preserve"> that means</w:t>
      </w:r>
      <w:r w:rsidRPr="005E6D74">
        <w:t xml:space="preserve"> </w:t>
      </w:r>
      <w:r w:rsidRPr="005E6D74">
        <w:rPr>
          <w:i/>
        </w:rPr>
        <w:t>the back of the human foot below the ankle and behind the arch</w:t>
      </w:r>
      <w:r>
        <w:t>.</w:t>
      </w:r>
    </w:p>
    <w:p w14:paraId="02E01661" w14:textId="77777777" w:rsidR="007C31FA" w:rsidRDefault="007C31FA" w:rsidP="00457B4D"/>
    <w:p w14:paraId="69C74C2C" w14:textId="0CC0F66E" w:rsidR="007C31FA" w:rsidRPr="007C31FA" w:rsidRDefault="007C31FA" w:rsidP="007C31FA">
      <w:pPr>
        <w:pStyle w:val="ListParagraph"/>
        <w:numPr>
          <w:ilvl w:val="0"/>
          <w:numId w:val="1"/>
        </w:numPr>
        <w:rPr>
          <w:b/>
        </w:rPr>
      </w:pPr>
      <w:r>
        <w:t>Doctors _________________ patients.</w:t>
      </w:r>
    </w:p>
    <w:p w14:paraId="7949514D" w14:textId="4CA8952B" w:rsidR="007C31FA" w:rsidRPr="007C31FA" w:rsidRDefault="007C31FA" w:rsidP="007C31FA">
      <w:pPr>
        <w:pStyle w:val="ListParagraph"/>
        <w:numPr>
          <w:ilvl w:val="0"/>
          <w:numId w:val="1"/>
        </w:numPr>
        <w:rPr>
          <w:b/>
        </w:rPr>
      </w:pPr>
      <w:r>
        <w:t>**** bruised *** ________________ when *** jumped off a two-story building.</w:t>
      </w:r>
    </w:p>
    <w:p w14:paraId="61BA8C63" w14:textId="22751BF3" w:rsidR="007C31FA" w:rsidRPr="007C31FA" w:rsidRDefault="007C31FA" w:rsidP="007C31FA">
      <w:pPr>
        <w:pStyle w:val="ListParagraph"/>
        <w:numPr>
          <w:ilvl w:val="0"/>
          <w:numId w:val="1"/>
        </w:numPr>
        <w:rPr>
          <w:b/>
        </w:rPr>
      </w:pPr>
      <w:r>
        <w:t>**** is healthy, so **** small cuts and bruises ______________ quickly.</w:t>
      </w:r>
    </w:p>
    <w:p w14:paraId="7A6F7F57" w14:textId="737D3CBE" w:rsidR="007C31FA" w:rsidRPr="007C31FA" w:rsidRDefault="007C31FA" w:rsidP="007C31FA">
      <w:pPr>
        <w:pStyle w:val="ListParagraph"/>
        <w:numPr>
          <w:ilvl w:val="0"/>
          <w:numId w:val="1"/>
        </w:numPr>
        <w:rPr>
          <w:b/>
        </w:rPr>
      </w:pPr>
      <w:r>
        <w:t>The area behind your ankle on your leg is called the Achilles ____________________.</w:t>
      </w:r>
    </w:p>
    <w:p w14:paraId="01BE1020" w14:textId="269029CE" w:rsidR="007C31FA" w:rsidRPr="007C31FA" w:rsidRDefault="007C31FA" w:rsidP="007C31FA">
      <w:pPr>
        <w:pStyle w:val="ListParagraph"/>
        <w:numPr>
          <w:ilvl w:val="0"/>
          <w:numId w:val="1"/>
        </w:numPr>
        <w:rPr>
          <w:b/>
        </w:rPr>
      </w:pPr>
      <w:r>
        <w:t>***** stepped on a nail, which punctured *** ____________________.</w:t>
      </w:r>
    </w:p>
    <w:p w14:paraId="1B22B9D2" w14:textId="77777777" w:rsidR="00457B4D" w:rsidRDefault="00457B4D" w:rsidP="006336D6"/>
    <w:p w14:paraId="6D843A2E" w14:textId="46A13749" w:rsidR="00F67CBA" w:rsidRDefault="00F67CBA" w:rsidP="00376123"/>
    <w:p w14:paraId="31D2BF97" w14:textId="7D0CD60C" w:rsidR="0066033C" w:rsidRDefault="0066033C" w:rsidP="00376123"/>
    <w:p w14:paraId="707C9486" w14:textId="765AD6C8" w:rsidR="0066033C" w:rsidRDefault="0066033C" w:rsidP="00376123"/>
    <w:p w14:paraId="15EEAB79" w14:textId="0034FB55" w:rsidR="0066033C" w:rsidRDefault="0066033C" w:rsidP="00376123"/>
    <w:p w14:paraId="0B9A8C1A" w14:textId="42FD78F8" w:rsidR="0066033C" w:rsidRDefault="0066033C" w:rsidP="00376123"/>
    <w:p w14:paraId="11169ACD" w14:textId="2B3D776D" w:rsidR="0066033C" w:rsidRDefault="0066033C" w:rsidP="00376123"/>
    <w:p w14:paraId="701B58FA" w14:textId="64315A7E" w:rsidR="0066033C" w:rsidRDefault="0066033C" w:rsidP="00376123"/>
    <w:p w14:paraId="54696E5C" w14:textId="6BBBB069" w:rsidR="0066033C" w:rsidRDefault="0066033C" w:rsidP="00376123"/>
    <w:p w14:paraId="1A6BA90D" w14:textId="2F4129C5" w:rsidR="0066033C" w:rsidRDefault="0066033C" w:rsidP="00376123"/>
    <w:p w14:paraId="71EC406E" w14:textId="0F70C250" w:rsidR="0066033C" w:rsidRDefault="0066033C" w:rsidP="00376123"/>
    <w:p w14:paraId="73DB1E66" w14:textId="382A16C2" w:rsidR="0066033C" w:rsidRDefault="0066033C" w:rsidP="00376123"/>
    <w:p w14:paraId="41B7D2F0" w14:textId="44241F73" w:rsidR="0066033C" w:rsidRDefault="0066033C" w:rsidP="00376123"/>
    <w:p w14:paraId="38D74596" w14:textId="359557EC" w:rsidR="0066033C" w:rsidRDefault="0066033C" w:rsidP="00376123"/>
    <w:p w14:paraId="3D5AB6B3" w14:textId="5C1FD32F" w:rsidR="0066033C" w:rsidRDefault="0066033C" w:rsidP="00376123"/>
    <w:p w14:paraId="4BF589F7" w14:textId="25BAA50B" w:rsidR="0066033C" w:rsidRDefault="0066033C" w:rsidP="00376123"/>
    <w:p w14:paraId="045A6872" w14:textId="1B65A1E7" w:rsidR="0066033C" w:rsidRDefault="0066033C" w:rsidP="00376123"/>
    <w:p w14:paraId="2500CF25" w14:textId="2B178912" w:rsidR="0066033C" w:rsidRDefault="0066033C" w:rsidP="00376123"/>
    <w:p w14:paraId="40F24E15" w14:textId="2AAA4D9A" w:rsidR="0066033C" w:rsidRDefault="0066033C" w:rsidP="00376123"/>
    <w:p w14:paraId="626FDBD8" w14:textId="7851D192" w:rsidR="0066033C" w:rsidRDefault="0066033C" w:rsidP="00376123"/>
    <w:p w14:paraId="75E1C1A7" w14:textId="70CF07FF" w:rsidR="0066033C" w:rsidRDefault="0066033C" w:rsidP="00376123"/>
    <w:p w14:paraId="5172A3DE" w14:textId="36055A95" w:rsidR="0066033C" w:rsidRDefault="0066033C" w:rsidP="00376123"/>
    <w:p w14:paraId="0670E54B" w14:textId="34191596" w:rsidR="0066033C" w:rsidRDefault="0066033C" w:rsidP="00376123"/>
    <w:p w14:paraId="415DDCD4" w14:textId="48ED99D7" w:rsidR="0066033C" w:rsidRDefault="0066033C" w:rsidP="00376123"/>
    <w:p w14:paraId="5E33AB5D" w14:textId="7F41FBF4" w:rsidR="0066033C" w:rsidRDefault="0066033C" w:rsidP="00376123"/>
    <w:p w14:paraId="216BB26F" w14:textId="3BA90A4A" w:rsidR="0066033C" w:rsidRDefault="0066033C" w:rsidP="00376123"/>
    <w:p w14:paraId="5EFC9B0A" w14:textId="1BD4A687" w:rsidR="0066033C" w:rsidRDefault="0066033C" w:rsidP="00376123"/>
    <w:p w14:paraId="48053EFE" w14:textId="0C4E67B9" w:rsidR="0066033C" w:rsidRDefault="0066033C" w:rsidP="00376123"/>
    <w:p w14:paraId="36EDE8B1" w14:textId="6004A8E3" w:rsidR="0066033C" w:rsidRDefault="0066033C" w:rsidP="00376123"/>
    <w:p w14:paraId="2DCFFD75" w14:textId="1F3B480C" w:rsidR="0066033C" w:rsidRDefault="0066033C" w:rsidP="00376123"/>
    <w:p w14:paraId="4047C655" w14:textId="1C9079C8" w:rsidR="0066033C" w:rsidRDefault="0066033C" w:rsidP="00376123"/>
    <w:p w14:paraId="6D9CAB65" w14:textId="2E68354F" w:rsidR="0066033C" w:rsidRDefault="0066033C" w:rsidP="00376123"/>
    <w:p w14:paraId="6ED1D5AA" w14:textId="02FEBCEB" w:rsidR="0066033C" w:rsidRDefault="0066033C" w:rsidP="00376123"/>
    <w:p w14:paraId="01A2350D" w14:textId="46D9F79C" w:rsidR="0066033C" w:rsidRDefault="0066033C" w:rsidP="00376123"/>
    <w:p w14:paraId="32FCFBE0" w14:textId="2E578FCD" w:rsidR="0066033C" w:rsidRDefault="0066033C" w:rsidP="00376123"/>
    <w:p w14:paraId="703473A0" w14:textId="2744BE42" w:rsidR="0066033C" w:rsidRDefault="0066033C" w:rsidP="00376123"/>
    <w:p w14:paraId="1343AAA5" w14:textId="25F6260E" w:rsidR="0066033C" w:rsidRDefault="0066033C" w:rsidP="00376123"/>
    <w:p w14:paraId="6F1E9DB5" w14:textId="0495128E" w:rsidR="0066033C" w:rsidRDefault="0066033C" w:rsidP="00376123"/>
    <w:p w14:paraId="19BBE8EE" w14:textId="77777777" w:rsidR="0066033C" w:rsidRPr="00B12619" w:rsidRDefault="0066033C" w:rsidP="0066033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E3C3C2" w14:textId="27589758" w:rsidR="0066033C" w:rsidRDefault="0066033C" w:rsidP="0066033C">
      <w:r>
        <w:rPr>
          <w:b/>
        </w:rPr>
        <w:t xml:space="preserve">Homophone Worksheet: </w:t>
      </w:r>
      <w:r w:rsidRPr="006B2C4B">
        <w:rPr>
          <w:b/>
          <w:i/>
        </w:rPr>
        <w:t xml:space="preserve">Heal </w:t>
      </w:r>
      <w:r>
        <w:rPr>
          <w:b/>
        </w:rPr>
        <w:t>and</w:t>
      </w:r>
      <w:r w:rsidRPr="006B2C4B">
        <w:rPr>
          <w:b/>
          <w:i/>
        </w:rPr>
        <w:t xml:space="preserve"> Heel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heel</w:t>
      </w:r>
      <w:r>
        <w:t>. Remember this about these two words:</w:t>
      </w:r>
    </w:p>
    <w:p w14:paraId="34D9C663" w14:textId="77777777" w:rsidR="0066033C" w:rsidRDefault="0066033C" w:rsidP="0066033C"/>
    <w:p w14:paraId="219CA6CC" w14:textId="77777777" w:rsidR="0066033C" w:rsidRPr="005E6D74" w:rsidRDefault="0066033C" w:rsidP="0066033C">
      <w:r w:rsidRPr="005E6D74">
        <w:rPr>
          <w:b/>
        </w:rPr>
        <w:t>Heal</w:t>
      </w:r>
      <w:r>
        <w:t xml:space="preserve"> is a </w:t>
      </w:r>
      <w:r w:rsidRPr="005E6D74">
        <w:rPr>
          <w:i/>
        </w:rPr>
        <w:t>verb</w:t>
      </w:r>
      <w:r w:rsidRPr="005E6D74">
        <w:t xml:space="preserve"> </w:t>
      </w:r>
      <w:r>
        <w:t xml:space="preserve">that means </w:t>
      </w:r>
      <w:r w:rsidRPr="005E6D74">
        <w:rPr>
          <w:i/>
        </w:rPr>
        <w:t>to make sound or whole</w:t>
      </w:r>
      <w:r>
        <w:t xml:space="preserve"> &lt;</w:t>
      </w:r>
      <w:r w:rsidRPr="005E6D74">
        <w:rPr>
          <w:i/>
        </w:rPr>
        <w:t xml:space="preserve">heal </w:t>
      </w:r>
      <w:r>
        <w:t xml:space="preserve">a wound&gt; and </w:t>
      </w:r>
      <w:r w:rsidRPr="005E6D74">
        <w:rPr>
          <w:i/>
        </w:rPr>
        <w:t>to restore to health</w:t>
      </w:r>
      <w:r>
        <w:t>.</w:t>
      </w:r>
      <w:r w:rsidRPr="005E6D74">
        <w:t xml:space="preserve">    </w:t>
      </w:r>
    </w:p>
    <w:p w14:paraId="11B7A9FE" w14:textId="77777777" w:rsidR="0066033C" w:rsidRPr="005E6D74" w:rsidRDefault="0066033C" w:rsidP="0066033C"/>
    <w:p w14:paraId="4E012C7F" w14:textId="77777777" w:rsidR="0066033C" w:rsidRDefault="0066033C" w:rsidP="0066033C">
      <w:r w:rsidRPr="00621613">
        <w:rPr>
          <w:b/>
        </w:rPr>
        <w:t>Heel</w:t>
      </w:r>
      <w:r>
        <w:t xml:space="preserve"> is a</w:t>
      </w:r>
      <w:r w:rsidRPr="00621613">
        <w:rPr>
          <w:i/>
        </w:rPr>
        <w:t xml:space="preserve"> noun</w:t>
      </w:r>
      <w:r>
        <w:t xml:space="preserve"> that means</w:t>
      </w:r>
      <w:r w:rsidRPr="005E6D74">
        <w:t xml:space="preserve"> </w:t>
      </w:r>
      <w:r w:rsidRPr="005E6D74">
        <w:rPr>
          <w:i/>
        </w:rPr>
        <w:t>the back of the human foot below the ankle and behind the arch</w:t>
      </w:r>
      <w:r>
        <w:t>.</w:t>
      </w:r>
    </w:p>
    <w:p w14:paraId="1E14D8F5" w14:textId="77777777" w:rsidR="0066033C" w:rsidRDefault="0066033C" w:rsidP="0066033C"/>
    <w:p w14:paraId="20D3FA29" w14:textId="77777777" w:rsidR="0066033C" w:rsidRPr="00BB1D45" w:rsidRDefault="0066033C" w:rsidP="0066033C">
      <w:pPr>
        <w:pStyle w:val="ListParagraph"/>
        <w:numPr>
          <w:ilvl w:val="0"/>
          <w:numId w:val="2"/>
        </w:numPr>
        <w:rPr>
          <w:b/>
        </w:rPr>
      </w:pPr>
      <w:r>
        <w:t>Patients heal themselves with the help of doctors.</w:t>
      </w:r>
    </w:p>
    <w:p w14:paraId="7F30B17C" w14:textId="77777777" w:rsidR="0066033C" w:rsidRPr="00BB1D45" w:rsidRDefault="0066033C" w:rsidP="0066033C">
      <w:pPr>
        <w:pStyle w:val="ListParagraph"/>
        <w:numPr>
          <w:ilvl w:val="0"/>
          <w:numId w:val="2"/>
        </w:numPr>
        <w:rPr>
          <w:b/>
        </w:rPr>
      </w:pPr>
      <w:r>
        <w:t>**** rocked back on **** _______________ when *** bumped *** head on a low doorway.</w:t>
      </w:r>
    </w:p>
    <w:p w14:paraId="0A15E3E7" w14:textId="77777777" w:rsidR="0066033C" w:rsidRPr="00BB1D45" w:rsidRDefault="0066033C" w:rsidP="0066033C">
      <w:pPr>
        <w:pStyle w:val="ListParagraph"/>
        <w:numPr>
          <w:ilvl w:val="0"/>
          <w:numId w:val="2"/>
        </w:numPr>
        <w:rPr>
          <w:b/>
        </w:rPr>
      </w:pPr>
      <w:r>
        <w:t>Something is wrong with the _______________ of ***’s shoe.</w:t>
      </w:r>
    </w:p>
    <w:p w14:paraId="04D4C028" w14:textId="77777777" w:rsidR="0066033C" w:rsidRPr="00BB1D45" w:rsidRDefault="0066033C" w:rsidP="0066033C">
      <w:pPr>
        <w:pStyle w:val="ListParagraph"/>
        <w:numPr>
          <w:ilvl w:val="0"/>
          <w:numId w:val="2"/>
        </w:numPr>
        <w:rPr>
          <w:b/>
        </w:rPr>
      </w:pPr>
      <w:r>
        <w:t>To call someone a ________________, of the bottom of a foot, is an old-fashioned insult.</w:t>
      </w:r>
    </w:p>
    <w:p w14:paraId="70DC6A96" w14:textId="77777777" w:rsidR="0066033C" w:rsidRPr="00BB1D45" w:rsidRDefault="0066033C" w:rsidP="0066033C">
      <w:pPr>
        <w:pStyle w:val="ListParagraph"/>
        <w:numPr>
          <w:ilvl w:val="0"/>
          <w:numId w:val="2"/>
        </w:numPr>
        <w:rPr>
          <w:b/>
        </w:rPr>
      </w:pPr>
      <w:r>
        <w:t>After the war, the two nations worked to ___________________ their diplomatic relationship.</w:t>
      </w:r>
    </w:p>
    <w:p w14:paraId="52F1F533" w14:textId="77777777" w:rsidR="0066033C" w:rsidRDefault="0066033C" w:rsidP="0066033C"/>
    <w:p w14:paraId="65F59758" w14:textId="6A1CDE76" w:rsidR="0066033C" w:rsidRDefault="0066033C" w:rsidP="00376123"/>
    <w:p w14:paraId="708F37B2" w14:textId="415897E8" w:rsidR="00460EA0" w:rsidRDefault="00460EA0" w:rsidP="00376123"/>
    <w:p w14:paraId="7EC87D03" w14:textId="6C70E535" w:rsidR="00460EA0" w:rsidRDefault="00460EA0" w:rsidP="00376123"/>
    <w:p w14:paraId="42160BAE" w14:textId="62CADB90" w:rsidR="00460EA0" w:rsidRDefault="00460EA0" w:rsidP="00376123"/>
    <w:p w14:paraId="1B561CD9" w14:textId="519D7C22" w:rsidR="00460EA0" w:rsidRDefault="00460EA0" w:rsidP="00376123"/>
    <w:p w14:paraId="21B0133F" w14:textId="7ADF2B21" w:rsidR="00460EA0" w:rsidRDefault="00460EA0" w:rsidP="00376123"/>
    <w:p w14:paraId="5E86899F" w14:textId="6A5A83AF" w:rsidR="00460EA0" w:rsidRDefault="00460EA0" w:rsidP="00376123"/>
    <w:p w14:paraId="2D7AB222" w14:textId="571088DC" w:rsidR="00460EA0" w:rsidRDefault="00460EA0" w:rsidP="00376123"/>
    <w:p w14:paraId="305F36D7" w14:textId="4FC7A48E" w:rsidR="00460EA0" w:rsidRDefault="00460EA0" w:rsidP="00376123"/>
    <w:p w14:paraId="3900BC3F" w14:textId="6C427C80" w:rsidR="00460EA0" w:rsidRDefault="00460EA0" w:rsidP="00376123"/>
    <w:p w14:paraId="4DAF1C81" w14:textId="51E5712E" w:rsidR="00460EA0" w:rsidRDefault="00460EA0" w:rsidP="00376123"/>
    <w:p w14:paraId="6A33D643" w14:textId="61AFBF66" w:rsidR="00460EA0" w:rsidRDefault="00460EA0" w:rsidP="00376123"/>
    <w:p w14:paraId="2E4E9DF2" w14:textId="190E2A5A" w:rsidR="00460EA0" w:rsidRDefault="00460EA0" w:rsidP="00376123"/>
    <w:p w14:paraId="4F7B8594" w14:textId="50C05229" w:rsidR="00460EA0" w:rsidRDefault="00460EA0" w:rsidP="00376123"/>
    <w:p w14:paraId="7D1CCF19" w14:textId="5541FAFA" w:rsidR="00460EA0" w:rsidRDefault="00460EA0" w:rsidP="00376123"/>
    <w:p w14:paraId="5F461D43" w14:textId="1FDD8861" w:rsidR="00460EA0" w:rsidRDefault="00460EA0" w:rsidP="00376123"/>
    <w:p w14:paraId="10C5C071" w14:textId="0D74624E" w:rsidR="00460EA0" w:rsidRDefault="00460EA0" w:rsidP="00376123"/>
    <w:p w14:paraId="44EC071A" w14:textId="2DD95633" w:rsidR="00460EA0" w:rsidRDefault="00460EA0" w:rsidP="00376123"/>
    <w:p w14:paraId="05CCAFA2" w14:textId="187A89CF" w:rsidR="00460EA0" w:rsidRDefault="00460EA0" w:rsidP="00376123"/>
    <w:p w14:paraId="30058744" w14:textId="5F2316F7" w:rsidR="00460EA0" w:rsidRDefault="00460EA0" w:rsidP="00376123"/>
    <w:p w14:paraId="6034E4B6" w14:textId="6836F1EE" w:rsidR="00460EA0" w:rsidRDefault="00460EA0" w:rsidP="00376123"/>
    <w:p w14:paraId="1EEC332B" w14:textId="6673CE30" w:rsidR="00460EA0" w:rsidRDefault="00460EA0" w:rsidP="00376123"/>
    <w:p w14:paraId="03B9F1EA" w14:textId="0F8255C2" w:rsidR="00460EA0" w:rsidRDefault="00460EA0" w:rsidP="00376123"/>
    <w:p w14:paraId="1620AC5A" w14:textId="7E80A6FF" w:rsidR="00460EA0" w:rsidRDefault="00460EA0" w:rsidP="00376123"/>
    <w:p w14:paraId="28938E95" w14:textId="3FD1AD0A" w:rsidR="00460EA0" w:rsidRDefault="00460EA0" w:rsidP="00376123"/>
    <w:p w14:paraId="69E83A56" w14:textId="0D12F00E" w:rsidR="00460EA0" w:rsidRDefault="00460EA0" w:rsidP="00376123"/>
    <w:p w14:paraId="2A8FF166" w14:textId="6F2CA540" w:rsidR="00460EA0" w:rsidRDefault="00460EA0" w:rsidP="00376123"/>
    <w:p w14:paraId="1ECC883B" w14:textId="2792FC34" w:rsidR="00460EA0" w:rsidRDefault="00460EA0" w:rsidP="00376123"/>
    <w:p w14:paraId="4CE21648" w14:textId="187D9543" w:rsidR="00460EA0" w:rsidRDefault="00460EA0" w:rsidP="00376123"/>
    <w:p w14:paraId="24D3DB4C" w14:textId="6E90AFAC" w:rsidR="00460EA0" w:rsidRDefault="00460EA0" w:rsidP="00376123"/>
    <w:p w14:paraId="3FB05B1C" w14:textId="6BA4244D" w:rsidR="00460EA0" w:rsidRDefault="00460EA0" w:rsidP="00376123"/>
    <w:p w14:paraId="131183BA" w14:textId="21F743D3" w:rsidR="00460EA0" w:rsidRDefault="00460EA0" w:rsidP="00376123"/>
    <w:p w14:paraId="25F1B38C" w14:textId="4481B6AF" w:rsidR="00460EA0" w:rsidRDefault="00460EA0" w:rsidP="00376123"/>
    <w:p w14:paraId="3F4A3396" w14:textId="1CA9DD6F" w:rsidR="00460EA0" w:rsidRDefault="00460EA0" w:rsidP="00376123"/>
    <w:p w14:paraId="3BA099EE" w14:textId="1B3E188E" w:rsidR="00460EA0" w:rsidRDefault="00460EA0" w:rsidP="00376123"/>
    <w:p w14:paraId="3840B1F0" w14:textId="24F7206D" w:rsidR="00460EA0" w:rsidRDefault="00460EA0" w:rsidP="00376123"/>
    <w:p w14:paraId="37A3C014" w14:textId="200C87E0" w:rsidR="00460EA0" w:rsidRDefault="00460EA0" w:rsidP="00376123"/>
    <w:p w14:paraId="7BA38F38" w14:textId="77777777" w:rsidR="00460EA0" w:rsidRPr="00B12619" w:rsidRDefault="00460EA0" w:rsidP="00460EA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CBA427E" w14:textId="5CA0416E" w:rsidR="00460EA0" w:rsidRDefault="00460EA0" w:rsidP="00460EA0">
      <w:r>
        <w:rPr>
          <w:b/>
        </w:rPr>
        <w:t xml:space="preserve">Homophone Worksheet: </w:t>
      </w:r>
      <w:r w:rsidRPr="006B2C4B">
        <w:rPr>
          <w:b/>
          <w:i/>
        </w:rPr>
        <w:t xml:space="preserve">Heal </w:t>
      </w:r>
      <w:r>
        <w:rPr>
          <w:b/>
        </w:rPr>
        <w:t>and</w:t>
      </w:r>
      <w:r w:rsidRPr="006B2C4B">
        <w:rPr>
          <w:b/>
          <w:i/>
        </w:rPr>
        <w:t xml:space="preserve"> Heel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heel</w:t>
      </w:r>
      <w:r>
        <w:t>. Remember this about these two words:</w:t>
      </w:r>
    </w:p>
    <w:p w14:paraId="2095AC06" w14:textId="77777777" w:rsidR="00460EA0" w:rsidRDefault="00460EA0" w:rsidP="00460EA0"/>
    <w:p w14:paraId="28F52A43" w14:textId="77777777" w:rsidR="00460EA0" w:rsidRPr="005E6D74" w:rsidRDefault="00460EA0" w:rsidP="00460EA0">
      <w:r w:rsidRPr="005E6D74">
        <w:rPr>
          <w:b/>
        </w:rPr>
        <w:t>Heal</w:t>
      </w:r>
      <w:r>
        <w:t xml:space="preserve"> is a </w:t>
      </w:r>
      <w:r w:rsidRPr="005E6D74">
        <w:rPr>
          <w:i/>
        </w:rPr>
        <w:t>verb</w:t>
      </w:r>
      <w:r w:rsidRPr="005E6D74">
        <w:t xml:space="preserve"> </w:t>
      </w:r>
      <w:r>
        <w:t xml:space="preserve">that means </w:t>
      </w:r>
      <w:r w:rsidRPr="005E6D74">
        <w:rPr>
          <w:i/>
        </w:rPr>
        <w:t>to make sound or whole</w:t>
      </w:r>
      <w:r>
        <w:t xml:space="preserve"> &lt;</w:t>
      </w:r>
      <w:r w:rsidRPr="005E6D74">
        <w:rPr>
          <w:i/>
        </w:rPr>
        <w:t xml:space="preserve">heal </w:t>
      </w:r>
      <w:r>
        <w:t xml:space="preserve">a wound&gt; and </w:t>
      </w:r>
      <w:r w:rsidRPr="005E6D74">
        <w:rPr>
          <w:i/>
        </w:rPr>
        <w:t>to restore to health</w:t>
      </w:r>
      <w:r>
        <w:t>.</w:t>
      </w:r>
      <w:r w:rsidRPr="005E6D74">
        <w:t xml:space="preserve">    </w:t>
      </w:r>
    </w:p>
    <w:p w14:paraId="60631C23" w14:textId="77777777" w:rsidR="00460EA0" w:rsidRPr="005E6D74" w:rsidRDefault="00460EA0" w:rsidP="00460EA0"/>
    <w:p w14:paraId="553B55B6" w14:textId="77777777" w:rsidR="00460EA0" w:rsidRDefault="00460EA0" w:rsidP="00460EA0">
      <w:r w:rsidRPr="00621613">
        <w:rPr>
          <w:b/>
        </w:rPr>
        <w:t>Heel</w:t>
      </w:r>
      <w:r>
        <w:t xml:space="preserve"> is a</w:t>
      </w:r>
      <w:r w:rsidRPr="00621613">
        <w:rPr>
          <w:i/>
        </w:rPr>
        <w:t xml:space="preserve"> noun</w:t>
      </w:r>
      <w:r>
        <w:t xml:space="preserve"> that means</w:t>
      </w:r>
      <w:r w:rsidRPr="005E6D74">
        <w:t xml:space="preserve"> </w:t>
      </w:r>
      <w:r w:rsidRPr="005E6D74">
        <w:rPr>
          <w:i/>
        </w:rPr>
        <w:t>the back of the human foot below the ankle and behind the arch</w:t>
      </w:r>
      <w:r>
        <w:t>.</w:t>
      </w:r>
    </w:p>
    <w:p w14:paraId="60540FA4" w14:textId="77777777" w:rsidR="00460EA0" w:rsidRDefault="00460EA0" w:rsidP="00460EA0"/>
    <w:p w14:paraId="13E8EF55" w14:textId="77777777" w:rsidR="00460EA0" w:rsidRPr="00420C07" w:rsidRDefault="00460EA0" w:rsidP="00460EA0">
      <w:pPr>
        <w:pStyle w:val="ListParagraph"/>
        <w:numPr>
          <w:ilvl w:val="0"/>
          <w:numId w:val="3"/>
        </w:numPr>
        <w:rPr>
          <w:b/>
        </w:rPr>
      </w:pPr>
      <w:r>
        <w:t>*** of the NYPD used *** ______________ to kick down the door of the suspect’s apartment.</w:t>
      </w:r>
    </w:p>
    <w:p w14:paraId="6A3240CE" w14:textId="77777777" w:rsidR="00460EA0" w:rsidRPr="00420C07" w:rsidRDefault="00460EA0" w:rsidP="00460EA0">
      <w:pPr>
        <w:pStyle w:val="ListParagraph"/>
        <w:numPr>
          <w:ilvl w:val="0"/>
          <w:numId w:val="3"/>
        </w:numPr>
        <w:rPr>
          <w:b/>
        </w:rPr>
      </w:pPr>
      <w:r>
        <w:t>The divorcees _____________________ their hurt feelings and became friends.</w:t>
      </w:r>
    </w:p>
    <w:p w14:paraId="24ED1021" w14:textId="77777777" w:rsidR="00460EA0" w:rsidRPr="00420C07" w:rsidRDefault="00460EA0" w:rsidP="00460EA0">
      <w:pPr>
        <w:pStyle w:val="ListParagraph"/>
        <w:numPr>
          <w:ilvl w:val="0"/>
          <w:numId w:val="3"/>
        </w:numPr>
        <w:rPr>
          <w:b/>
        </w:rPr>
      </w:pPr>
      <w:r>
        <w:t xml:space="preserve">Sometimes dogs must wear plastic cones over their </w:t>
      </w:r>
      <w:proofErr w:type="gramStart"/>
      <w:r>
        <w:t>heads</w:t>
      </w:r>
      <w:proofErr w:type="gramEnd"/>
      <w:r>
        <w:t xml:space="preserve"> so they won’t lick wounds that need to ________________.</w:t>
      </w:r>
    </w:p>
    <w:p w14:paraId="35908E0B" w14:textId="77777777" w:rsidR="00460EA0" w:rsidRPr="00420C07" w:rsidRDefault="00460EA0" w:rsidP="00460EA0">
      <w:pPr>
        <w:pStyle w:val="ListParagraph"/>
        <w:numPr>
          <w:ilvl w:val="0"/>
          <w:numId w:val="3"/>
        </w:numPr>
        <w:rPr>
          <w:b/>
        </w:rPr>
      </w:pPr>
      <w:r>
        <w:t>**** put **** _______________ up on the ottoman and relaxed.</w:t>
      </w:r>
    </w:p>
    <w:p w14:paraId="05A5FD7D" w14:textId="77777777" w:rsidR="00460EA0" w:rsidRPr="00420C07" w:rsidRDefault="00460EA0" w:rsidP="00460EA0">
      <w:pPr>
        <w:pStyle w:val="ListParagraph"/>
        <w:numPr>
          <w:ilvl w:val="0"/>
          <w:numId w:val="3"/>
        </w:numPr>
        <w:rPr>
          <w:b/>
        </w:rPr>
      </w:pPr>
      <w:r>
        <w:t>**** needs to have the ______________ replaced on **** right dress shoe.</w:t>
      </w:r>
    </w:p>
    <w:p w14:paraId="4BFA4E72" w14:textId="77777777" w:rsidR="00460EA0" w:rsidRDefault="00460EA0" w:rsidP="00460EA0"/>
    <w:p w14:paraId="1BC5503A" w14:textId="740DF2F8" w:rsidR="00460EA0" w:rsidRDefault="00460EA0" w:rsidP="00376123"/>
    <w:p w14:paraId="562EF713" w14:textId="62C96BCB" w:rsidR="00C10C43" w:rsidRDefault="00C10C43" w:rsidP="00376123"/>
    <w:p w14:paraId="6439270E" w14:textId="7F9C3BE5" w:rsidR="00C10C43" w:rsidRDefault="00C10C43" w:rsidP="00376123"/>
    <w:p w14:paraId="27B2AB0A" w14:textId="0C587960" w:rsidR="00C10C43" w:rsidRDefault="00C10C43" w:rsidP="00376123"/>
    <w:p w14:paraId="39350A14" w14:textId="42D06F91" w:rsidR="00C10C43" w:rsidRDefault="00C10C43" w:rsidP="00376123"/>
    <w:p w14:paraId="5154E065" w14:textId="403170E9" w:rsidR="00C10C43" w:rsidRDefault="00C10C43" w:rsidP="00376123"/>
    <w:p w14:paraId="43C57BE7" w14:textId="0A2F1DEB" w:rsidR="00C10C43" w:rsidRDefault="00C10C43" w:rsidP="00376123"/>
    <w:p w14:paraId="4C9B8169" w14:textId="04C0661A" w:rsidR="00C10C43" w:rsidRDefault="00C10C43" w:rsidP="00376123"/>
    <w:p w14:paraId="64199576" w14:textId="4487BB8A" w:rsidR="00C10C43" w:rsidRDefault="00C10C43" w:rsidP="00376123"/>
    <w:p w14:paraId="263277A6" w14:textId="7924DEF6" w:rsidR="00C10C43" w:rsidRDefault="00C10C43" w:rsidP="00376123"/>
    <w:p w14:paraId="168A8466" w14:textId="5B05E870" w:rsidR="00C10C43" w:rsidRDefault="00C10C43" w:rsidP="00376123"/>
    <w:p w14:paraId="0CB2F10C" w14:textId="47D62377" w:rsidR="00C10C43" w:rsidRDefault="00C10C43" w:rsidP="00376123"/>
    <w:p w14:paraId="7D1B585B" w14:textId="1D1989E1" w:rsidR="00C10C43" w:rsidRDefault="00C10C43" w:rsidP="00376123"/>
    <w:p w14:paraId="77CB4916" w14:textId="4CBFD4B7" w:rsidR="00C10C43" w:rsidRDefault="00C10C43" w:rsidP="00376123"/>
    <w:p w14:paraId="765056E8" w14:textId="0322E7BD" w:rsidR="00C10C43" w:rsidRDefault="00C10C43" w:rsidP="00376123"/>
    <w:p w14:paraId="6D20EF09" w14:textId="237F2103" w:rsidR="00C10C43" w:rsidRDefault="00C10C43" w:rsidP="00376123"/>
    <w:p w14:paraId="5F223A7E" w14:textId="3F2ADBC6" w:rsidR="00C10C43" w:rsidRDefault="00C10C43" w:rsidP="00376123"/>
    <w:p w14:paraId="6A3E1943" w14:textId="6B5C137A" w:rsidR="00C10C43" w:rsidRDefault="00C10C43" w:rsidP="00376123"/>
    <w:p w14:paraId="46641DFD" w14:textId="09DF57B1" w:rsidR="00C10C43" w:rsidRDefault="00C10C43" w:rsidP="00376123"/>
    <w:p w14:paraId="5833E08A" w14:textId="5939F3A9" w:rsidR="00C10C43" w:rsidRDefault="00C10C43" w:rsidP="00376123"/>
    <w:p w14:paraId="1F4578F5" w14:textId="473E0B52" w:rsidR="00C10C43" w:rsidRDefault="00C10C43" w:rsidP="00376123"/>
    <w:p w14:paraId="32452B19" w14:textId="22931D8C" w:rsidR="00C10C43" w:rsidRDefault="00C10C43" w:rsidP="00376123"/>
    <w:p w14:paraId="00E157EF" w14:textId="5FF717A8" w:rsidR="00C10C43" w:rsidRDefault="00C10C43" w:rsidP="00376123"/>
    <w:p w14:paraId="25536BD7" w14:textId="0C5CD3F3" w:rsidR="00C10C43" w:rsidRDefault="00C10C43" w:rsidP="00376123"/>
    <w:p w14:paraId="603BD7A2" w14:textId="72CC5131" w:rsidR="00C10C43" w:rsidRDefault="00C10C43" w:rsidP="00376123"/>
    <w:p w14:paraId="2353C1DC" w14:textId="5F40CE8A" w:rsidR="00C10C43" w:rsidRDefault="00C10C43" w:rsidP="00376123"/>
    <w:p w14:paraId="5440781F" w14:textId="484D1DFE" w:rsidR="00C10C43" w:rsidRDefault="00C10C43" w:rsidP="00376123"/>
    <w:p w14:paraId="51848638" w14:textId="641DF03A" w:rsidR="00C10C43" w:rsidRDefault="00C10C43" w:rsidP="00376123"/>
    <w:p w14:paraId="6B95D1C3" w14:textId="6D9D06DF" w:rsidR="00C10C43" w:rsidRDefault="00C10C43" w:rsidP="00376123"/>
    <w:p w14:paraId="3C1D7B8B" w14:textId="521957F1" w:rsidR="00C10C43" w:rsidRDefault="00C10C43" w:rsidP="00376123"/>
    <w:p w14:paraId="314F873A" w14:textId="53038B45" w:rsidR="00C10C43" w:rsidRDefault="00C10C43" w:rsidP="00376123"/>
    <w:p w14:paraId="4A02AFAE" w14:textId="641A8957" w:rsidR="00C10C43" w:rsidRDefault="00C10C43" w:rsidP="00376123"/>
    <w:p w14:paraId="6913B45B" w14:textId="33FAFA86" w:rsidR="00C10C43" w:rsidRDefault="00C10C43" w:rsidP="00376123"/>
    <w:p w14:paraId="3E69BCFF" w14:textId="79846610" w:rsidR="00C10C43" w:rsidRDefault="00C10C43" w:rsidP="00376123"/>
    <w:p w14:paraId="674C7570" w14:textId="7B422CD0" w:rsidR="00C10C43" w:rsidRDefault="00C10C43" w:rsidP="00376123"/>
    <w:p w14:paraId="34BE33AE" w14:textId="7FD16775" w:rsidR="00C10C43" w:rsidRDefault="00C10C43" w:rsidP="00376123"/>
    <w:p w14:paraId="0324C61B" w14:textId="77777777" w:rsidR="00C10C43" w:rsidRPr="00B12619" w:rsidRDefault="00C10C43" w:rsidP="00C10C4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D0A92A" w14:textId="77777777" w:rsidR="00C10C43" w:rsidRDefault="00C10C43" w:rsidP="00C10C43">
      <w:r>
        <w:rPr>
          <w:b/>
        </w:rPr>
        <w:t xml:space="preserve">Homophone Worksheet: </w:t>
      </w:r>
      <w:r w:rsidRPr="006B2C4B">
        <w:rPr>
          <w:b/>
          <w:i/>
        </w:rPr>
        <w:t xml:space="preserve">Heal </w:t>
      </w:r>
      <w:r>
        <w:rPr>
          <w:b/>
        </w:rPr>
        <w:t>and</w:t>
      </w:r>
      <w:r w:rsidRPr="006B2C4B">
        <w:rPr>
          <w:b/>
          <w:i/>
        </w:rPr>
        <w:t xml:space="preserve"> Heel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heel</w:t>
      </w:r>
      <w:r>
        <w:t>. Remember this about these two words:</w:t>
      </w:r>
    </w:p>
    <w:p w14:paraId="43F6824F" w14:textId="77777777" w:rsidR="00C10C43" w:rsidRDefault="00C10C43" w:rsidP="00C10C43"/>
    <w:p w14:paraId="62F1D734" w14:textId="77777777" w:rsidR="00C10C43" w:rsidRPr="005E6D74" w:rsidRDefault="00C10C43" w:rsidP="00C10C43">
      <w:r w:rsidRPr="005E6D74">
        <w:rPr>
          <w:b/>
        </w:rPr>
        <w:t>Heal</w:t>
      </w:r>
      <w:r>
        <w:t xml:space="preserve"> is a </w:t>
      </w:r>
      <w:r w:rsidRPr="005E6D74">
        <w:rPr>
          <w:i/>
        </w:rPr>
        <w:t>verb</w:t>
      </w:r>
      <w:r w:rsidRPr="005E6D74">
        <w:t xml:space="preserve"> </w:t>
      </w:r>
      <w:r>
        <w:t xml:space="preserve">that means </w:t>
      </w:r>
      <w:r w:rsidRPr="005E6D74">
        <w:rPr>
          <w:i/>
        </w:rPr>
        <w:t>to make sound or whole</w:t>
      </w:r>
      <w:r>
        <w:t xml:space="preserve"> &lt;</w:t>
      </w:r>
      <w:r w:rsidRPr="005E6D74">
        <w:rPr>
          <w:i/>
        </w:rPr>
        <w:t xml:space="preserve">heal </w:t>
      </w:r>
      <w:r>
        <w:t xml:space="preserve">a wound&gt; and </w:t>
      </w:r>
      <w:r w:rsidRPr="005E6D74">
        <w:rPr>
          <w:i/>
        </w:rPr>
        <w:t>to restore to health</w:t>
      </w:r>
      <w:r>
        <w:t>.</w:t>
      </w:r>
      <w:r w:rsidRPr="005E6D74">
        <w:t xml:space="preserve">    </w:t>
      </w:r>
    </w:p>
    <w:p w14:paraId="72D9E32B" w14:textId="77777777" w:rsidR="00C10C43" w:rsidRPr="005E6D74" w:rsidRDefault="00C10C43" w:rsidP="00C10C43"/>
    <w:p w14:paraId="2BECDD70" w14:textId="77777777" w:rsidR="00C10C43" w:rsidRDefault="00C10C43" w:rsidP="00C10C43">
      <w:r w:rsidRPr="00621613">
        <w:rPr>
          <w:b/>
        </w:rPr>
        <w:t>Heel</w:t>
      </w:r>
      <w:r>
        <w:t xml:space="preserve"> is a</w:t>
      </w:r>
      <w:r w:rsidRPr="00621613">
        <w:rPr>
          <w:i/>
        </w:rPr>
        <w:t xml:space="preserve"> noun</w:t>
      </w:r>
      <w:r>
        <w:t xml:space="preserve"> that means</w:t>
      </w:r>
      <w:r w:rsidRPr="005E6D74">
        <w:t xml:space="preserve"> </w:t>
      </w:r>
      <w:r w:rsidRPr="005E6D74">
        <w:rPr>
          <w:i/>
        </w:rPr>
        <w:t>the back of the human foot below the ankle and behind the arch</w:t>
      </w:r>
      <w:r>
        <w:t>.</w:t>
      </w:r>
    </w:p>
    <w:p w14:paraId="38F7CC0F" w14:textId="77777777" w:rsidR="00C10C43" w:rsidRDefault="00C10C43" w:rsidP="00C10C43"/>
    <w:p w14:paraId="155C2209" w14:textId="77777777" w:rsidR="00C10C43" w:rsidRPr="00CA09AF" w:rsidRDefault="00C10C43" w:rsidP="00C10C43">
      <w:pPr>
        <w:pStyle w:val="ListParagraph"/>
        <w:numPr>
          <w:ilvl w:val="0"/>
          <w:numId w:val="4"/>
        </w:numPr>
        <w:rPr>
          <w:b/>
        </w:rPr>
      </w:pPr>
      <w:r>
        <w:t>Women often wear high _______________ as part of their business attire.</w:t>
      </w:r>
    </w:p>
    <w:p w14:paraId="0A926ACC" w14:textId="77777777" w:rsidR="00C10C43" w:rsidRPr="00CA09AF" w:rsidRDefault="00C10C43" w:rsidP="00C10C43">
      <w:pPr>
        <w:pStyle w:val="ListParagraph"/>
        <w:numPr>
          <w:ilvl w:val="0"/>
          <w:numId w:val="4"/>
        </w:numPr>
        <w:rPr>
          <w:b/>
        </w:rPr>
      </w:pPr>
      <w:r>
        <w:t>Sometimes couples fight, then need to take the time and make the effort to ____________ hurt feelings.</w:t>
      </w:r>
    </w:p>
    <w:p w14:paraId="2E17B814" w14:textId="77777777" w:rsidR="00C10C43" w:rsidRPr="00CA09AF" w:rsidRDefault="00C10C43" w:rsidP="00C10C43">
      <w:pPr>
        <w:pStyle w:val="ListParagraph"/>
        <w:numPr>
          <w:ilvl w:val="0"/>
          <w:numId w:val="4"/>
        </w:numPr>
        <w:rPr>
          <w:b/>
        </w:rPr>
      </w:pPr>
      <w:r>
        <w:t>**** cut **** finger chopping vegetables; fortunately, the wound _______________ quickly.</w:t>
      </w:r>
    </w:p>
    <w:p w14:paraId="5EFD91EF" w14:textId="77777777" w:rsidR="00C10C43" w:rsidRPr="00CA09AF" w:rsidRDefault="00C10C43" w:rsidP="00C10C43">
      <w:pPr>
        <w:pStyle w:val="ListParagraph"/>
        <w:numPr>
          <w:ilvl w:val="0"/>
          <w:numId w:val="4"/>
        </w:numPr>
        <w:rPr>
          <w:b/>
        </w:rPr>
      </w:pPr>
      <w:r>
        <w:t>The most important part of a good shoe is the arch, not the _________________.</w:t>
      </w:r>
    </w:p>
    <w:p w14:paraId="40D46048" w14:textId="77777777" w:rsidR="00C10C43" w:rsidRPr="00CA09AF" w:rsidRDefault="00C10C43" w:rsidP="00C10C43">
      <w:pPr>
        <w:pStyle w:val="ListParagraph"/>
        <w:numPr>
          <w:ilvl w:val="0"/>
          <w:numId w:val="4"/>
        </w:numPr>
        <w:rPr>
          <w:b/>
        </w:rPr>
      </w:pPr>
      <w:r>
        <w:t>One place on the human foot where calluses always form is on the ___________________.</w:t>
      </w:r>
    </w:p>
    <w:p w14:paraId="2E7E778F" w14:textId="77777777" w:rsidR="00C10C43" w:rsidRDefault="00C10C43" w:rsidP="00C10C43"/>
    <w:p w14:paraId="44BD74C7" w14:textId="77777777" w:rsidR="00C10C43" w:rsidRDefault="00C10C43" w:rsidP="00C10C43"/>
    <w:p w14:paraId="1096C589" w14:textId="6E1DEF6E" w:rsidR="00C10C43" w:rsidRDefault="00C10C43" w:rsidP="00376123"/>
    <w:p w14:paraId="0D7742BB" w14:textId="3347A579" w:rsidR="00CD556D" w:rsidRDefault="00CD556D" w:rsidP="00376123"/>
    <w:p w14:paraId="5EA3ECDF" w14:textId="51C2FFA7" w:rsidR="00CD556D" w:rsidRDefault="00CD556D" w:rsidP="00376123"/>
    <w:p w14:paraId="40D67EF0" w14:textId="7FD08BC9" w:rsidR="00CD556D" w:rsidRDefault="00CD556D" w:rsidP="00376123"/>
    <w:p w14:paraId="7E8F8C9C" w14:textId="641240C5" w:rsidR="00CD556D" w:rsidRDefault="00CD556D" w:rsidP="00376123"/>
    <w:p w14:paraId="2B4BA866" w14:textId="10881AF0" w:rsidR="00CD556D" w:rsidRDefault="00CD556D" w:rsidP="00376123"/>
    <w:p w14:paraId="507E2069" w14:textId="11AE30F7" w:rsidR="00CD556D" w:rsidRDefault="00CD556D" w:rsidP="00376123"/>
    <w:p w14:paraId="62993EE2" w14:textId="2C0E450F" w:rsidR="00CD556D" w:rsidRDefault="00CD556D" w:rsidP="00376123"/>
    <w:p w14:paraId="3A7C2BF0" w14:textId="48AE67B6" w:rsidR="00CD556D" w:rsidRDefault="00CD556D" w:rsidP="00376123"/>
    <w:p w14:paraId="65CD7C91" w14:textId="1730C382" w:rsidR="00CD556D" w:rsidRDefault="00CD556D" w:rsidP="00376123"/>
    <w:p w14:paraId="44C91D3B" w14:textId="72733374" w:rsidR="00CD556D" w:rsidRDefault="00CD556D" w:rsidP="00376123"/>
    <w:p w14:paraId="4889CCDF" w14:textId="698557DB" w:rsidR="00CD556D" w:rsidRDefault="00CD556D" w:rsidP="00376123"/>
    <w:p w14:paraId="3B886C63" w14:textId="7BB2E728" w:rsidR="00CD556D" w:rsidRDefault="00CD556D" w:rsidP="00376123"/>
    <w:p w14:paraId="195AD787" w14:textId="4D0B2265" w:rsidR="00CD556D" w:rsidRDefault="00CD556D" w:rsidP="00376123"/>
    <w:p w14:paraId="3F335A0D" w14:textId="30128B00" w:rsidR="00CD556D" w:rsidRDefault="00CD556D" w:rsidP="00376123"/>
    <w:p w14:paraId="526B5684" w14:textId="7AE2E5C8" w:rsidR="00CD556D" w:rsidRDefault="00CD556D" w:rsidP="00376123"/>
    <w:p w14:paraId="6D963612" w14:textId="36A539AA" w:rsidR="00CD556D" w:rsidRDefault="00CD556D" w:rsidP="00376123"/>
    <w:p w14:paraId="7BA20299" w14:textId="114AB19A" w:rsidR="00CD556D" w:rsidRDefault="00CD556D" w:rsidP="00376123"/>
    <w:p w14:paraId="798C2AE5" w14:textId="11569E1D" w:rsidR="00CD556D" w:rsidRDefault="00CD556D" w:rsidP="00376123"/>
    <w:p w14:paraId="42FC6905" w14:textId="6855BE47" w:rsidR="00CD556D" w:rsidRDefault="00CD556D" w:rsidP="00376123"/>
    <w:p w14:paraId="3C71A55A" w14:textId="6EE13553" w:rsidR="00CD556D" w:rsidRDefault="00CD556D" w:rsidP="00376123"/>
    <w:p w14:paraId="50C7A3DE" w14:textId="15E65916" w:rsidR="00CD556D" w:rsidRDefault="00CD556D" w:rsidP="00376123"/>
    <w:p w14:paraId="40F467E0" w14:textId="7B41CFC4" w:rsidR="00CD556D" w:rsidRDefault="00CD556D" w:rsidP="00376123"/>
    <w:p w14:paraId="26CC98C7" w14:textId="120DC677" w:rsidR="00CD556D" w:rsidRDefault="00CD556D" w:rsidP="00376123"/>
    <w:p w14:paraId="3583713D" w14:textId="0E9BF8DF" w:rsidR="00CD556D" w:rsidRDefault="00CD556D" w:rsidP="00376123"/>
    <w:p w14:paraId="10A72FF9" w14:textId="78E81655" w:rsidR="00CD556D" w:rsidRDefault="00CD556D" w:rsidP="00376123"/>
    <w:p w14:paraId="7AADA187" w14:textId="721AB28C" w:rsidR="00CD556D" w:rsidRDefault="00CD556D" w:rsidP="00376123"/>
    <w:p w14:paraId="0540A477" w14:textId="1BF22999" w:rsidR="00CD556D" w:rsidRDefault="00CD556D" w:rsidP="00376123"/>
    <w:p w14:paraId="3432872F" w14:textId="1178DD2F" w:rsidR="00CD556D" w:rsidRDefault="00CD556D" w:rsidP="00376123"/>
    <w:p w14:paraId="64CA1602" w14:textId="37BB44EF" w:rsidR="00CD556D" w:rsidRDefault="00CD556D" w:rsidP="00376123"/>
    <w:p w14:paraId="2650687B" w14:textId="75C5007C" w:rsidR="00CD556D" w:rsidRDefault="00CD556D" w:rsidP="00376123"/>
    <w:p w14:paraId="21B09208" w14:textId="0DDEEF7C" w:rsidR="00CD556D" w:rsidRDefault="00CD556D" w:rsidP="00376123"/>
    <w:p w14:paraId="3C9632D3" w14:textId="6928AD21" w:rsidR="00CD556D" w:rsidRDefault="00CD556D" w:rsidP="00376123"/>
    <w:p w14:paraId="5886BB14" w14:textId="43C3E447" w:rsidR="00CD556D" w:rsidRDefault="00CD556D" w:rsidP="00376123"/>
    <w:p w14:paraId="4D1954DA" w14:textId="5FD91FF6" w:rsidR="00CD556D" w:rsidRDefault="00CD556D" w:rsidP="00376123"/>
    <w:p w14:paraId="27AC085F" w14:textId="0DC9DC7D" w:rsidR="00CD556D" w:rsidRDefault="00CD556D" w:rsidP="00376123"/>
    <w:p w14:paraId="1D08BCF6" w14:textId="77777777" w:rsidR="00CD556D" w:rsidRPr="00B12619" w:rsidRDefault="00CD556D" w:rsidP="00CD556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345E7B4" w14:textId="77777777" w:rsidR="00CD556D" w:rsidRDefault="00CD556D" w:rsidP="00CD556D">
      <w:r>
        <w:rPr>
          <w:b/>
        </w:rPr>
        <w:t xml:space="preserve">Homophone Worksheet: </w:t>
      </w:r>
      <w:r w:rsidRPr="006B2C4B">
        <w:rPr>
          <w:b/>
          <w:i/>
        </w:rPr>
        <w:t xml:space="preserve">Heal </w:t>
      </w:r>
      <w:r>
        <w:rPr>
          <w:b/>
        </w:rPr>
        <w:t>and</w:t>
      </w:r>
      <w:r w:rsidRPr="006B2C4B">
        <w:rPr>
          <w:b/>
          <w:i/>
        </w:rPr>
        <w:t xml:space="preserve"> Heel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heal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heel</w:t>
      </w:r>
      <w:r>
        <w:t>. Remember this about these two words:</w:t>
      </w:r>
    </w:p>
    <w:p w14:paraId="5BD6E963" w14:textId="77777777" w:rsidR="00CD556D" w:rsidRDefault="00CD556D" w:rsidP="00CD556D"/>
    <w:p w14:paraId="5EC464B0" w14:textId="77777777" w:rsidR="00CD556D" w:rsidRPr="005E6D74" w:rsidRDefault="00CD556D" w:rsidP="00CD556D">
      <w:r w:rsidRPr="005E6D74">
        <w:rPr>
          <w:b/>
        </w:rPr>
        <w:t>Heal</w:t>
      </w:r>
      <w:r>
        <w:t xml:space="preserve"> is a </w:t>
      </w:r>
      <w:r w:rsidRPr="005E6D74">
        <w:rPr>
          <w:i/>
        </w:rPr>
        <w:t>verb</w:t>
      </w:r>
      <w:r w:rsidRPr="005E6D74">
        <w:t xml:space="preserve"> </w:t>
      </w:r>
      <w:r>
        <w:t xml:space="preserve">that means </w:t>
      </w:r>
      <w:r w:rsidRPr="005E6D74">
        <w:rPr>
          <w:i/>
        </w:rPr>
        <w:t>to make sound or whole</w:t>
      </w:r>
      <w:r>
        <w:t xml:space="preserve"> &lt;</w:t>
      </w:r>
      <w:r w:rsidRPr="005E6D74">
        <w:rPr>
          <w:i/>
        </w:rPr>
        <w:t xml:space="preserve">heal </w:t>
      </w:r>
      <w:r>
        <w:t xml:space="preserve">a wound&gt; and </w:t>
      </w:r>
      <w:r w:rsidRPr="005E6D74">
        <w:rPr>
          <w:i/>
        </w:rPr>
        <w:t>to restore to health</w:t>
      </w:r>
      <w:r>
        <w:t>.</w:t>
      </w:r>
      <w:r w:rsidRPr="005E6D74">
        <w:t xml:space="preserve">    </w:t>
      </w:r>
    </w:p>
    <w:p w14:paraId="2F579918" w14:textId="77777777" w:rsidR="00CD556D" w:rsidRPr="005E6D74" w:rsidRDefault="00CD556D" w:rsidP="00CD556D"/>
    <w:p w14:paraId="4E98E970" w14:textId="77777777" w:rsidR="00CD556D" w:rsidRDefault="00CD556D" w:rsidP="00CD556D">
      <w:r w:rsidRPr="00621613">
        <w:rPr>
          <w:b/>
        </w:rPr>
        <w:t>Heel</w:t>
      </w:r>
      <w:r>
        <w:t xml:space="preserve"> is a</w:t>
      </w:r>
      <w:r w:rsidRPr="00621613">
        <w:rPr>
          <w:i/>
        </w:rPr>
        <w:t xml:space="preserve"> noun</w:t>
      </w:r>
      <w:r>
        <w:t xml:space="preserve"> that means</w:t>
      </w:r>
      <w:r w:rsidRPr="005E6D74">
        <w:t xml:space="preserve"> </w:t>
      </w:r>
      <w:r w:rsidRPr="005E6D74">
        <w:rPr>
          <w:i/>
        </w:rPr>
        <w:t>the back of the human foot below the ankle and behind the arch</w:t>
      </w:r>
      <w:r>
        <w:t>.</w:t>
      </w:r>
    </w:p>
    <w:p w14:paraId="5B403E9C" w14:textId="77777777" w:rsidR="00CD556D" w:rsidRDefault="00CD556D" w:rsidP="00CD556D"/>
    <w:p w14:paraId="4AAEC71B" w14:textId="77777777" w:rsidR="00CD556D" w:rsidRPr="0028474E" w:rsidRDefault="00CD556D" w:rsidP="00CD556D">
      <w:pPr>
        <w:pStyle w:val="ListParagraph"/>
        <w:numPr>
          <w:ilvl w:val="0"/>
          <w:numId w:val="5"/>
        </w:numPr>
        <w:rPr>
          <w:b/>
        </w:rPr>
      </w:pPr>
      <w:r>
        <w:t>When tree surgeons cut a limb of a tree, it can take some time for that wound to ______________.</w:t>
      </w:r>
    </w:p>
    <w:p w14:paraId="2E1927E2" w14:textId="77777777" w:rsidR="00CD556D" w:rsidRPr="0028474E" w:rsidRDefault="00CD556D" w:rsidP="00CD556D">
      <w:pPr>
        <w:pStyle w:val="ListParagraph"/>
        <w:numPr>
          <w:ilvl w:val="0"/>
          <w:numId w:val="5"/>
        </w:numPr>
        <w:rPr>
          <w:b/>
        </w:rPr>
      </w:pPr>
      <w:r>
        <w:t>I think the _______________ of your shoe is about to fall off.</w:t>
      </w:r>
    </w:p>
    <w:p w14:paraId="161BD11C" w14:textId="77777777" w:rsidR="00CD556D" w:rsidRPr="0028474E" w:rsidRDefault="00CD556D" w:rsidP="00CD556D">
      <w:pPr>
        <w:pStyle w:val="ListParagraph"/>
        <w:numPr>
          <w:ilvl w:val="0"/>
          <w:numId w:val="5"/>
        </w:numPr>
        <w:rPr>
          <w:b/>
        </w:rPr>
      </w:pPr>
      <w:r>
        <w:t>Let’s ________________ our nation by ending gun violence.</w:t>
      </w:r>
    </w:p>
    <w:p w14:paraId="4431E801" w14:textId="77777777" w:rsidR="00CD556D" w:rsidRPr="0028474E" w:rsidRDefault="00CD556D" w:rsidP="00CD556D">
      <w:pPr>
        <w:pStyle w:val="ListParagraph"/>
        <w:numPr>
          <w:ilvl w:val="0"/>
          <w:numId w:val="5"/>
        </w:numPr>
        <w:rPr>
          <w:b/>
        </w:rPr>
      </w:pPr>
      <w:r>
        <w:t>**** needed a pedicure to deal with the calluses on ***** _______________.</w:t>
      </w:r>
    </w:p>
    <w:p w14:paraId="499E371E" w14:textId="77777777" w:rsidR="00CD556D" w:rsidRPr="0028474E" w:rsidRDefault="00CD556D" w:rsidP="00CD556D">
      <w:pPr>
        <w:pStyle w:val="ListParagraph"/>
        <w:numPr>
          <w:ilvl w:val="0"/>
          <w:numId w:val="5"/>
        </w:numPr>
        <w:rPr>
          <w:b/>
        </w:rPr>
      </w:pPr>
      <w:r>
        <w:t>The dog kept licking the wound on its ________________ which caused it to ________________ more slowly.</w:t>
      </w:r>
    </w:p>
    <w:p w14:paraId="55B5620C" w14:textId="77777777" w:rsidR="00CD556D" w:rsidRDefault="00CD556D" w:rsidP="00CD556D"/>
    <w:p w14:paraId="141C4ED3" w14:textId="77777777" w:rsidR="00CD556D" w:rsidRDefault="00CD556D" w:rsidP="00376123"/>
    <w:sectPr w:rsidR="00CD556D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94130"/>
    <w:multiLevelType w:val="hybridMultilevel"/>
    <w:tmpl w:val="86CE0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C45CF"/>
    <w:multiLevelType w:val="hybridMultilevel"/>
    <w:tmpl w:val="A198CD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71A2F"/>
    <w:multiLevelType w:val="hybridMultilevel"/>
    <w:tmpl w:val="E6D63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2957FB"/>
    <w:multiLevelType w:val="hybridMultilevel"/>
    <w:tmpl w:val="DC54F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FF0AC4"/>
    <w:multiLevelType w:val="hybridMultilevel"/>
    <w:tmpl w:val="6916F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376123"/>
    <w:rsid w:val="00457B4D"/>
    <w:rsid w:val="00460EA0"/>
    <w:rsid w:val="006336D6"/>
    <w:rsid w:val="0066033C"/>
    <w:rsid w:val="0069058D"/>
    <w:rsid w:val="006B2C4B"/>
    <w:rsid w:val="006C4E87"/>
    <w:rsid w:val="00730AC3"/>
    <w:rsid w:val="007C31FA"/>
    <w:rsid w:val="00C10C43"/>
    <w:rsid w:val="00CD556D"/>
    <w:rsid w:val="00D83812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7</TotalTime>
  <Pages>5</Pages>
  <Words>703</Words>
  <Characters>4010</Characters>
  <Application>Microsoft Office Word</Application>
  <DocSecurity>0</DocSecurity>
  <Lines>33</Lines>
  <Paragraphs>9</Paragraphs>
  <ScaleCrop>false</ScaleCrop>
  <Company>New York City Department of Education</Company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2020-03-19T15:20:00Z</dcterms:modified>
</cp:coreProperties>
</file>