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B1B86A" w14:textId="77777777" w:rsidR="00107EC7" w:rsidRPr="009E1B18" w:rsidRDefault="00107EC7" w:rsidP="00107EC7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0"/>
      <w:bookmarkStart w:id="23" w:name="OLE_LINK14"/>
      <w:bookmarkStart w:id="24" w:name="OLE_LINK31"/>
      <w:bookmarkStart w:id="25" w:name="OLE_LINK32"/>
      <w:bookmarkStart w:id="26" w:name="OLE_LINK38"/>
      <w:bookmarkStart w:id="27" w:name="OLE_LINK42"/>
      <w:bookmarkStart w:id="28" w:name="OLE_LINK18"/>
      <w:bookmarkStart w:id="29" w:name="OLE_LINK19"/>
      <w:bookmarkStart w:id="30" w:name="OLE_LINK20"/>
      <w:bookmarkStart w:id="31" w:name="OLE_LINK22"/>
      <w:bookmarkStart w:id="32" w:name="OLE_LINK24"/>
      <w:bookmarkStart w:id="33" w:name="OLE_LINK26"/>
      <w:bookmarkStart w:id="34" w:name="OLE_LINK27"/>
      <w:bookmarkStart w:id="35" w:name="OLE_LINK29"/>
      <w:bookmarkStart w:id="36" w:name="OLE_LINK34"/>
      <w:bookmarkStart w:id="37" w:name="OLE_LINK36"/>
      <w:bookmarkStart w:id="38" w:name="OLE_LINK40"/>
      <w:bookmarkStart w:id="39" w:name="OLE_LINK44"/>
      <w:bookmarkStart w:id="40" w:name="OLE_LINK112"/>
      <w:bookmarkStart w:id="41" w:name="OLE_LINK113"/>
      <w:bookmarkStart w:id="42" w:name="OLE_LINK120"/>
      <w:bookmarkStart w:id="43" w:name="OLE_LINK122"/>
      <w:bookmarkStart w:id="44" w:name="OLE_LINK123"/>
      <w:bookmarkStart w:id="45" w:name="OLE_LINK125"/>
      <w:bookmarkStart w:id="46" w:name="OLE_LINK126"/>
      <w:bookmarkStart w:id="47" w:name="OLE_LINK127"/>
      <w:bookmarkStart w:id="48" w:name="OLE_LINK132"/>
      <w:bookmarkStart w:id="49" w:name="OLE_LINK81"/>
      <w:bookmarkStart w:id="50" w:name="OLE_LINK99"/>
      <w:bookmarkStart w:id="51" w:name="OLE_LINK108"/>
      <w:bookmarkStart w:id="52" w:name="OLE_LINK137"/>
      <w:bookmarkStart w:id="53" w:name="OLE_LINK124"/>
      <w:bookmarkStart w:id="54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p w14:paraId="5FFCAEDF" w14:textId="18A56281" w:rsidR="00B577EA" w:rsidRDefault="00107EC7" w:rsidP="00107EC7">
      <w:r>
        <w:rPr>
          <w:b/>
        </w:rPr>
        <w:t xml:space="preserve">Homophone Worksheet: </w:t>
      </w:r>
      <w:r w:rsidR="00583548" w:rsidRPr="00583548">
        <w:rPr>
          <w:b/>
          <w:i/>
        </w:rPr>
        <w:t>Eminent</w:t>
      </w:r>
      <w:r w:rsidR="00583548">
        <w:rPr>
          <w:b/>
        </w:rPr>
        <w:t>,</w:t>
      </w:r>
      <w:r w:rsidR="00583548" w:rsidRPr="00583548">
        <w:rPr>
          <w:b/>
          <w:i/>
        </w:rPr>
        <w:t xml:space="preserve"> Imminent</w:t>
      </w:r>
      <w:r w:rsidR="004E6F75">
        <w:rPr>
          <w:b/>
        </w:rPr>
        <w:t xml:space="preserve"> and</w:t>
      </w:r>
      <w:r w:rsidR="00583548">
        <w:rPr>
          <w:b/>
        </w:rPr>
        <w:t xml:space="preserve"> </w:t>
      </w:r>
      <w:r w:rsidR="00583548" w:rsidRPr="00583548">
        <w:rPr>
          <w:b/>
          <w:i/>
        </w:rPr>
        <w:t>Immanent</w:t>
      </w:r>
      <w:r w:rsidR="007001C5">
        <w:rPr>
          <w:b/>
          <w:i/>
        </w:rPr>
        <w:t xml:space="preserve">, </w:t>
      </w:r>
      <w:r w:rsidR="00EE5571">
        <w:rPr>
          <w:b/>
        </w:rPr>
        <w:t>Worksheet 1</w:t>
      </w:r>
      <w:r w:rsidR="00E34D70">
        <w:rPr>
          <w:b/>
        </w:rPr>
        <w:t xml:space="preserve">. </w:t>
      </w:r>
      <w:r>
        <w:rPr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 w:rsidR="00583548">
        <w:rPr>
          <w:i/>
        </w:rPr>
        <w:t>eminent</w:t>
      </w:r>
      <w:r>
        <w:rPr>
          <w:i/>
        </w:rPr>
        <w:t xml:space="preserve">, </w:t>
      </w:r>
      <w:r w:rsidR="00583548">
        <w:rPr>
          <w:i/>
        </w:rPr>
        <w:t>imminent,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 w:rsidR="00583548">
        <w:rPr>
          <w:i/>
        </w:rPr>
        <w:t>immanent</w:t>
      </w:r>
      <w:r>
        <w:t xml:space="preserve">. Remember this about these </w:t>
      </w:r>
      <w:r w:rsidR="00583548">
        <w:t>three</w:t>
      </w:r>
      <w:r>
        <w:t xml:space="preserve"> words:</w:t>
      </w:r>
    </w:p>
    <w:p w14:paraId="045676EC" w14:textId="77777777" w:rsidR="007001C5" w:rsidRDefault="007001C5" w:rsidP="00107EC7"/>
    <w:p w14:paraId="44A9CDF3" w14:textId="1800AEAB" w:rsidR="007001C5" w:rsidRPr="007001C5" w:rsidRDefault="007001C5" w:rsidP="0091401B">
      <w:pPr>
        <w:pStyle w:val="ListParagraph"/>
        <w:numPr>
          <w:ilvl w:val="0"/>
          <w:numId w:val="1"/>
        </w:numPr>
        <w:rPr>
          <w:i/>
        </w:rPr>
      </w:pPr>
      <w:r w:rsidRPr="007001C5">
        <w:rPr>
          <w:b/>
          <w:i/>
        </w:rPr>
        <w:t xml:space="preserve">Eminent </w:t>
      </w:r>
      <w:r w:rsidRPr="007001C5">
        <w:t>is an</w:t>
      </w:r>
      <w:r w:rsidRPr="007001C5">
        <w:rPr>
          <w:i/>
        </w:rPr>
        <w:t xml:space="preserve"> </w:t>
      </w:r>
      <w:r w:rsidRPr="007001C5">
        <w:rPr>
          <w:b/>
          <w:i/>
        </w:rPr>
        <w:t>adjective</w:t>
      </w:r>
      <w:r w:rsidRPr="007001C5">
        <w:rPr>
          <w:i/>
        </w:rPr>
        <w:t xml:space="preserve"> </w:t>
      </w:r>
      <w:r w:rsidRPr="007001C5">
        <w:t>that means</w:t>
      </w:r>
      <w:r w:rsidRPr="007001C5">
        <w:rPr>
          <w:i/>
        </w:rPr>
        <w:t xml:space="preserve"> standing out so as to be readily perceived or noted: CONSPICUOUS</w:t>
      </w:r>
    </w:p>
    <w:p w14:paraId="65644375" w14:textId="68D41766" w:rsidR="007001C5" w:rsidRDefault="007001C5" w:rsidP="007001C5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Imminent </w:t>
      </w:r>
      <w:r w:rsidRPr="007001C5">
        <w:t>is an</w:t>
      </w:r>
      <w:r>
        <w:rPr>
          <w:b/>
          <w:i/>
        </w:rPr>
        <w:t xml:space="preserve"> adjective </w:t>
      </w:r>
      <w:r w:rsidRPr="007001C5">
        <w:t>that means</w:t>
      </w:r>
      <w:r>
        <w:rPr>
          <w:b/>
          <w:i/>
        </w:rPr>
        <w:t xml:space="preserve"> </w:t>
      </w:r>
      <w:r>
        <w:rPr>
          <w:i/>
        </w:rPr>
        <w:t xml:space="preserve">ready to take place; </w:t>
      </w:r>
      <w:proofErr w:type="gramStart"/>
      <w:r>
        <w:t>especially</w:t>
      </w:r>
      <w:r w:rsidRPr="007001C5">
        <w:rPr>
          <w:i/>
        </w:rPr>
        <w:t>:</w:t>
      </w:r>
      <w:proofErr w:type="gramEnd"/>
      <w:r w:rsidRPr="007001C5">
        <w:rPr>
          <w:i/>
        </w:rPr>
        <w:t xml:space="preserve"> hanging threateningly over one's head &lt;was in ~ danger of being run over&gt;</w:t>
      </w:r>
    </w:p>
    <w:p w14:paraId="1C2B907B" w14:textId="77777777" w:rsidR="007001C5" w:rsidRDefault="007001C5" w:rsidP="007001C5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Immanent </w:t>
      </w:r>
      <w:r w:rsidRPr="007001C5">
        <w:t>is an</w:t>
      </w:r>
      <w:r>
        <w:rPr>
          <w:b/>
          <w:i/>
        </w:rPr>
        <w:t xml:space="preserve"> adjective </w:t>
      </w:r>
      <w:r w:rsidRPr="007001C5">
        <w:t>that means</w:t>
      </w:r>
      <w:r>
        <w:rPr>
          <w:b/>
          <w:i/>
        </w:rPr>
        <w:t xml:space="preserve"> </w:t>
      </w:r>
      <w:r w:rsidRPr="007001C5">
        <w:rPr>
          <w:i/>
        </w:rPr>
        <w:t>INDWELLING, INHERENT &lt;beauty is not something imposed but something ~ —Anthony Burgess&gt;</w:t>
      </w:r>
    </w:p>
    <w:p w14:paraId="0413CFEF" w14:textId="77777777" w:rsidR="00F508E2" w:rsidRDefault="00F508E2" w:rsidP="00F508E2">
      <w:pPr>
        <w:rPr>
          <w:i/>
        </w:rPr>
      </w:pPr>
    </w:p>
    <w:p w14:paraId="47E7E2B4" w14:textId="70792BD0" w:rsidR="00F508E2" w:rsidRPr="00EE5571" w:rsidRDefault="00EE5571" w:rsidP="00F508E2">
      <w:pPr>
        <w:pStyle w:val="ListParagraph"/>
        <w:numPr>
          <w:ilvl w:val="0"/>
          <w:numId w:val="2"/>
        </w:numPr>
        <w:rPr>
          <w:b/>
        </w:rPr>
      </w:pPr>
      <w:r>
        <w:t>*** is an ___________________ medical researcher who is close to finding a cure for cancer.</w:t>
      </w:r>
    </w:p>
    <w:p w14:paraId="5FE1B211" w14:textId="5CBC8986" w:rsidR="00EE5571" w:rsidRPr="00EE5571" w:rsidRDefault="00EE5571" w:rsidP="00F508E2">
      <w:pPr>
        <w:pStyle w:val="ListParagraph"/>
        <w:numPr>
          <w:ilvl w:val="0"/>
          <w:numId w:val="2"/>
        </w:numPr>
        <w:rPr>
          <w:b/>
        </w:rPr>
      </w:pPr>
      <w:r>
        <w:t>*** could see the lights of the B train in the tunnel, so *** know its arrival was __________________.</w:t>
      </w:r>
    </w:p>
    <w:p w14:paraId="7392AB24" w14:textId="147D65A0" w:rsidR="00EE5571" w:rsidRPr="00EE5571" w:rsidRDefault="00EE5571" w:rsidP="00F508E2">
      <w:pPr>
        <w:pStyle w:val="ListParagraph"/>
        <w:numPr>
          <w:ilvl w:val="0"/>
          <w:numId w:val="2"/>
        </w:numPr>
        <w:rPr>
          <w:b/>
        </w:rPr>
      </w:pPr>
      <w:proofErr w:type="gramStart"/>
      <w:r>
        <w:t>Good manners, **** hopes,</w:t>
      </w:r>
      <w:proofErr w:type="gramEnd"/>
      <w:r>
        <w:t xml:space="preserve"> are ___________________ in all *** dinner guests.</w:t>
      </w:r>
    </w:p>
    <w:p w14:paraId="47F4C6DA" w14:textId="29B06918" w:rsidR="00EE5571" w:rsidRPr="00EE5571" w:rsidRDefault="00EE5571" w:rsidP="00F508E2">
      <w:pPr>
        <w:pStyle w:val="ListParagraph"/>
        <w:numPr>
          <w:ilvl w:val="0"/>
          <w:numId w:val="2"/>
        </w:numPr>
        <w:rPr>
          <w:b/>
        </w:rPr>
      </w:pPr>
      <w:r>
        <w:t>****, an ________________________ rapper, easily sold out Madison Square Garden.</w:t>
      </w:r>
    </w:p>
    <w:p w14:paraId="6FBC7982" w14:textId="6F314111" w:rsidR="00EE5571" w:rsidRPr="00F508E2" w:rsidRDefault="00EE5571" w:rsidP="00F508E2">
      <w:pPr>
        <w:pStyle w:val="ListParagraph"/>
        <w:numPr>
          <w:ilvl w:val="0"/>
          <w:numId w:val="2"/>
        </w:numPr>
        <w:rPr>
          <w:b/>
        </w:rPr>
      </w:pPr>
      <w:r>
        <w:t>*** looked at *** watch and realized that the end of fifth period was _________________.</w:t>
      </w:r>
    </w:p>
    <w:p w14:paraId="1D93F037" w14:textId="77777777" w:rsidR="0060056C" w:rsidRPr="007001C5" w:rsidRDefault="0060056C" w:rsidP="007001C5">
      <w:pPr>
        <w:pStyle w:val="ListParagraph"/>
        <w:rPr>
          <w:b/>
          <w:i/>
        </w:rPr>
      </w:pPr>
    </w:p>
    <w:p w14:paraId="4F732F64" w14:textId="196FEA4E" w:rsidR="0060056C" w:rsidRDefault="0060056C" w:rsidP="00107EC7">
      <w:pPr>
        <w:rPr>
          <w:b/>
        </w:rPr>
      </w:pPr>
    </w:p>
    <w:p w14:paraId="757C76BE" w14:textId="42E45102" w:rsidR="00A240B2" w:rsidRDefault="00A240B2" w:rsidP="00107EC7">
      <w:pPr>
        <w:rPr>
          <w:b/>
        </w:rPr>
      </w:pPr>
    </w:p>
    <w:p w14:paraId="4C04887A" w14:textId="64F4867C" w:rsidR="00A240B2" w:rsidRDefault="00A240B2" w:rsidP="00107EC7">
      <w:pPr>
        <w:rPr>
          <w:b/>
        </w:rPr>
      </w:pPr>
    </w:p>
    <w:p w14:paraId="13D83EE8" w14:textId="69F2076C" w:rsidR="00A240B2" w:rsidRDefault="00A240B2" w:rsidP="00107EC7">
      <w:pPr>
        <w:rPr>
          <w:b/>
        </w:rPr>
      </w:pPr>
    </w:p>
    <w:p w14:paraId="05139C78" w14:textId="5C666017" w:rsidR="00A240B2" w:rsidRDefault="00A240B2" w:rsidP="00107EC7">
      <w:pPr>
        <w:rPr>
          <w:b/>
        </w:rPr>
      </w:pPr>
    </w:p>
    <w:p w14:paraId="5E812A8B" w14:textId="1C4A0EAF" w:rsidR="00A240B2" w:rsidRDefault="00A240B2" w:rsidP="00107EC7">
      <w:pPr>
        <w:rPr>
          <w:b/>
        </w:rPr>
      </w:pPr>
    </w:p>
    <w:p w14:paraId="60221089" w14:textId="15E1441E" w:rsidR="00A240B2" w:rsidRDefault="00A240B2" w:rsidP="00107EC7">
      <w:pPr>
        <w:rPr>
          <w:b/>
        </w:rPr>
      </w:pPr>
    </w:p>
    <w:p w14:paraId="7DFEFF66" w14:textId="3A98D75A" w:rsidR="00A240B2" w:rsidRDefault="00A240B2" w:rsidP="00107EC7">
      <w:pPr>
        <w:rPr>
          <w:b/>
        </w:rPr>
      </w:pPr>
    </w:p>
    <w:p w14:paraId="148A75BC" w14:textId="1ED35F34" w:rsidR="00A240B2" w:rsidRDefault="00A240B2" w:rsidP="00107EC7">
      <w:pPr>
        <w:rPr>
          <w:b/>
        </w:rPr>
      </w:pPr>
    </w:p>
    <w:p w14:paraId="2DF80052" w14:textId="1E3106A2" w:rsidR="00A240B2" w:rsidRDefault="00A240B2" w:rsidP="00107EC7">
      <w:pPr>
        <w:rPr>
          <w:b/>
        </w:rPr>
      </w:pPr>
    </w:p>
    <w:p w14:paraId="59D83B35" w14:textId="57644F99" w:rsidR="00A240B2" w:rsidRDefault="00A240B2" w:rsidP="00107EC7">
      <w:pPr>
        <w:rPr>
          <w:b/>
        </w:rPr>
      </w:pPr>
    </w:p>
    <w:p w14:paraId="3E4E7746" w14:textId="63429856" w:rsidR="00A240B2" w:rsidRDefault="00A240B2" w:rsidP="00107EC7">
      <w:pPr>
        <w:rPr>
          <w:b/>
        </w:rPr>
      </w:pPr>
    </w:p>
    <w:p w14:paraId="0CDB0844" w14:textId="49D8D731" w:rsidR="00A240B2" w:rsidRDefault="00A240B2" w:rsidP="00107EC7">
      <w:pPr>
        <w:rPr>
          <w:b/>
        </w:rPr>
      </w:pPr>
    </w:p>
    <w:p w14:paraId="1EC45F60" w14:textId="6E8BA0EA" w:rsidR="00A240B2" w:rsidRDefault="00A240B2" w:rsidP="00107EC7">
      <w:pPr>
        <w:rPr>
          <w:b/>
        </w:rPr>
      </w:pPr>
    </w:p>
    <w:p w14:paraId="7DA9364D" w14:textId="5F952D91" w:rsidR="00A240B2" w:rsidRDefault="00A240B2" w:rsidP="00107EC7">
      <w:pPr>
        <w:rPr>
          <w:b/>
        </w:rPr>
      </w:pPr>
    </w:p>
    <w:p w14:paraId="79020EC8" w14:textId="5EFDF934" w:rsidR="00A240B2" w:rsidRDefault="00A240B2" w:rsidP="00107EC7">
      <w:pPr>
        <w:rPr>
          <w:b/>
        </w:rPr>
      </w:pPr>
    </w:p>
    <w:p w14:paraId="504E251E" w14:textId="60F2D8F2" w:rsidR="00A240B2" w:rsidRDefault="00A240B2" w:rsidP="00107EC7">
      <w:pPr>
        <w:rPr>
          <w:b/>
        </w:rPr>
      </w:pPr>
    </w:p>
    <w:p w14:paraId="5F79AF14" w14:textId="5A3E7312" w:rsidR="00A240B2" w:rsidRDefault="00A240B2" w:rsidP="00107EC7">
      <w:pPr>
        <w:rPr>
          <w:b/>
        </w:rPr>
      </w:pPr>
    </w:p>
    <w:p w14:paraId="28D16D74" w14:textId="0560D4E9" w:rsidR="00A240B2" w:rsidRDefault="00A240B2" w:rsidP="00107EC7">
      <w:pPr>
        <w:rPr>
          <w:b/>
        </w:rPr>
      </w:pPr>
    </w:p>
    <w:p w14:paraId="6ED492FB" w14:textId="6C17AB0E" w:rsidR="00A240B2" w:rsidRDefault="00A240B2" w:rsidP="00107EC7">
      <w:pPr>
        <w:rPr>
          <w:b/>
        </w:rPr>
      </w:pPr>
    </w:p>
    <w:p w14:paraId="630A2C4C" w14:textId="18525553" w:rsidR="00A240B2" w:rsidRDefault="00A240B2" w:rsidP="00107EC7">
      <w:pPr>
        <w:rPr>
          <w:b/>
        </w:rPr>
      </w:pPr>
    </w:p>
    <w:p w14:paraId="29A01257" w14:textId="7CEC6E7D" w:rsidR="00A240B2" w:rsidRDefault="00A240B2" w:rsidP="00107EC7">
      <w:pPr>
        <w:rPr>
          <w:b/>
        </w:rPr>
      </w:pPr>
    </w:p>
    <w:p w14:paraId="1557BE47" w14:textId="622B6FD9" w:rsidR="00A240B2" w:rsidRDefault="00A240B2" w:rsidP="00107EC7">
      <w:pPr>
        <w:rPr>
          <w:b/>
        </w:rPr>
      </w:pPr>
    </w:p>
    <w:p w14:paraId="376ED1AB" w14:textId="316E4DEF" w:rsidR="00A240B2" w:rsidRDefault="00A240B2" w:rsidP="00107EC7">
      <w:pPr>
        <w:rPr>
          <w:b/>
        </w:rPr>
      </w:pPr>
    </w:p>
    <w:p w14:paraId="6FB0A83B" w14:textId="6732DA8A" w:rsidR="00A240B2" w:rsidRDefault="00A240B2" w:rsidP="00107EC7">
      <w:pPr>
        <w:rPr>
          <w:b/>
        </w:rPr>
      </w:pPr>
    </w:p>
    <w:p w14:paraId="24F6CAC2" w14:textId="2ACD3A29" w:rsidR="00A240B2" w:rsidRDefault="00A240B2" w:rsidP="00107EC7">
      <w:pPr>
        <w:rPr>
          <w:b/>
        </w:rPr>
      </w:pPr>
    </w:p>
    <w:p w14:paraId="1E3D0DE3" w14:textId="274A92E3" w:rsidR="00A240B2" w:rsidRDefault="00A240B2" w:rsidP="00107EC7">
      <w:pPr>
        <w:rPr>
          <w:b/>
        </w:rPr>
      </w:pPr>
    </w:p>
    <w:p w14:paraId="72F1C4A3" w14:textId="40118791" w:rsidR="00A240B2" w:rsidRDefault="00A240B2" w:rsidP="00107EC7">
      <w:pPr>
        <w:rPr>
          <w:b/>
        </w:rPr>
      </w:pPr>
    </w:p>
    <w:p w14:paraId="7B8AA44F" w14:textId="10CE545A" w:rsidR="00A240B2" w:rsidRDefault="00A240B2" w:rsidP="00107EC7">
      <w:pPr>
        <w:rPr>
          <w:b/>
        </w:rPr>
      </w:pPr>
    </w:p>
    <w:p w14:paraId="5686B8AA" w14:textId="096745E6" w:rsidR="00A240B2" w:rsidRDefault="00A240B2" w:rsidP="00107EC7">
      <w:pPr>
        <w:rPr>
          <w:b/>
        </w:rPr>
      </w:pPr>
    </w:p>
    <w:p w14:paraId="59F150DC" w14:textId="19B7ECA1" w:rsidR="00A240B2" w:rsidRDefault="00A240B2" w:rsidP="00107EC7">
      <w:pPr>
        <w:rPr>
          <w:b/>
        </w:rPr>
      </w:pPr>
    </w:p>
    <w:p w14:paraId="151769D0" w14:textId="3E43107A" w:rsidR="00A240B2" w:rsidRDefault="00A240B2" w:rsidP="00107EC7">
      <w:pPr>
        <w:rPr>
          <w:b/>
        </w:rPr>
      </w:pPr>
    </w:p>
    <w:p w14:paraId="698CC493" w14:textId="77777777" w:rsidR="00A240B2" w:rsidRPr="009E1B18" w:rsidRDefault="00A240B2" w:rsidP="00A240B2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85E2174" w14:textId="237C2B78" w:rsidR="00A240B2" w:rsidRDefault="00A240B2" w:rsidP="00A240B2">
      <w:r>
        <w:rPr>
          <w:b/>
        </w:rPr>
        <w:t xml:space="preserve">Homophone Worksheet: </w:t>
      </w:r>
      <w:r w:rsidRPr="00583548">
        <w:rPr>
          <w:b/>
          <w:i/>
        </w:rPr>
        <w:t>Eminent</w:t>
      </w:r>
      <w:r>
        <w:rPr>
          <w:b/>
        </w:rPr>
        <w:t>,</w:t>
      </w:r>
      <w:r w:rsidRPr="00583548">
        <w:rPr>
          <w:b/>
          <w:i/>
        </w:rPr>
        <w:t xml:space="preserve"> Imminent</w:t>
      </w:r>
      <w:r>
        <w:rPr>
          <w:b/>
        </w:rPr>
        <w:t xml:space="preserve"> and </w:t>
      </w:r>
      <w:r w:rsidRPr="00583548">
        <w:rPr>
          <w:b/>
          <w:i/>
        </w:rPr>
        <w:t>Immanent</w:t>
      </w:r>
      <w:r>
        <w:rPr>
          <w:b/>
          <w:i/>
        </w:rPr>
        <w:t xml:space="preserve">, </w:t>
      </w:r>
      <w:r>
        <w:rPr>
          <w:b/>
        </w:rPr>
        <w:t xml:space="preserve">Worksheet 2. </w:t>
      </w:r>
      <w:r>
        <w:rPr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i/>
        </w:rPr>
        <w:t xml:space="preserve">eminent, imminent, </w:t>
      </w:r>
      <w:r>
        <w:t>and</w:t>
      </w:r>
      <w:r>
        <w:rPr>
          <w:i/>
        </w:rPr>
        <w:t xml:space="preserve"> immanent</w:t>
      </w:r>
      <w:r>
        <w:t>. Remember this about these three words:</w:t>
      </w:r>
    </w:p>
    <w:p w14:paraId="2E36481E" w14:textId="77777777" w:rsidR="00A240B2" w:rsidRDefault="00A240B2" w:rsidP="00A240B2"/>
    <w:p w14:paraId="73796CBB" w14:textId="77777777" w:rsidR="00A240B2" w:rsidRPr="007001C5" w:rsidRDefault="00A240B2" w:rsidP="00A240B2">
      <w:pPr>
        <w:pStyle w:val="ListParagraph"/>
        <w:numPr>
          <w:ilvl w:val="0"/>
          <w:numId w:val="1"/>
        </w:numPr>
        <w:rPr>
          <w:i/>
        </w:rPr>
      </w:pPr>
      <w:r w:rsidRPr="007001C5">
        <w:rPr>
          <w:b/>
          <w:i/>
        </w:rPr>
        <w:t xml:space="preserve">Eminent </w:t>
      </w:r>
      <w:r w:rsidRPr="007001C5">
        <w:t>is an</w:t>
      </w:r>
      <w:r w:rsidRPr="007001C5">
        <w:rPr>
          <w:i/>
        </w:rPr>
        <w:t xml:space="preserve"> </w:t>
      </w:r>
      <w:r w:rsidRPr="007001C5">
        <w:rPr>
          <w:b/>
          <w:i/>
        </w:rPr>
        <w:t>adjective</w:t>
      </w:r>
      <w:r w:rsidRPr="007001C5">
        <w:rPr>
          <w:i/>
        </w:rPr>
        <w:t xml:space="preserve"> </w:t>
      </w:r>
      <w:r w:rsidRPr="007001C5">
        <w:t>that means</w:t>
      </w:r>
      <w:r w:rsidRPr="007001C5">
        <w:rPr>
          <w:i/>
        </w:rPr>
        <w:t xml:space="preserve"> standing out so as to be readily perceived or noted: CONSPICUOUS</w:t>
      </w:r>
    </w:p>
    <w:p w14:paraId="144D26DD" w14:textId="77777777" w:rsidR="00A240B2" w:rsidRDefault="00A240B2" w:rsidP="00A240B2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Imminent </w:t>
      </w:r>
      <w:r w:rsidRPr="007001C5">
        <w:t>is an</w:t>
      </w:r>
      <w:r>
        <w:rPr>
          <w:b/>
          <w:i/>
        </w:rPr>
        <w:t xml:space="preserve"> adjective </w:t>
      </w:r>
      <w:r w:rsidRPr="007001C5">
        <w:t>that means</w:t>
      </w:r>
      <w:r>
        <w:rPr>
          <w:b/>
          <w:i/>
        </w:rPr>
        <w:t xml:space="preserve"> </w:t>
      </w:r>
      <w:r>
        <w:rPr>
          <w:i/>
        </w:rPr>
        <w:t xml:space="preserve">ready to take place; </w:t>
      </w:r>
      <w:proofErr w:type="gramStart"/>
      <w:r>
        <w:t>especially</w:t>
      </w:r>
      <w:r w:rsidRPr="007001C5">
        <w:rPr>
          <w:i/>
        </w:rPr>
        <w:t>:</w:t>
      </w:r>
      <w:proofErr w:type="gramEnd"/>
      <w:r w:rsidRPr="007001C5">
        <w:rPr>
          <w:i/>
        </w:rPr>
        <w:t xml:space="preserve"> hanging threateningly over one's head &lt;was in ~ danger of being run over&gt;</w:t>
      </w:r>
    </w:p>
    <w:p w14:paraId="6ED8B989" w14:textId="77777777" w:rsidR="00A240B2" w:rsidRDefault="00A240B2" w:rsidP="00A240B2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Immanent </w:t>
      </w:r>
      <w:r w:rsidRPr="007001C5">
        <w:t>is an</w:t>
      </w:r>
      <w:r>
        <w:rPr>
          <w:b/>
          <w:i/>
        </w:rPr>
        <w:t xml:space="preserve"> adjective </w:t>
      </w:r>
      <w:r w:rsidRPr="007001C5">
        <w:t>that means</w:t>
      </w:r>
      <w:r>
        <w:rPr>
          <w:b/>
          <w:i/>
        </w:rPr>
        <w:t xml:space="preserve"> </w:t>
      </w:r>
      <w:r w:rsidRPr="007001C5">
        <w:rPr>
          <w:i/>
        </w:rPr>
        <w:t>INDWELLING, INHERENT &lt;beauty is not something imposed but something ~ —Anthony Burgess&gt;</w:t>
      </w:r>
    </w:p>
    <w:p w14:paraId="0B52A107" w14:textId="77777777" w:rsidR="00A240B2" w:rsidRDefault="00A240B2" w:rsidP="00A240B2">
      <w:pPr>
        <w:rPr>
          <w:i/>
        </w:rPr>
      </w:pPr>
    </w:p>
    <w:p w14:paraId="7BF83E84" w14:textId="2A23537F" w:rsidR="00A240B2" w:rsidRPr="00A240B2" w:rsidRDefault="00A240B2" w:rsidP="00A240B2">
      <w:pPr>
        <w:pStyle w:val="ListParagraph"/>
        <w:numPr>
          <w:ilvl w:val="0"/>
          <w:numId w:val="3"/>
        </w:numPr>
        <w:rPr>
          <w:b/>
        </w:rPr>
      </w:pPr>
      <w:r>
        <w:t>Linguists and neurologists have determined that humans have an __________________ ability to learn and use language.</w:t>
      </w:r>
    </w:p>
    <w:p w14:paraId="7D8337E6" w14:textId="77777777" w:rsidR="00A240B2" w:rsidRPr="00805DCD" w:rsidRDefault="00A240B2" w:rsidP="00A240B2">
      <w:pPr>
        <w:pStyle w:val="ListParagraph"/>
        <w:numPr>
          <w:ilvl w:val="0"/>
          <w:numId w:val="3"/>
        </w:numPr>
        <w:rPr>
          <w:b/>
        </w:rPr>
      </w:pPr>
      <w:r>
        <w:t>*** is writing a book about the ____________________ South African statesman Nelson Mandela.</w:t>
      </w:r>
    </w:p>
    <w:p w14:paraId="2E046CC4" w14:textId="77777777" w:rsidR="00A240B2" w:rsidRPr="00805DCD" w:rsidRDefault="00A240B2" w:rsidP="00A240B2">
      <w:pPr>
        <w:pStyle w:val="ListParagraph"/>
        <w:numPr>
          <w:ilvl w:val="0"/>
          <w:numId w:val="3"/>
        </w:numPr>
        <w:rPr>
          <w:b/>
        </w:rPr>
      </w:pPr>
      <w:r>
        <w:t>*** is relieved that the end of the school day is ___________________________.</w:t>
      </w:r>
    </w:p>
    <w:p w14:paraId="7ACD5891" w14:textId="77777777" w:rsidR="00A240B2" w:rsidRPr="00805DCD" w:rsidRDefault="00A240B2" w:rsidP="00A240B2">
      <w:pPr>
        <w:pStyle w:val="ListParagraph"/>
        <w:numPr>
          <w:ilvl w:val="0"/>
          <w:numId w:val="3"/>
        </w:numPr>
        <w:rPr>
          <w:b/>
        </w:rPr>
      </w:pPr>
      <w:r>
        <w:t>The will to live, *** understands from *** study of biology, is ____________________ in most species.</w:t>
      </w:r>
    </w:p>
    <w:p w14:paraId="32CBA9D0" w14:textId="77777777" w:rsidR="00A240B2" w:rsidRPr="00F508E2" w:rsidRDefault="00A240B2" w:rsidP="00A240B2">
      <w:pPr>
        <w:pStyle w:val="ListParagraph"/>
        <w:numPr>
          <w:ilvl w:val="0"/>
          <w:numId w:val="3"/>
        </w:numPr>
        <w:rPr>
          <w:b/>
        </w:rPr>
      </w:pPr>
      <w:r>
        <w:t>**** appears to have and _______________________ talent for writing.</w:t>
      </w:r>
    </w:p>
    <w:p w14:paraId="4A3E6335" w14:textId="77777777" w:rsidR="00A240B2" w:rsidRPr="007001C5" w:rsidRDefault="00A240B2" w:rsidP="00A240B2">
      <w:pPr>
        <w:pStyle w:val="ListParagraph"/>
        <w:rPr>
          <w:b/>
          <w:i/>
        </w:rPr>
      </w:pPr>
    </w:p>
    <w:p w14:paraId="5670CF81" w14:textId="17480924" w:rsidR="00A240B2" w:rsidRDefault="00A240B2" w:rsidP="00A240B2">
      <w:pPr>
        <w:rPr>
          <w:b/>
        </w:rPr>
      </w:pPr>
    </w:p>
    <w:p w14:paraId="41936D97" w14:textId="4FE00695" w:rsidR="00C55791" w:rsidRDefault="00C55791" w:rsidP="00A240B2">
      <w:pPr>
        <w:rPr>
          <w:b/>
        </w:rPr>
      </w:pPr>
    </w:p>
    <w:p w14:paraId="60695BF7" w14:textId="44FA0AC4" w:rsidR="00C55791" w:rsidRDefault="00C55791" w:rsidP="00A240B2">
      <w:pPr>
        <w:rPr>
          <w:b/>
        </w:rPr>
      </w:pPr>
    </w:p>
    <w:p w14:paraId="477BDA98" w14:textId="757DC771" w:rsidR="00C55791" w:rsidRDefault="00C55791" w:rsidP="00A240B2">
      <w:pPr>
        <w:rPr>
          <w:b/>
        </w:rPr>
      </w:pPr>
    </w:p>
    <w:p w14:paraId="75592C2A" w14:textId="790039AC" w:rsidR="00C55791" w:rsidRDefault="00C55791" w:rsidP="00A240B2">
      <w:pPr>
        <w:rPr>
          <w:b/>
        </w:rPr>
      </w:pPr>
    </w:p>
    <w:p w14:paraId="18B1636A" w14:textId="683F8A95" w:rsidR="00C55791" w:rsidRDefault="00C55791" w:rsidP="00A240B2">
      <w:pPr>
        <w:rPr>
          <w:b/>
        </w:rPr>
      </w:pPr>
    </w:p>
    <w:p w14:paraId="68B4755B" w14:textId="6E070E3B" w:rsidR="00C55791" w:rsidRDefault="00C55791" w:rsidP="00A240B2">
      <w:pPr>
        <w:rPr>
          <w:b/>
        </w:rPr>
      </w:pPr>
    </w:p>
    <w:p w14:paraId="1FB9D609" w14:textId="3754E0A0" w:rsidR="00C55791" w:rsidRDefault="00C55791" w:rsidP="00A240B2">
      <w:pPr>
        <w:rPr>
          <w:b/>
        </w:rPr>
      </w:pPr>
    </w:p>
    <w:p w14:paraId="4E3A2D4B" w14:textId="28E887EA" w:rsidR="00C55791" w:rsidRDefault="00C55791" w:rsidP="00A240B2">
      <w:pPr>
        <w:rPr>
          <w:b/>
        </w:rPr>
      </w:pPr>
    </w:p>
    <w:p w14:paraId="7BB2E489" w14:textId="18F65562" w:rsidR="00C55791" w:rsidRDefault="00C55791" w:rsidP="00A240B2">
      <w:pPr>
        <w:rPr>
          <w:b/>
        </w:rPr>
      </w:pPr>
    </w:p>
    <w:p w14:paraId="3D363C96" w14:textId="64BF11DE" w:rsidR="00C55791" w:rsidRDefault="00C55791" w:rsidP="00A240B2">
      <w:pPr>
        <w:rPr>
          <w:b/>
        </w:rPr>
      </w:pPr>
    </w:p>
    <w:p w14:paraId="111D6784" w14:textId="3018DBB7" w:rsidR="00C55791" w:rsidRDefault="00C55791" w:rsidP="00A240B2">
      <w:pPr>
        <w:rPr>
          <w:b/>
        </w:rPr>
      </w:pPr>
    </w:p>
    <w:p w14:paraId="44B1CE20" w14:textId="743D88E0" w:rsidR="00C55791" w:rsidRDefault="00C55791" w:rsidP="00A240B2">
      <w:pPr>
        <w:rPr>
          <w:b/>
        </w:rPr>
      </w:pPr>
    </w:p>
    <w:p w14:paraId="77B8DEC0" w14:textId="0A4662D1" w:rsidR="00C55791" w:rsidRDefault="00C55791" w:rsidP="00A240B2">
      <w:pPr>
        <w:rPr>
          <w:b/>
        </w:rPr>
      </w:pPr>
    </w:p>
    <w:p w14:paraId="4949912A" w14:textId="2652DCAA" w:rsidR="00C55791" w:rsidRDefault="00C55791" w:rsidP="00A240B2">
      <w:pPr>
        <w:rPr>
          <w:b/>
        </w:rPr>
      </w:pPr>
    </w:p>
    <w:p w14:paraId="53E82885" w14:textId="0C674A17" w:rsidR="00C55791" w:rsidRDefault="00C55791" w:rsidP="00A240B2">
      <w:pPr>
        <w:rPr>
          <w:b/>
        </w:rPr>
      </w:pPr>
    </w:p>
    <w:p w14:paraId="71920AAD" w14:textId="0AB08324" w:rsidR="00C55791" w:rsidRDefault="00C55791" w:rsidP="00A240B2">
      <w:pPr>
        <w:rPr>
          <w:b/>
        </w:rPr>
      </w:pPr>
    </w:p>
    <w:p w14:paraId="30A3ABF5" w14:textId="1208B278" w:rsidR="00C55791" w:rsidRDefault="00C55791" w:rsidP="00A240B2">
      <w:pPr>
        <w:rPr>
          <w:b/>
        </w:rPr>
      </w:pPr>
    </w:p>
    <w:p w14:paraId="72B35E9D" w14:textId="66418FA4" w:rsidR="00C55791" w:rsidRDefault="00C55791" w:rsidP="00A240B2">
      <w:pPr>
        <w:rPr>
          <w:b/>
        </w:rPr>
      </w:pPr>
    </w:p>
    <w:p w14:paraId="7C3061EA" w14:textId="672937F4" w:rsidR="00C55791" w:rsidRDefault="00C55791" w:rsidP="00A240B2">
      <w:pPr>
        <w:rPr>
          <w:b/>
        </w:rPr>
      </w:pPr>
    </w:p>
    <w:p w14:paraId="335485DA" w14:textId="4C9FB97C" w:rsidR="00C55791" w:rsidRDefault="00C55791" w:rsidP="00A240B2">
      <w:pPr>
        <w:rPr>
          <w:b/>
        </w:rPr>
      </w:pPr>
    </w:p>
    <w:p w14:paraId="269BBA37" w14:textId="3F43A699" w:rsidR="00C55791" w:rsidRDefault="00C55791" w:rsidP="00A240B2">
      <w:pPr>
        <w:rPr>
          <w:b/>
        </w:rPr>
      </w:pPr>
    </w:p>
    <w:p w14:paraId="215B1486" w14:textId="3E2F2375" w:rsidR="00C55791" w:rsidRDefault="00C55791" w:rsidP="00A240B2">
      <w:pPr>
        <w:rPr>
          <w:b/>
        </w:rPr>
      </w:pPr>
    </w:p>
    <w:p w14:paraId="317023FC" w14:textId="36214447" w:rsidR="00C55791" w:rsidRDefault="00C55791" w:rsidP="00A240B2">
      <w:pPr>
        <w:rPr>
          <w:b/>
        </w:rPr>
      </w:pPr>
    </w:p>
    <w:p w14:paraId="35452771" w14:textId="3906F71D" w:rsidR="00C55791" w:rsidRDefault="00C55791" w:rsidP="00A240B2">
      <w:pPr>
        <w:rPr>
          <w:b/>
        </w:rPr>
      </w:pPr>
    </w:p>
    <w:p w14:paraId="5B42DDF0" w14:textId="2F492830" w:rsidR="00C55791" w:rsidRDefault="00C55791" w:rsidP="00A240B2">
      <w:pPr>
        <w:rPr>
          <w:b/>
        </w:rPr>
      </w:pPr>
    </w:p>
    <w:p w14:paraId="249797C6" w14:textId="66A654B4" w:rsidR="00C55791" w:rsidRDefault="00C55791" w:rsidP="00A240B2">
      <w:pPr>
        <w:rPr>
          <w:b/>
        </w:rPr>
      </w:pPr>
    </w:p>
    <w:p w14:paraId="160C6C10" w14:textId="759A6026" w:rsidR="00C55791" w:rsidRDefault="00C55791" w:rsidP="00A240B2">
      <w:pPr>
        <w:rPr>
          <w:b/>
        </w:rPr>
      </w:pPr>
    </w:p>
    <w:p w14:paraId="3E6796CE" w14:textId="27112033" w:rsidR="00C55791" w:rsidRDefault="00C55791" w:rsidP="00A240B2">
      <w:pPr>
        <w:rPr>
          <w:b/>
        </w:rPr>
      </w:pPr>
    </w:p>
    <w:p w14:paraId="570D0351" w14:textId="29451C82" w:rsidR="00C55791" w:rsidRDefault="00C55791" w:rsidP="00A240B2">
      <w:pPr>
        <w:rPr>
          <w:b/>
        </w:rPr>
      </w:pPr>
    </w:p>
    <w:p w14:paraId="5B637826" w14:textId="12052A3E" w:rsidR="00C55791" w:rsidRDefault="00C55791" w:rsidP="00A240B2">
      <w:pPr>
        <w:rPr>
          <w:b/>
        </w:rPr>
      </w:pPr>
    </w:p>
    <w:p w14:paraId="007DC0CF" w14:textId="77777777" w:rsidR="00C55791" w:rsidRPr="009E1B18" w:rsidRDefault="00C55791" w:rsidP="00C55791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35A67BD" w14:textId="221390E2" w:rsidR="00C55791" w:rsidRDefault="00C55791" w:rsidP="00C55791">
      <w:r>
        <w:rPr>
          <w:b/>
        </w:rPr>
        <w:t xml:space="preserve">Homophone Worksheet: </w:t>
      </w:r>
      <w:r w:rsidRPr="00583548">
        <w:rPr>
          <w:b/>
          <w:i/>
        </w:rPr>
        <w:t>Eminent</w:t>
      </w:r>
      <w:r>
        <w:rPr>
          <w:b/>
        </w:rPr>
        <w:t>,</w:t>
      </w:r>
      <w:r w:rsidRPr="00583548">
        <w:rPr>
          <w:b/>
          <w:i/>
        </w:rPr>
        <w:t xml:space="preserve"> Imminent</w:t>
      </w:r>
      <w:r>
        <w:rPr>
          <w:b/>
        </w:rPr>
        <w:t xml:space="preserve"> and </w:t>
      </w:r>
      <w:r w:rsidRPr="00583548">
        <w:rPr>
          <w:b/>
          <w:i/>
        </w:rPr>
        <w:t>Immanent</w:t>
      </w:r>
      <w:r>
        <w:rPr>
          <w:b/>
          <w:i/>
        </w:rPr>
        <w:t xml:space="preserve">, </w:t>
      </w:r>
      <w:r>
        <w:rPr>
          <w:b/>
        </w:rPr>
        <w:t xml:space="preserve">Worksheet 3. </w:t>
      </w:r>
      <w:r>
        <w:rPr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i/>
        </w:rPr>
        <w:t xml:space="preserve">eminent, imminent, </w:t>
      </w:r>
      <w:r>
        <w:t>and</w:t>
      </w:r>
      <w:r>
        <w:rPr>
          <w:i/>
        </w:rPr>
        <w:t xml:space="preserve"> immanent</w:t>
      </w:r>
      <w:r>
        <w:t>. Remember this about these three words:</w:t>
      </w:r>
    </w:p>
    <w:p w14:paraId="6E4AB3BF" w14:textId="77777777" w:rsidR="00C55791" w:rsidRDefault="00C55791" w:rsidP="00C55791"/>
    <w:p w14:paraId="42DE95F5" w14:textId="77777777" w:rsidR="00C55791" w:rsidRPr="007001C5" w:rsidRDefault="00C55791" w:rsidP="00C55791">
      <w:pPr>
        <w:pStyle w:val="ListParagraph"/>
        <w:numPr>
          <w:ilvl w:val="0"/>
          <w:numId w:val="1"/>
        </w:numPr>
        <w:rPr>
          <w:i/>
        </w:rPr>
      </w:pPr>
      <w:r w:rsidRPr="007001C5">
        <w:rPr>
          <w:b/>
          <w:i/>
        </w:rPr>
        <w:t xml:space="preserve">Eminent </w:t>
      </w:r>
      <w:r w:rsidRPr="007001C5">
        <w:t>is an</w:t>
      </w:r>
      <w:r w:rsidRPr="007001C5">
        <w:rPr>
          <w:i/>
        </w:rPr>
        <w:t xml:space="preserve"> </w:t>
      </w:r>
      <w:r w:rsidRPr="007001C5">
        <w:rPr>
          <w:b/>
          <w:i/>
        </w:rPr>
        <w:t>adjective</w:t>
      </w:r>
      <w:r w:rsidRPr="007001C5">
        <w:rPr>
          <w:i/>
        </w:rPr>
        <w:t xml:space="preserve"> </w:t>
      </w:r>
      <w:r w:rsidRPr="007001C5">
        <w:t>that means</w:t>
      </w:r>
      <w:r w:rsidRPr="007001C5">
        <w:rPr>
          <w:i/>
        </w:rPr>
        <w:t xml:space="preserve"> standing out so as to be readily perceived or noted: CONSPICUOUS</w:t>
      </w:r>
    </w:p>
    <w:p w14:paraId="702B9D4F" w14:textId="77777777" w:rsidR="00C55791" w:rsidRDefault="00C55791" w:rsidP="00C55791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Imminent </w:t>
      </w:r>
      <w:r w:rsidRPr="007001C5">
        <w:t>is an</w:t>
      </w:r>
      <w:r>
        <w:rPr>
          <w:b/>
          <w:i/>
        </w:rPr>
        <w:t xml:space="preserve"> adjective </w:t>
      </w:r>
      <w:r w:rsidRPr="007001C5">
        <w:t>that means</w:t>
      </w:r>
      <w:r>
        <w:rPr>
          <w:b/>
          <w:i/>
        </w:rPr>
        <w:t xml:space="preserve"> </w:t>
      </w:r>
      <w:r>
        <w:rPr>
          <w:i/>
        </w:rPr>
        <w:t xml:space="preserve">ready to take place; </w:t>
      </w:r>
      <w:proofErr w:type="gramStart"/>
      <w:r>
        <w:t>especially</w:t>
      </w:r>
      <w:r w:rsidRPr="007001C5">
        <w:rPr>
          <w:i/>
        </w:rPr>
        <w:t>:</w:t>
      </w:r>
      <w:proofErr w:type="gramEnd"/>
      <w:r w:rsidRPr="007001C5">
        <w:rPr>
          <w:i/>
        </w:rPr>
        <w:t xml:space="preserve"> hanging threateningly over one's head &lt;was in ~ danger of being run over&gt;</w:t>
      </w:r>
    </w:p>
    <w:p w14:paraId="543EE093" w14:textId="77777777" w:rsidR="00C55791" w:rsidRDefault="00C55791" w:rsidP="00C55791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Immanent </w:t>
      </w:r>
      <w:r w:rsidRPr="007001C5">
        <w:t>is an</w:t>
      </w:r>
      <w:r>
        <w:rPr>
          <w:b/>
          <w:i/>
        </w:rPr>
        <w:t xml:space="preserve"> adjective </w:t>
      </w:r>
      <w:r w:rsidRPr="007001C5">
        <w:t>that means</w:t>
      </w:r>
      <w:r>
        <w:rPr>
          <w:b/>
          <w:i/>
        </w:rPr>
        <w:t xml:space="preserve"> </w:t>
      </w:r>
      <w:r w:rsidRPr="007001C5">
        <w:rPr>
          <w:i/>
        </w:rPr>
        <w:t>INDWELLING, INHERENT &lt;beauty is not something imposed but something ~ —Anthony Burgess&gt;</w:t>
      </w:r>
    </w:p>
    <w:p w14:paraId="0B3A516E" w14:textId="77777777" w:rsidR="00C55791" w:rsidRDefault="00C55791" w:rsidP="00C55791">
      <w:pPr>
        <w:rPr>
          <w:i/>
        </w:rPr>
      </w:pPr>
    </w:p>
    <w:p w14:paraId="57529D43" w14:textId="15580639" w:rsidR="00C55791" w:rsidRPr="009839B8" w:rsidRDefault="00C55791" w:rsidP="009839B8">
      <w:pPr>
        <w:pStyle w:val="ListParagraph"/>
        <w:numPr>
          <w:ilvl w:val="0"/>
          <w:numId w:val="4"/>
        </w:numPr>
        <w:rPr>
          <w:b/>
        </w:rPr>
      </w:pPr>
      <w:r>
        <w:t>***’s birthday is _________________________, so all ***** friends are planning a surprise party for ******.</w:t>
      </w:r>
    </w:p>
    <w:p w14:paraId="1767E4F1" w14:textId="181196BC" w:rsidR="00C55791" w:rsidRPr="009839B8" w:rsidRDefault="00C55791" w:rsidP="009839B8">
      <w:pPr>
        <w:pStyle w:val="ListParagraph"/>
        <w:numPr>
          <w:ilvl w:val="0"/>
          <w:numId w:val="4"/>
        </w:numPr>
        <w:rPr>
          <w:b/>
        </w:rPr>
      </w:pPr>
      <w:r>
        <w:t>**** is sitting on a late train with the understanding that the beginning of the movie *** is on *** way to see is _________________________.</w:t>
      </w:r>
    </w:p>
    <w:p w14:paraId="07C69D9D" w14:textId="77777777" w:rsidR="00C55791" w:rsidRPr="003A0FF8" w:rsidRDefault="00C55791" w:rsidP="009839B8">
      <w:pPr>
        <w:pStyle w:val="ListParagraph"/>
        <w:numPr>
          <w:ilvl w:val="0"/>
          <w:numId w:val="4"/>
        </w:numPr>
        <w:rPr>
          <w:b/>
        </w:rPr>
      </w:pPr>
      <w:r>
        <w:t>*** heard ***’s voice in the hallway, so ** he knows *** arrival is ________________________.</w:t>
      </w:r>
    </w:p>
    <w:p w14:paraId="69993C04" w14:textId="77777777" w:rsidR="00C55791" w:rsidRPr="00E16D61" w:rsidRDefault="00C55791" w:rsidP="009839B8">
      <w:pPr>
        <w:pStyle w:val="ListParagraph"/>
        <w:numPr>
          <w:ilvl w:val="0"/>
          <w:numId w:val="4"/>
        </w:numPr>
        <w:rPr>
          <w:b/>
        </w:rPr>
      </w:pPr>
      <w:r>
        <w:t>Many psychologists have wondered whether empathy in ____________________ in human beings.</w:t>
      </w:r>
    </w:p>
    <w:p w14:paraId="36A05732" w14:textId="77777777" w:rsidR="00C55791" w:rsidRPr="00F508E2" w:rsidRDefault="00C55791" w:rsidP="009839B8">
      <w:pPr>
        <w:pStyle w:val="ListParagraph"/>
        <w:numPr>
          <w:ilvl w:val="0"/>
          <w:numId w:val="4"/>
        </w:numPr>
        <w:rPr>
          <w:b/>
        </w:rPr>
      </w:pPr>
      <w:r>
        <w:t xml:space="preserve">Although many Americans have never heard of her, Nella Larson was an __________________ </w:t>
      </w:r>
      <w:proofErr w:type="gramStart"/>
      <w:r>
        <w:t>African-American</w:t>
      </w:r>
      <w:proofErr w:type="gramEnd"/>
      <w:r>
        <w:t xml:space="preserve"> author.</w:t>
      </w:r>
    </w:p>
    <w:p w14:paraId="403DE8AA" w14:textId="77777777" w:rsidR="00C55791" w:rsidRPr="007001C5" w:rsidRDefault="00C55791" w:rsidP="00C55791">
      <w:pPr>
        <w:pStyle w:val="ListParagraph"/>
        <w:rPr>
          <w:b/>
          <w:i/>
        </w:rPr>
      </w:pPr>
    </w:p>
    <w:p w14:paraId="6B32373B" w14:textId="77777777" w:rsidR="00C55791" w:rsidRPr="0060056C" w:rsidRDefault="00C55791" w:rsidP="00A240B2">
      <w:pPr>
        <w:rPr>
          <w:b/>
        </w:rPr>
      </w:pPr>
    </w:p>
    <w:p w14:paraId="2DDBEFD7" w14:textId="294C8A48" w:rsidR="00A240B2" w:rsidRDefault="00A240B2" w:rsidP="00107EC7">
      <w:pPr>
        <w:rPr>
          <w:b/>
        </w:rPr>
      </w:pPr>
    </w:p>
    <w:p w14:paraId="7861BB34" w14:textId="366BB4FC" w:rsidR="002905DA" w:rsidRDefault="002905DA" w:rsidP="002905DA">
      <w:pPr>
        <w:tabs>
          <w:tab w:val="left" w:pos="1211"/>
        </w:tabs>
      </w:pPr>
      <w:r>
        <w:tab/>
      </w:r>
    </w:p>
    <w:p w14:paraId="5D0AF41F" w14:textId="08443B88" w:rsidR="002905DA" w:rsidRDefault="002905DA" w:rsidP="002905DA">
      <w:pPr>
        <w:tabs>
          <w:tab w:val="left" w:pos="1211"/>
        </w:tabs>
      </w:pPr>
    </w:p>
    <w:p w14:paraId="3CAC83F5" w14:textId="414F26A5" w:rsidR="002905DA" w:rsidRDefault="002905DA" w:rsidP="002905DA">
      <w:pPr>
        <w:tabs>
          <w:tab w:val="left" w:pos="1211"/>
        </w:tabs>
      </w:pPr>
    </w:p>
    <w:p w14:paraId="148A5D36" w14:textId="1B26AF38" w:rsidR="002905DA" w:rsidRDefault="002905DA" w:rsidP="002905DA">
      <w:pPr>
        <w:tabs>
          <w:tab w:val="left" w:pos="1211"/>
        </w:tabs>
      </w:pPr>
    </w:p>
    <w:p w14:paraId="361CBF93" w14:textId="07EE4824" w:rsidR="002905DA" w:rsidRDefault="002905DA" w:rsidP="002905DA">
      <w:pPr>
        <w:tabs>
          <w:tab w:val="left" w:pos="1211"/>
        </w:tabs>
      </w:pPr>
    </w:p>
    <w:p w14:paraId="5B524978" w14:textId="7ED969DD" w:rsidR="002905DA" w:rsidRDefault="002905DA" w:rsidP="002905DA">
      <w:pPr>
        <w:tabs>
          <w:tab w:val="left" w:pos="1211"/>
        </w:tabs>
      </w:pPr>
    </w:p>
    <w:p w14:paraId="75BF4B5A" w14:textId="46BAB681" w:rsidR="002905DA" w:rsidRDefault="002905DA" w:rsidP="002905DA">
      <w:pPr>
        <w:tabs>
          <w:tab w:val="left" w:pos="1211"/>
        </w:tabs>
      </w:pPr>
    </w:p>
    <w:p w14:paraId="03F8419E" w14:textId="65F9FA33" w:rsidR="002905DA" w:rsidRDefault="002905DA" w:rsidP="002905DA">
      <w:pPr>
        <w:tabs>
          <w:tab w:val="left" w:pos="1211"/>
        </w:tabs>
      </w:pPr>
    </w:p>
    <w:p w14:paraId="42007262" w14:textId="2630FD1C" w:rsidR="002905DA" w:rsidRDefault="002905DA" w:rsidP="002905DA">
      <w:pPr>
        <w:tabs>
          <w:tab w:val="left" w:pos="1211"/>
        </w:tabs>
      </w:pPr>
    </w:p>
    <w:p w14:paraId="406AD70A" w14:textId="5DC8797E" w:rsidR="002905DA" w:rsidRDefault="002905DA" w:rsidP="002905DA">
      <w:pPr>
        <w:tabs>
          <w:tab w:val="left" w:pos="1211"/>
        </w:tabs>
      </w:pPr>
    </w:p>
    <w:p w14:paraId="6EE9AEF6" w14:textId="15EA0B8E" w:rsidR="002905DA" w:rsidRDefault="002905DA" w:rsidP="002905DA">
      <w:pPr>
        <w:tabs>
          <w:tab w:val="left" w:pos="1211"/>
        </w:tabs>
      </w:pPr>
    </w:p>
    <w:p w14:paraId="4ECA078C" w14:textId="37907235" w:rsidR="002905DA" w:rsidRDefault="002905DA" w:rsidP="002905DA">
      <w:pPr>
        <w:tabs>
          <w:tab w:val="left" w:pos="1211"/>
        </w:tabs>
      </w:pPr>
    </w:p>
    <w:p w14:paraId="3B7A27C2" w14:textId="58540269" w:rsidR="002905DA" w:rsidRDefault="002905DA" w:rsidP="002905DA">
      <w:pPr>
        <w:tabs>
          <w:tab w:val="left" w:pos="1211"/>
        </w:tabs>
      </w:pPr>
    </w:p>
    <w:p w14:paraId="29ED542E" w14:textId="10C340FB" w:rsidR="002905DA" w:rsidRDefault="002905DA" w:rsidP="002905DA">
      <w:pPr>
        <w:tabs>
          <w:tab w:val="left" w:pos="1211"/>
        </w:tabs>
      </w:pPr>
    </w:p>
    <w:p w14:paraId="2DA08F9D" w14:textId="03B236E2" w:rsidR="002905DA" w:rsidRDefault="002905DA" w:rsidP="002905DA">
      <w:pPr>
        <w:tabs>
          <w:tab w:val="left" w:pos="1211"/>
        </w:tabs>
      </w:pPr>
    </w:p>
    <w:p w14:paraId="66F01C18" w14:textId="2472B410" w:rsidR="002905DA" w:rsidRDefault="002905DA" w:rsidP="002905DA">
      <w:pPr>
        <w:tabs>
          <w:tab w:val="left" w:pos="1211"/>
        </w:tabs>
      </w:pPr>
    </w:p>
    <w:p w14:paraId="5F72A081" w14:textId="4B8454C5" w:rsidR="002905DA" w:rsidRDefault="002905DA" w:rsidP="002905DA">
      <w:pPr>
        <w:tabs>
          <w:tab w:val="left" w:pos="1211"/>
        </w:tabs>
      </w:pPr>
    </w:p>
    <w:p w14:paraId="2EB4F697" w14:textId="6F64BD58" w:rsidR="002905DA" w:rsidRDefault="002905DA" w:rsidP="002905DA">
      <w:pPr>
        <w:tabs>
          <w:tab w:val="left" w:pos="1211"/>
        </w:tabs>
      </w:pPr>
    </w:p>
    <w:p w14:paraId="06C0C58B" w14:textId="2C67209E" w:rsidR="002905DA" w:rsidRDefault="002905DA" w:rsidP="002905DA">
      <w:pPr>
        <w:tabs>
          <w:tab w:val="left" w:pos="1211"/>
        </w:tabs>
      </w:pPr>
    </w:p>
    <w:p w14:paraId="0B5B0CF1" w14:textId="3F0C2E3A" w:rsidR="002905DA" w:rsidRDefault="002905DA" w:rsidP="002905DA">
      <w:pPr>
        <w:tabs>
          <w:tab w:val="left" w:pos="1211"/>
        </w:tabs>
      </w:pPr>
    </w:p>
    <w:p w14:paraId="51563525" w14:textId="7341B09E" w:rsidR="002905DA" w:rsidRDefault="002905DA" w:rsidP="002905DA">
      <w:pPr>
        <w:tabs>
          <w:tab w:val="left" w:pos="1211"/>
        </w:tabs>
      </w:pPr>
    </w:p>
    <w:p w14:paraId="3A2197FB" w14:textId="35D05851" w:rsidR="002905DA" w:rsidRDefault="002905DA" w:rsidP="002905DA">
      <w:pPr>
        <w:tabs>
          <w:tab w:val="left" w:pos="1211"/>
        </w:tabs>
      </w:pPr>
    </w:p>
    <w:p w14:paraId="14D8F6FE" w14:textId="62882066" w:rsidR="002905DA" w:rsidRDefault="002905DA" w:rsidP="002905DA">
      <w:pPr>
        <w:tabs>
          <w:tab w:val="left" w:pos="1211"/>
        </w:tabs>
      </w:pPr>
    </w:p>
    <w:p w14:paraId="1B4FD6C1" w14:textId="60EE5A97" w:rsidR="002905DA" w:rsidRDefault="002905DA" w:rsidP="002905DA">
      <w:pPr>
        <w:tabs>
          <w:tab w:val="left" w:pos="1211"/>
        </w:tabs>
      </w:pPr>
    </w:p>
    <w:p w14:paraId="331640B4" w14:textId="77BCF7CE" w:rsidR="002905DA" w:rsidRDefault="002905DA" w:rsidP="002905DA">
      <w:pPr>
        <w:tabs>
          <w:tab w:val="left" w:pos="1211"/>
        </w:tabs>
      </w:pPr>
    </w:p>
    <w:p w14:paraId="277B7F71" w14:textId="47D4D137" w:rsidR="002905DA" w:rsidRDefault="002905DA" w:rsidP="002905DA">
      <w:pPr>
        <w:tabs>
          <w:tab w:val="left" w:pos="1211"/>
        </w:tabs>
      </w:pPr>
    </w:p>
    <w:p w14:paraId="4A6B098A" w14:textId="0759D5D1" w:rsidR="002905DA" w:rsidRDefault="002905DA" w:rsidP="002905DA">
      <w:pPr>
        <w:tabs>
          <w:tab w:val="left" w:pos="1211"/>
        </w:tabs>
      </w:pPr>
    </w:p>
    <w:p w14:paraId="06E6207B" w14:textId="77777777" w:rsidR="002905DA" w:rsidRPr="009E1B18" w:rsidRDefault="002905DA" w:rsidP="002905DA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578BC64" w14:textId="5F7DD7E4" w:rsidR="002905DA" w:rsidRDefault="002905DA" w:rsidP="002905DA">
      <w:r>
        <w:rPr>
          <w:b/>
        </w:rPr>
        <w:t xml:space="preserve">Homophone Worksheet: </w:t>
      </w:r>
      <w:r w:rsidRPr="00583548">
        <w:rPr>
          <w:b/>
          <w:i/>
        </w:rPr>
        <w:t>Eminent</w:t>
      </w:r>
      <w:r>
        <w:rPr>
          <w:b/>
        </w:rPr>
        <w:t>,</w:t>
      </w:r>
      <w:r w:rsidRPr="00583548">
        <w:rPr>
          <w:b/>
          <w:i/>
        </w:rPr>
        <w:t xml:space="preserve"> Imminent</w:t>
      </w:r>
      <w:r>
        <w:rPr>
          <w:b/>
        </w:rPr>
        <w:t xml:space="preserve"> and </w:t>
      </w:r>
      <w:r w:rsidRPr="00583548">
        <w:rPr>
          <w:b/>
          <w:i/>
        </w:rPr>
        <w:t>Immanent</w:t>
      </w:r>
      <w:r>
        <w:rPr>
          <w:b/>
          <w:i/>
        </w:rPr>
        <w:t xml:space="preserve">, </w:t>
      </w:r>
      <w:r>
        <w:rPr>
          <w:b/>
        </w:rPr>
        <w:t xml:space="preserve">Worksheet 4. </w:t>
      </w:r>
      <w:r>
        <w:rPr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i/>
        </w:rPr>
        <w:t xml:space="preserve">eminent, imminent, </w:t>
      </w:r>
      <w:r>
        <w:t>and</w:t>
      </w:r>
      <w:r>
        <w:rPr>
          <w:i/>
        </w:rPr>
        <w:t xml:space="preserve"> immanent</w:t>
      </w:r>
      <w:r>
        <w:t>. Remember this about these three words:</w:t>
      </w:r>
    </w:p>
    <w:p w14:paraId="43E01A86" w14:textId="77777777" w:rsidR="002905DA" w:rsidRDefault="002905DA" w:rsidP="002905DA"/>
    <w:p w14:paraId="07666A7D" w14:textId="77777777" w:rsidR="002905DA" w:rsidRPr="007001C5" w:rsidRDefault="002905DA" w:rsidP="002905DA">
      <w:pPr>
        <w:pStyle w:val="ListParagraph"/>
        <w:numPr>
          <w:ilvl w:val="0"/>
          <w:numId w:val="1"/>
        </w:numPr>
        <w:rPr>
          <w:i/>
        </w:rPr>
      </w:pPr>
      <w:r w:rsidRPr="007001C5">
        <w:rPr>
          <w:b/>
          <w:i/>
        </w:rPr>
        <w:t xml:space="preserve">Eminent </w:t>
      </w:r>
      <w:r w:rsidRPr="007001C5">
        <w:t>is an</w:t>
      </w:r>
      <w:r w:rsidRPr="007001C5">
        <w:rPr>
          <w:i/>
        </w:rPr>
        <w:t xml:space="preserve"> </w:t>
      </w:r>
      <w:r w:rsidRPr="007001C5">
        <w:rPr>
          <w:b/>
          <w:i/>
        </w:rPr>
        <w:t>adjective</w:t>
      </w:r>
      <w:r w:rsidRPr="007001C5">
        <w:rPr>
          <w:i/>
        </w:rPr>
        <w:t xml:space="preserve"> </w:t>
      </w:r>
      <w:r w:rsidRPr="007001C5">
        <w:t>that means</w:t>
      </w:r>
      <w:r w:rsidRPr="007001C5">
        <w:rPr>
          <w:i/>
        </w:rPr>
        <w:t xml:space="preserve"> standing out so as to be readily perceived or noted: CONSPICUOUS</w:t>
      </w:r>
    </w:p>
    <w:p w14:paraId="7F0FEEC9" w14:textId="77777777" w:rsidR="002905DA" w:rsidRDefault="002905DA" w:rsidP="002905DA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Imminent </w:t>
      </w:r>
      <w:r w:rsidRPr="007001C5">
        <w:t>is an</w:t>
      </w:r>
      <w:r>
        <w:rPr>
          <w:b/>
          <w:i/>
        </w:rPr>
        <w:t xml:space="preserve"> adjective </w:t>
      </w:r>
      <w:r w:rsidRPr="007001C5">
        <w:t>that means</w:t>
      </w:r>
      <w:r>
        <w:rPr>
          <w:b/>
          <w:i/>
        </w:rPr>
        <w:t xml:space="preserve"> </w:t>
      </w:r>
      <w:r>
        <w:rPr>
          <w:i/>
        </w:rPr>
        <w:t xml:space="preserve">ready to take place; </w:t>
      </w:r>
      <w:proofErr w:type="gramStart"/>
      <w:r>
        <w:t>especially</w:t>
      </w:r>
      <w:r w:rsidRPr="007001C5">
        <w:rPr>
          <w:i/>
        </w:rPr>
        <w:t>:</w:t>
      </w:r>
      <w:proofErr w:type="gramEnd"/>
      <w:r w:rsidRPr="007001C5">
        <w:rPr>
          <w:i/>
        </w:rPr>
        <w:t xml:space="preserve"> hanging threateningly over one's head &lt;was in ~ danger of being run over&gt;</w:t>
      </w:r>
    </w:p>
    <w:p w14:paraId="214889C3" w14:textId="77777777" w:rsidR="002905DA" w:rsidRDefault="002905DA" w:rsidP="002905DA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Immanent </w:t>
      </w:r>
      <w:r w:rsidRPr="007001C5">
        <w:t>is an</w:t>
      </w:r>
      <w:r>
        <w:rPr>
          <w:b/>
          <w:i/>
        </w:rPr>
        <w:t xml:space="preserve"> adjective </w:t>
      </w:r>
      <w:r w:rsidRPr="007001C5">
        <w:t>that means</w:t>
      </w:r>
      <w:r>
        <w:rPr>
          <w:b/>
          <w:i/>
        </w:rPr>
        <w:t xml:space="preserve"> </w:t>
      </w:r>
      <w:r w:rsidRPr="007001C5">
        <w:rPr>
          <w:i/>
        </w:rPr>
        <w:t>INDWELLING, INHERENT &lt;beauty is not something imposed but something ~ —Anthony Burgess&gt;</w:t>
      </w:r>
    </w:p>
    <w:p w14:paraId="76D9B150" w14:textId="77777777" w:rsidR="002905DA" w:rsidRDefault="002905DA" w:rsidP="002905DA">
      <w:pPr>
        <w:rPr>
          <w:i/>
        </w:rPr>
      </w:pPr>
    </w:p>
    <w:p w14:paraId="1874421A" w14:textId="33945ED1" w:rsidR="002905DA" w:rsidRPr="002905DA" w:rsidRDefault="002905DA" w:rsidP="002905DA">
      <w:pPr>
        <w:pStyle w:val="ListParagraph"/>
        <w:numPr>
          <w:ilvl w:val="0"/>
          <w:numId w:val="5"/>
        </w:numPr>
        <w:rPr>
          <w:b/>
        </w:rPr>
      </w:pPr>
      <w:r>
        <w:t>Martin Luther King, Jr. remains an _________________________ historical figure.</w:t>
      </w:r>
    </w:p>
    <w:p w14:paraId="3F18929F" w14:textId="65C03580" w:rsidR="002905DA" w:rsidRPr="002905DA" w:rsidRDefault="002905DA" w:rsidP="002905DA">
      <w:pPr>
        <w:pStyle w:val="ListParagraph"/>
        <w:numPr>
          <w:ilvl w:val="0"/>
          <w:numId w:val="5"/>
        </w:numPr>
        <w:rPr>
          <w:b/>
        </w:rPr>
      </w:pPr>
      <w:r>
        <w:t>Intelligence is something that is _____________________ in human beings, but education serves to develop intelligence.</w:t>
      </w:r>
    </w:p>
    <w:p w14:paraId="2CBDB9ED" w14:textId="77777777" w:rsidR="002905DA" w:rsidRPr="00F1706D" w:rsidRDefault="002905DA" w:rsidP="002905DA">
      <w:pPr>
        <w:pStyle w:val="ListParagraph"/>
        <w:numPr>
          <w:ilvl w:val="0"/>
          <w:numId w:val="5"/>
        </w:numPr>
        <w:rPr>
          <w:b/>
        </w:rPr>
      </w:pPr>
      <w:r>
        <w:t>Some people believe that history is _______________________ in time itself.</w:t>
      </w:r>
    </w:p>
    <w:p w14:paraId="05927C9D" w14:textId="77777777" w:rsidR="002905DA" w:rsidRPr="00F1706D" w:rsidRDefault="002905DA" w:rsidP="002905DA">
      <w:pPr>
        <w:pStyle w:val="ListParagraph"/>
        <w:numPr>
          <w:ilvl w:val="0"/>
          <w:numId w:val="5"/>
        </w:numPr>
        <w:rPr>
          <w:b/>
        </w:rPr>
      </w:pPr>
      <w:r>
        <w:t xml:space="preserve">*** attended the Fashion Institute of </w:t>
      </w:r>
      <w:proofErr w:type="gramStart"/>
      <w:r>
        <w:t>Technology, and</w:t>
      </w:r>
      <w:proofErr w:type="gramEnd"/>
      <w:r>
        <w:t xml:space="preserve"> is now an _____________________ clothing designer.</w:t>
      </w:r>
    </w:p>
    <w:p w14:paraId="5FC33966" w14:textId="77777777" w:rsidR="002905DA" w:rsidRPr="00F508E2" w:rsidRDefault="002905DA" w:rsidP="002905DA">
      <w:pPr>
        <w:pStyle w:val="ListParagraph"/>
        <w:numPr>
          <w:ilvl w:val="0"/>
          <w:numId w:val="5"/>
        </w:numPr>
        <w:rPr>
          <w:b/>
        </w:rPr>
      </w:pPr>
      <w:r>
        <w:t>**** is on the edge of **** seat, because the end of the soccer game is ____________________ and *** team is winning.</w:t>
      </w:r>
    </w:p>
    <w:p w14:paraId="1C6C6EDF" w14:textId="58E639D0" w:rsidR="002905DA" w:rsidRDefault="002905DA" w:rsidP="002905DA">
      <w:pPr>
        <w:tabs>
          <w:tab w:val="left" w:pos="1211"/>
        </w:tabs>
      </w:pPr>
    </w:p>
    <w:p w14:paraId="1344CDA9" w14:textId="7EF240A4" w:rsidR="00E213E6" w:rsidRDefault="00E213E6" w:rsidP="00E213E6">
      <w:pPr>
        <w:tabs>
          <w:tab w:val="left" w:pos="1211"/>
        </w:tabs>
      </w:pPr>
      <w:r>
        <w:tab/>
      </w:r>
    </w:p>
    <w:p w14:paraId="2EA6DBB9" w14:textId="524823B2" w:rsidR="00E213E6" w:rsidRDefault="00E213E6" w:rsidP="00E213E6">
      <w:pPr>
        <w:tabs>
          <w:tab w:val="left" w:pos="1211"/>
        </w:tabs>
      </w:pPr>
    </w:p>
    <w:p w14:paraId="348E3530" w14:textId="4E9B3DE4" w:rsidR="00E213E6" w:rsidRDefault="00E213E6" w:rsidP="00E213E6">
      <w:pPr>
        <w:tabs>
          <w:tab w:val="left" w:pos="1211"/>
        </w:tabs>
      </w:pPr>
    </w:p>
    <w:p w14:paraId="34A22A4C" w14:textId="4C3D709D" w:rsidR="00E213E6" w:rsidRDefault="00E213E6" w:rsidP="00E213E6">
      <w:pPr>
        <w:tabs>
          <w:tab w:val="left" w:pos="1211"/>
        </w:tabs>
      </w:pPr>
    </w:p>
    <w:p w14:paraId="6C160A0E" w14:textId="248C9ED1" w:rsidR="00E213E6" w:rsidRDefault="00E213E6" w:rsidP="00E213E6">
      <w:pPr>
        <w:tabs>
          <w:tab w:val="left" w:pos="1211"/>
        </w:tabs>
      </w:pPr>
    </w:p>
    <w:p w14:paraId="41B588C6" w14:textId="6C4CED64" w:rsidR="00E213E6" w:rsidRDefault="00E213E6" w:rsidP="00E213E6">
      <w:pPr>
        <w:tabs>
          <w:tab w:val="left" w:pos="1211"/>
        </w:tabs>
      </w:pPr>
    </w:p>
    <w:p w14:paraId="5E3C10E2" w14:textId="41609C2C" w:rsidR="00E213E6" w:rsidRDefault="00E213E6" w:rsidP="00E213E6">
      <w:pPr>
        <w:tabs>
          <w:tab w:val="left" w:pos="1211"/>
        </w:tabs>
      </w:pPr>
    </w:p>
    <w:p w14:paraId="3254174E" w14:textId="5F0EE493" w:rsidR="00E213E6" w:rsidRDefault="00E213E6" w:rsidP="00E213E6">
      <w:pPr>
        <w:tabs>
          <w:tab w:val="left" w:pos="1211"/>
        </w:tabs>
      </w:pPr>
    </w:p>
    <w:p w14:paraId="5963C20E" w14:textId="63186714" w:rsidR="00E213E6" w:rsidRDefault="00E213E6" w:rsidP="00E213E6">
      <w:pPr>
        <w:tabs>
          <w:tab w:val="left" w:pos="1211"/>
        </w:tabs>
      </w:pPr>
    </w:p>
    <w:p w14:paraId="3A375BDC" w14:textId="78CBC87B" w:rsidR="00E213E6" w:rsidRDefault="00E213E6" w:rsidP="00E213E6">
      <w:pPr>
        <w:tabs>
          <w:tab w:val="left" w:pos="1211"/>
        </w:tabs>
      </w:pPr>
    </w:p>
    <w:p w14:paraId="3CD7146A" w14:textId="2236F88E" w:rsidR="00E213E6" w:rsidRDefault="00E213E6" w:rsidP="00E213E6">
      <w:pPr>
        <w:tabs>
          <w:tab w:val="left" w:pos="1211"/>
        </w:tabs>
      </w:pPr>
    </w:p>
    <w:p w14:paraId="31EA3574" w14:textId="01118321" w:rsidR="00E213E6" w:rsidRDefault="00E213E6" w:rsidP="00E213E6">
      <w:pPr>
        <w:tabs>
          <w:tab w:val="left" w:pos="1211"/>
        </w:tabs>
      </w:pPr>
    </w:p>
    <w:p w14:paraId="17E03041" w14:textId="0EA7E7FD" w:rsidR="00E213E6" w:rsidRDefault="00E213E6" w:rsidP="00E213E6">
      <w:pPr>
        <w:tabs>
          <w:tab w:val="left" w:pos="1211"/>
        </w:tabs>
      </w:pPr>
    </w:p>
    <w:p w14:paraId="5A7B80A1" w14:textId="4F028D05" w:rsidR="00E213E6" w:rsidRDefault="00E213E6" w:rsidP="00E213E6">
      <w:pPr>
        <w:tabs>
          <w:tab w:val="left" w:pos="1211"/>
        </w:tabs>
      </w:pPr>
    </w:p>
    <w:p w14:paraId="2FE8E9F6" w14:textId="1564407C" w:rsidR="00E213E6" w:rsidRDefault="00E213E6" w:rsidP="00E213E6">
      <w:pPr>
        <w:tabs>
          <w:tab w:val="left" w:pos="1211"/>
        </w:tabs>
      </w:pPr>
    </w:p>
    <w:p w14:paraId="420A9EC7" w14:textId="2C7A07F1" w:rsidR="00E213E6" w:rsidRDefault="00E213E6" w:rsidP="00E213E6">
      <w:pPr>
        <w:tabs>
          <w:tab w:val="left" w:pos="1211"/>
        </w:tabs>
      </w:pPr>
    </w:p>
    <w:p w14:paraId="608F859C" w14:textId="7D05A270" w:rsidR="00E213E6" w:rsidRDefault="00E213E6" w:rsidP="00E213E6">
      <w:pPr>
        <w:tabs>
          <w:tab w:val="left" w:pos="1211"/>
        </w:tabs>
      </w:pPr>
    </w:p>
    <w:p w14:paraId="5C358AB0" w14:textId="0D166047" w:rsidR="00E213E6" w:rsidRDefault="00E213E6" w:rsidP="00E213E6">
      <w:pPr>
        <w:tabs>
          <w:tab w:val="left" w:pos="1211"/>
        </w:tabs>
      </w:pPr>
    </w:p>
    <w:p w14:paraId="2E782B35" w14:textId="531E588F" w:rsidR="00E213E6" w:rsidRDefault="00E213E6" w:rsidP="00E213E6">
      <w:pPr>
        <w:tabs>
          <w:tab w:val="left" w:pos="1211"/>
        </w:tabs>
      </w:pPr>
    </w:p>
    <w:p w14:paraId="4E384AA7" w14:textId="6094C74D" w:rsidR="00E213E6" w:rsidRDefault="00E213E6" w:rsidP="00E213E6">
      <w:pPr>
        <w:tabs>
          <w:tab w:val="left" w:pos="1211"/>
        </w:tabs>
      </w:pPr>
    </w:p>
    <w:p w14:paraId="46AEBE9F" w14:textId="38D3B7F3" w:rsidR="00E213E6" w:rsidRDefault="00E213E6" w:rsidP="00E213E6">
      <w:pPr>
        <w:tabs>
          <w:tab w:val="left" w:pos="1211"/>
        </w:tabs>
      </w:pPr>
    </w:p>
    <w:p w14:paraId="2D44A51E" w14:textId="3D7F4072" w:rsidR="00E213E6" w:rsidRDefault="00E213E6" w:rsidP="00E213E6">
      <w:pPr>
        <w:tabs>
          <w:tab w:val="left" w:pos="1211"/>
        </w:tabs>
      </w:pPr>
    </w:p>
    <w:p w14:paraId="55D8395E" w14:textId="631DB0D3" w:rsidR="00E213E6" w:rsidRDefault="00E213E6" w:rsidP="00E213E6">
      <w:pPr>
        <w:tabs>
          <w:tab w:val="left" w:pos="1211"/>
        </w:tabs>
      </w:pPr>
    </w:p>
    <w:p w14:paraId="05157B27" w14:textId="24223B3F" w:rsidR="00E213E6" w:rsidRDefault="00E213E6" w:rsidP="00E213E6">
      <w:pPr>
        <w:tabs>
          <w:tab w:val="left" w:pos="1211"/>
        </w:tabs>
      </w:pPr>
    </w:p>
    <w:p w14:paraId="50479C94" w14:textId="664EB88C" w:rsidR="00E213E6" w:rsidRDefault="00E213E6" w:rsidP="00E213E6">
      <w:pPr>
        <w:tabs>
          <w:tab w:val="left" w:pos="1211"/>
        </w:tabs>
      </w:pPr>
    </w:p>
    <w:p w14:paraId="750ACA71" w14:textId="3A054D5C" w:rsidR="00E213E6" w:rsidRDefault="00E213E6" w:rsidP="00E213E6">
      <w:pPr>
        <w:tabs>
          <w:tab w:val="left" w:pos="1211"/>
        </w:tabs>
      </w:pPr>
    </w:p>
    <w:p w14:paraId="78758315" w14:textId="4F32B377" w:rsidR="00E213E6" w:rsidRDefault="00E213E6" w:rsidP="00E213E6">
      <w:pPr>
        <w:tabs>
          <w:tab w:val="left" w:pos="1211"/>
        </w:tabs>
      </w:pPr>
    </w:p>
    <w:p w14:paraId="671BB95D" w14:textId="2DA31C86" w:rsidR="00E213E6" w:rsidRDefault="00E213E6" w:rsidP="00E213E6">
      <w:pPr>
        <w:tabs>
          <w:tab w:val="left" w:pos="1211"/>
        </w:tabs>
      </w:pPr>
    </w:p>
    <w:p w14:paraId="6589FE32" w14:textId="79E9A2DF" w:rsidR="00E213E6" w:rsidRDefault="00E213E6" w:rsidP="00E213E6">
      <w:pPr>
        <w:tabs>
          <w:tab w:val="left" w:pos="1211"/>
        </w:tabs>
      </w:pPr>
    </w:p>
    <w:p w14:paraId="1C5DCD8B" w14:textId="77777777" w:rsidR="00E213E6" w:rsidRPr="009E1B18" w:rsidRDefault="00E213E6" w:rsidP="00E213E6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5A304CB" w14:textId="64487CBD" w:rsidR="00E213E6" w:rsidRDefault="00E213E6" w:rsidP="00E213E6">
      <w:r>
        <w:rPr>
          <w:b/>
        </w:rPr>
        <w:t xml:space="preserve">Homophone Worksheet: </w:t>
      </w:r>
      <w:r w:rsidRPr="00583548">
        <w:rPr>
          <w:b/>
          <w:i/>
        </w:rPr>
        <w:t>Eminent</w:t>
      </w:r>
      <w:r>
        <w:rPr>
          <w:b/>
        </w:rPr>
        <w:t>,</w:t>
      </w:r>
      <w:r w:rsidRPr="00583548">
        <w:rPr>
          <w:b/>
          <w:i/>
        </w:rPr>
        <w:t xml:space="preserve"> Imminent</w:t>
      </w:r>
      <w:r>
        <w:rPr>
          <w:b/>
        </w:rPr>
        <w:t xml:space="preserve"> and </w:t>
      </w:r>
      <w:r w:rsidRPr="00583548">
        <w:rPr>
          <w:b/>
          <w:i/>
        </w:rPr>
        <w:t>Immanent</w:t>
      </w:r>
      <w:r>
        <w:rPr>
          <w:b/>
          <w:i/>
        </w:rPr>
        <w:t xml:space="preserve">, </w:t>
      </w:r>
      <w:r>
        <w:rPr>
          <w:b/>
        </w:rPr>
        <w:t xml:space="preserve">Worksheet 5. </w:t>
      </w:r>
      <w:r>
        <w:rPr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i/>
        </w:rPr>
        <w:t xml:space="preserve">eminent, imminent, </w:t>
      </w:r>
      <w:r>
        <w:t>and</w:t>
      </w:r>
      <w:r>
        <w:rPr>
          <w:i/>
        </w:rPr>
        <w:t xml:space="preserve"> immanent</w:t>
      </w:r>
      <w:r>
        <w:t>. Remember this about these three words:</w:t>
      </w:r>
    </w:p>
    <w:p w14:paraId="69FBBB88" w14:textId="77777777" w:rsidR="00E213E6" w:rsidRDefault="00E213E6" w:rsidP="00E213E6"/>
    <w:p w14:paraId="79563DCC" w14:textId="77777777" w:rsidR="00E213E6" w:rsidRPr="007001C5" w:rsidRDefault="00E213E6" w:rsidP="00E213E6">
      <w:pPr>
        <w:pStyle w:val="ListParagraph"/>
        <w:numPr>
          <w:ilvl w:val="0"/>
          <w:numId w:val="1"/>
        </w:numPr>
        <w:rPr>
          <w:i/>
        </w:rPr>
      </w:pPr>
      <w:r w:rsidRPr="007001C5">
        <w:rPr>
          <w:b/>
          <w:i/>
        </w:rPr>
        <w:t xml:space="preserve">Eminent </w:t>
      </w:r>
      <w:r w:rsidRPr="007001C5">
        <w:t>is an</w:t>
      </w:r>
      <w:r w:rsidRPr="007001C5">
        <w:rPr>
          <w:i/>
        </w:rPr>
        <w:t xml:space="preserve"> </w:t>
      </w:r>
      <w:r w:rsidRPr="007001C5">
        <w:rPr>
          <w:b/>
          <w:i/>
        </w:rPr>
        <w:t>adjective</w:t>
      </w:r>
      <w:r w:rsidRPr="007001C5">
        <w:rPr>
          <w:i/>
        </w:rPr>
        <w:t xml:space="preserve"> </w:t>
      </w:r>
      <w:r w:rsidRPr="007001C5">
        <w:t>that means</w:t>
      </w:r>
      <w:r w:rsidRPr="007001C5">
        <w:rPr>
          <w:i/>
        </w:rPr>
        <w:t xml:space="preserve"> standing out so as to be readily perceived or noted: CONSPICUOUS</w:t>
      </w:r>
    </w:p>
    <w:p w14:paraId="7C8DC2CD" w14:textId="77777777" w:rsidR="00E213E6" w:rsidRDefault="00E213E6" w:rsidP="00E213E6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Imminent </w:t>
      </w:r>
      <w:r w:rsidRPr="007001C5">
        <w:t>is an</w:t>
      </w:r>
      <w:r>
        <w:rPr>
          <w:b/>
          <w:i/>
        </w:rPr>
        <w:t xml:space="preserve"> adjective </w:t>
      </w:r>
      <w:r w:rsidRPr="007001C5">
        <w:t>that means</w:t>
      </w:r>
      <w:r>
        <w:rPr>
          <w:b/>
          <w:i/>
        </w:rPr>
        <w:t xml:space="preserve"> </w:t>
      </w:r>
      <w:r>
        <w:rPr>
          <w:i/>
        </w:rPr>
        <w:t xml:space="preserve">ready to take place; </w:t>
      </w:r>
      <w:proofErr w:type="gramStart"/>
      <w:r>
        <w:t>especially</w:t>
      </w:r>
      <w:r w:rsidRPr="007001C5">
        <w:rPr>
          <w:i/>
        </w:rPr>
        <w:t>:</w:t>
      </w:r>
      <w:proofErr w:type="gramEnd"/>
      <w:r w:rsidRPr="007001C5">
        <w:rPr>
          <w:i/>
        </w:rPr>
        <w:t xml:space="preserve"> hanging threateningly over one's head &lt;was in ~ danger of being run over&gt;</w:t>
      </w:r>
    </w:p>
    <w:p w14:paraId="657730E0" w14:textId="77777777" w:rsidR="00E213E6" w:rsidRDefault="00E213E6" w:rsidP="00E213E6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Immanent </w:t>
      </w:r>
      <w:r w:rsidRPr="007001C5">
        <w:t>is an</w:t>
      </w:r>
      <w:r>
        <w:rPr>
          <w:b/>
          <w:i/>
        </w:rPr>
        <w:t xml:space="preserve"> adjective </w:t>
      </w:r>
      <w:r w:rsidRPr="007001C5">
        <w:t>that means</w:t>
      </w:r>
      <w:r>
        <w:rPr>
          <w:b/>
          <w:i/>
        </w:rPr>
        <w:t xml:space="preserve"> </w:t>
      </w:r>
      <w:r w:rsidRPr="007001C5">
        <w:rPr>
          <w:i/>
        </w:rPr>
        <w:t>INDWELLING, INHERENT &lt;beauty is not something imposed but something ~ —Anthony Burgess&gt;</w:t>
      </w:r>
    </w:p>
    <w:p w14:paraId="289AEBB3" w14:textId="77777777" w:rsidR="00E213E6" w:rsidRDefault="00E213E6" w:rsidP="00E213E6">
      <w:pPr>
        <w:rPr>
          <w:i/>
        </w:rPr>
      </w:pPr>
    </w:p>
    <w:p w14:paraId="5A510233" w14:textId="4A3817C0" w:rsidR="00E213E6" w:rsidRPr="00E213E6" w:rsidRDefault="00E213E6" w:rsidP="00E213E6">
      <w:pPr>
        <w:pStyle w:val="ListParagraph"/>
        <w:numPr>
          <w:ilvl w:val="0"/>
          <w:numId w:val="6"/>
        </w:numPr>
        <w:rPr>
          <w:b/>
        </w:rPr>
      </w:pPr>
      <w:r>
        <w:t>Philosophers have argued for generations over whether or not humans have an ___________________ sense of time and space.</w:t>
      </w:r>
    </w:p>
    <w:p w14:paraId="70CE4600" w14:textId="4F412F45" w:rsidR="00E213E6" w:rsidRPr="00E213E6" w:rsidRDefault="00E213E6" w:rsidP="00E213E6">
      <w:pPr>
        <w:pStyle w:val="ListParagraph"/>
        <w:numPr>
          <w:ilvl w:val="0"/>
          <w:numId w:val="6"/>
        </w:numPr>
        <w:rPr>
          <w:b/>
        </w:rPr>
      </w:pPr>
      <w:r>
        <w:t>*** is an _______________________ concert promoter, so *** knows a lot of musical stars.</w:t>
      </w:r>
    </w:p>
    <w:p w14:paraId="34606849" w14:textId="77777777" w:rsidR="00E213E6" w:rsidRPr="00AE0F05" w:rsidRDefault="00E213E6" w:rsidP="00E213E6">
      <w:pPr>
        <w:pStyle w:val="ListParagraph"/>
        <w:numPr>
          <w:ilvl w:val="0"/>
          <w:numId w:val="6"/>
        </w:numPr>
        <w:rPr>
          <w:b/>
        </w:rPr>
      </w:pPr>
      <w:r>
        <w:t>The end of the school year is ________________, so *** and *** are excited and relieved.</w:t>
      </w:r>
    </w:p>
    <w:p w14:paraId="718D7CC7" w14:textId="77777777" w:rsidR="00E213E6" w:rsidRPr="00AE0F05" w:rsidRDefault="00E213E6" w:rsidP="00E213E6">
      <w:pPr>
        <w:pStyle w:val="ListParagraph"/>
        <w:numPr>
          <w:ilvl w:val="0"/>
          <w:numId w:val="6"/>
        </w:numPr>
        <w:rPr>
          <w:b/>
        </w:rPr>
      </w:pPr>
      <w:r>
        <w:t>***’s transit app tells *** that the arrival of the next bus is _________________________.</w:t>
      </w:r>
    </w:p>
    <w:p w14:paraId="5BF8CA57" w14:textId="77777777" w:rsidR="00E213E6" w:rsidRPr="00F508E2" w:rsidRDefault="00E213E6" w:rsidP="00E213E6">
      <w:pPr>
        <w:pStyle w:val="ListParagraph"/>
        <w:numPr>
          <w:ilvl w:val="0"/>
          <w:numId w:val="6"/>
        </w:numPr>
        <w:rPr>
          <w:b/>
        </w:rPr>
      </w:pPr>
      <w:r>
        <w:t>Our five senses are ________________________.</w:t>
      </w:r>
    </w:p>
    <w:p w14:paraId="727742BF" w14:textId="77777777" w:rsidR="00E213E6" w:rsidRPr="007001C5" w:rsidRDefault="00E213E6" w:rsidP="00E213E6">
      <w:pPr>
        <w:pStyle w:val="ListParagraph"/>
        <w:rPr>
          <w:b/>
          <w:i/>
        </w:rPr>
      </w:pPr>
    </w:p>
    <w:p w14:paraId="586456AB" w14:textId="77777777" w:rsidR="00E213E6" w:rsidRPr="00E213E6" w:rsidRDefault="00E213E6" w:rsidP="00E213E6">
      <w:pPr>
        <w:tabs>
          <w:tab w:val="left" w:pos="1211"/>
        </w:tabs>
      </w:pPr>
    </w:p>
    <w:sectPr w:rsidR="00E213E6" w:rsidRPr="00E213E6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925E46"/>
    <w:multiLevelType w:val="hybridMultilevel"/>
    <w:tmpl w:val="6F744D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4643A9"/>
    <w:multiLevelType w:val="hybridMultilevel"/>
    <w:tmpl w:val="8F0C2CBE"/>
    <w:lvl w:ilvl="0" w:tplc="BC2C8A3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545B7F"/>
    <w:multiLevelType w:val="hybridMultilevel"/>
    <w:tmpl w:val="D5908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053305"/>
    <w:multiLevelType w:val="hybridMultilevel"/>
    <w:tmpl w:val="43265CDA"/>
    <w:lvl w:ilvl="0" w:tplc="A966219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F37F33"/>
    <w:multiLevelType w:val="hybridMultilevel"/>
    <w:tmpl w:val="FE547690"/>
    <w:lvl w:ilvl="0" w:tplc="CFBC044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F253E2"/>
    <w:multiLevelType w:val="hybridMultilevel"/>
    <w:tmpl w:val="3A960A66"/>
    <w:lvl w:ilvl="0" w:tplc="4B80E99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06FB"/>
    <w:rsid w:val="00107EC7"/>
    <w:rsid w:val="002905DA"/>
    <w:rsid w:val="00410E3E"/>
    <w:rsid w:val="004E6F75"/>
    <w:rsid w:val="00583548"/>
    <w:rsid w:val="0060056C"/>
    <w:rsid w:val="0067714D"/>
    <w:rsid w:val="006B45BA"/>
    <w:rsid w:val="007001C5"/>
    <w:rsid w:val="009839B8"/>
    <w:rsid w:val="00A006FB"/>
    <w:rsid w:val="00A240B2"/>
    <w:rsid w:val="00C55791"/>
    <w:rsid w:val="00E213E6"/>
    <w:rsid w:val="00E34D70"/>
    <w:rsid w:val="00EE5571"/>
    <w:rsid w:val="00F508E2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7308E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07EC7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01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HMPHN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HMPHN WSTM.dotx</Template>
  <TotalTime>9</TotalTime>
  <Pages>5</Pages>
  <Words>927</Words>
  <Characters>5289</Characters>
  <Application>Microsoft Office Word</Application>
  <DocSecurity>0</DocSecurity>
  <Lines>44</Lines>
  <Paragraphs>12</Paragraphs>
  <ScaleCrop>false</ScaleCrop>
  <Company>Mark's Text Terminal</Company>
  <LinksUpToDate>false</LinksUpToDate>
  <CharactersWithSpaces>6204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14</cp:revision>
  <dcterms:created xsi:type="dcterms:W3CDTF">2016-05-09T12:34:00Z</dcterms:created>
  <dcterms:modified xsi:type="dcterms:W3CDTF">2020-03-23T18:12:00Z</dcterms:modified>
</cp:coreProperties>
</file>