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5424FD" w14:textId="77777777" w:rsidR="006336D6" w:rsidRPr="00B12619" w:rsidRDefault="006336D6" w:rsidP="006336D6">
      <w:pPr>
        <w:rPr>
          <w:b/>
          <w:u w:val="single"/>
        </w:rPr>
      </w:pPr>
      <w:bookmarkStart w:id="0" w:name="OLE_LINK48"/>
      <w:bookmarkStart w:id="1" w:name="OLE_LINK4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31BD341" w14:textId="620C4B85" w:rsidR="0069058D" w:rsidRDefault="006336D6" w:rsidP="006336D6">
      <w:r>
        <w:rPr>
          <w:b/>
        </w:rPr>
        <w:t>Homophone Worksheet:</w:t>
      </w:r>
      <w:bookmarkEnd w:id="0"/>
      <w:bookmarkEnd w:id="1"/>
      <w:r>
        <w:rPr>
          <w:b/>
        </w:rPr>
        <w:t xml:space="preserve"> </w:t>
      </w:r>
      <w:r w:rsidR="0080765C" w:rsidRPr="0080765C">
        <w:rPr>
          <w:b/>
          <w:i/>
        </w:rPr>
        <w:t>Hardy</w:t>
      </w:r>
      <w:r w:rsidR="0080765C">
        <w:rPr>
          <w:b/>
        </w:rPr>
        <w:t xml:space="preserve"> and </w:t>
      </w:r>
      <w:r w:rsidR="0080765C" w:rsidRPr="0080765C">
        <w:rPr>
          <w:b/>
          <w:i/>
        </w:rPr>
        <w:t>Hearty</w:t>
      </w:r>
      <w:r w:rsidRPr="0080765C">
        <w:rPr>
          <w:b/>
          <w:i/>
        </w:rPr>
        <w:t xml:space="preserve"> </w:t>
      </w:r>
      <w:r w:rsidR="00A029B7">
        <w:rPr>
          <w:b/>
        </w:rPr>
        <w:t>Worksheet 1</w:t>
      </w:r>
      <w:r w:rsidRPr="006336D6">
        <w:rPr>
          <w:b/>
        </w:rPr>
        <w:t>.</w:t>
      </w:r>
      <w:r>
        <w:rPr>
          <w:i/>
        </w:rPr>
        <w:t xml:space="preserve"> </w:t>
      </w:r>
      <w:r w:rsidR="00376123" w:rsidRPr="006336D6">
        <w:rPr>
          <w:b/>
          <w:i/>
        </w:rPr>
        <w:t>Homophones</w:t>
      </w:r>
      <w:r w:rsidR="00376123">
        <w:rPr>
          <w:i/>
        </w:rPr>
        <w:t xml:space="preserve"> </w:t>
      </w:r>
      <w:r w:rsidR="00376123">
        <w:t>are words that are pronounced alike but spelled differently</w:t>
      </w:r>
      <w:r w:rsidR="0069058D">
        <w:t xml:space="preserve"> and have different meanings</w:t>
      </w:r>
      <w:r w:rsidR="00376123">
        <w:t xml:space="preserve">. Using the wrong homophone can change the meaning of your writing. Here is a practice sheet for the </w:t>
      </w:r>
      <w:proofErr w:type="gramStart"/>
      <w:r w:rsidR="00376123">
        <w:t>homophones</w:t>
      </w:r>
      <w:proofErr w:type="gramEnd"/>
      <w:r w:rsidR="0069058D">
        <w:t xml:space="preserve"> </w:t>
      </w:r>
      <w:r w:rsidR="0080765C" w:rsidRPr="0080765C">
        <w:rPr>
          <w:b/>
          <w:i/>
        </w:rPr>
        <w:t>hardy</w:t>
      </w:r>
      <w:r w:rsidR="0069058D">
        <w:rPr>
          <w:i/>
        </w:rPr>
        <w:t xml:space="preserve"> </w:t>
      </w:r>
      <w:r w:rsidR="0069058D">
        <w:t>and</w:t>
      </w:r>
      <w:r w:rsidR="0069058D">
        <w:rPr>
          <w:i/>
        </w:rPr>
        <w:t xml:space="preserve"> </w:t>
      </w:r>
      <w:r w:rsidR="0080765C" w:rsidRPr="0080765C">
        <w:rPr>
          <w:b/>
          <w:i/>
        </w:rPr>
        <w:t>hearty</w:t>
      </w:r>
      <w:r w:rsidR="0069058D">
        <w:t xml:space="preserve">. Remember this about these </w:t>
      </w:r>
      <w:r w:rsidR="0080765C">
        <w:t>two</w:t>
      </w:r>
      <w:r w:rsidR="0069058D">
        <w:t xml:space="preserve"> words:</w:t>
      </w:r>
    </w:p>
    <w:p w14:paraId="33EDB85E" w14:textId="77777777" w:rsidR="00E2279F" w:rsidRDefault="00E2279F" w:rsidP="006336D6"/>
    <w:p w14:paraId="032F385C" w14:textId="77777777" w:rsidR="00E2279F" w:rsidRPr="006542E5" w:rsidRDefault="00E2279F" w:rsidP="00E2279F">
      <w:r w:rsidRPr="006542E5">
        <w:rPr>
          <w:b/>
        </w:rPr>
        <w:t>Hardy</w:t>
      </w:r>
      <w:r>
        <w:t xml:space="preserve"> is an </w:t>
      </w:r>
      <w:r w:rsidRPr="006542E5">
        <w:rPr>
          <w:i/>
        </w:rPr>
        <w:t>adjective</w:t>
      </w:r>
      <w:r>
        <w:t xml:space="preserve"> that means</w:t>
      </w:r>
      <w:r w:rsidRPr="006542E5">
        <w:t xml:space="preserve"> </w:t>
      </w:r>
      <w:r w:rsidRPr="006542E5">
        <w:rPr>
          <w:i/>
        </w:rPr>
        <w:t>inured to fatigue or hardships</w:t>
      </w:r>
      <w:r>
        <w:t xml:space="preserve">, </w:t>
      </w:r>
      <w:r>
        <w:rPr>
          <w:i/>
        </w:rPr>
        <w:t xml:space="preserve">robust, </w:t>
      </w:r>
      <w:r>
        <w:t xml:space="preserve">and </w:t>
      </w:r>
      <w:r w:rsidRPr="006542E5">
        <w:rPr>
          <w:i/>
        </w:rPr>
        <w:t>capable of withstanding adverse conditions</w:t>
      </w:r>
      <w:r>
        <w:t xml:space="preserve"> </w:t>
      </w:r>
      <w:r w:rsidRPr="006542E5">
        <w:rPr>
          <w:i/>
        </w:rPr>
        <w:t>&lt;hardy</w:t>
      </w:r>
      <w:r>
        <w:t xml:space="preserve"> outdoor furniture&gt;.</w:t>
      </w:r>
    </w:p>
    <w:p w14:paraId="4591DB7E" w14:textId="77777777" w:rsidR="00E2279F" w:rsidRPr="006542E5" w:rsidRDefault="00E2279F" w:rsidP="00E2279F"/>
    <w:p w14:paraId="079E41DA" w14:textId="77777777" w:rsidR="00E2279F" w:rsidRDefault="00E2279F" w:rsidP="00E2279F">
      <w:r w:rsidRPr="006542E5">
        <w:rPr>
          <w:b/>
        </w:rPr>
        <w:t>Hearty</w:t>
      </w:r>
      <w:r>
        <w:t xml:space="preserve"> is an </w:t>
      </w:r>
      <w:r w:rsidRPr="006542E5">
        <w:rPr>
          <w:i/>
        </w:rPr>
        <w:t>adjective</w:t>
      </w:r>
      <w:r>
        <w:t xml:space="preserve"> which means</w:t>
      </w:r>
      <w:r w:rsidRPr="006542E5">
        <w:t xml:space="preserve"> </w:t>
      </w:r>
      <w:r w:rsidRPr="006542E5">
        <w:rPr>
          <w:i/>
        </w:rPr>
        <w:t>exhibiting vigorous good health</w:t>
      </w:r>
      <w:r>
        <w:t>,</w:t>
      </w:r>
      <w:r w:rsidRPr="006542E5">
        <w:rPr>
          <w:i/>
        </w:rPr>
        <w:t> having a good appetite </w:t>
      </w:r>
      <w:r>
        <w:t xml:space="preserve">and </w:t>
      </w:r>
      <w:r w:rsidRPr="006542E5">
        <w:rPr>
          <w:i/>
        </w:rPr>
        <w:t>abundant, rich, or flavorful enough to satisfy the appetite</w:t>
      </w:r>
      <w:r>
        <w:t>.</w:t>
      </w:r>
    </w:p>
    <w:p w14:paraId="7B445378" w14:textId="77777777" w:rsidR="00A029B7" w:rsidRDefault="00A029B7" w:rsidP="00E2279F"/>
    <w:p w14:paraId="07432160" w14:textId="26B6EF79" w:rsidR="00A029B7" w:rsidRPr="00A029B7" w:rsidRDefault="00A029B7" w:rsidP="00A029B7">
      <w:pPr>
        <w:pStyle w:val="ListParagraph"/>
        <w:numPr>
          <w:ilvl w:val="0"/>
          <w:numId w:val="1"/>
        </w:numPr>
        <w:rPr>
          <w:b/>
        </w:rPr>
      </w:pPr>
      <w:r>
        <w:t>**** is ____________________ person, so the hike from Flatbush across the Brooklyn Bridge into Manhattan was no big deal.</w:t>
      </w:r>
    </w:p>
    <w:p w14:paraId="7420BB1B" w14:textId="52B505F0" w:rsidR="00A029B7" w:rsidRPr="00A029B7" w:rsidRDefault="00A029B7" w:rsidP="00A029B7">
      <w:pPr>
        <w:pStyle w:val="ListParagraph"/>
        <w:numPr>
          <w:ilvl w:val="0"/>
          <w:numId w:val="1"/>
        </w:numPr>
        <w:rPr>
          <w:b/>
        </w:rPr>
      </w:pPr>
      <w:r>
        <w:t>***** made some __________________ chili and cornbread for a dinner party at *** apartment.</w:t>
      </w:r>
    </w:p>
    <w:p w14:paraId="2A1DA6A9" w14:textId="77777777" w:rsidR="00A029B7" w:rsidRPr="00A029B7" w:rsidRDefault="00A029B7" w:rsidP="00A029B7">
      <w:pPr>
        <w:pStyle w:val="ListParagraph"/>
        <w:numPr>
          <w:ilvl w:val="0"/>
          <w:numId w:val="1"/>
        </w:numPr>
        <w:rPr>
          <w:b/>
        </w:rPr>
      </w:pPr>
      <w:r>
        <w:t>**** ordered a ____________________ pizza with sausage, mushrooms, black olives, onions, peppers, artichoke hearts, and extra cheese.</w:t>
      </w:r>
    </w:p>
    <w:p w14:paraId="6F21995E" w14:textId="77777777" w:rsidR="00A029B7" w:rsidRPr="00A029B7" w:rsidRDefault="00A029B7" w:rsidP="00A029B7">
      <w:pPr>
        <w:pStyle w:val="ListParagraph"/>
        <w:numPr>
          <w:ilvl w:val="0"/>
          <w:numId w:val="1"/>
        </w:numPr>
        <w:rPr>
          <w:b/>
        </w:rPr>
      </w:pPr>
      <w:r>
        <w:t>The ___________________ doctor performed two heart transplants in one day.</w:t>
      </w:r>
    </w:p>
    <w:p w14:paraId="530DC7C1" w14:textId="2BB459AC" w:rsidR="00A029B7" w:rsidRPr="00A029B7" w:rsidRDefault="00A029B7" w:rsidP="00A029B7">
      <w:pPr>
        <w:pStyle w:val="ListParagraph"/>
        <w:numPr>
          <w:ilvl w:val="0"/>
          <w:numId w:val="1"/>
        </w:numPr>
        <w:rPr>
          <w:b/>
        </w:rPr>
      </w:pPr>
      <w:r>
        <w:t xml:space="preserve">***** plays professional soccer, so you know ***** is ____________________. </w:t>
      </w:r>
    </w:p>
    <w:p w14:paraId="41C6D03B" w14:textId="77777777" w:rsidR="00E2279F" w:rsidRDefault="00E2279F" w:rsidP="006336D6"/>
    <w:p w14:paraId="6D843A2E" w14:textId="30B4D556" w:rsidR="00F67CBA" w:rsidRDefault="00F67CBA" w:rsidP="00376123"/>
    <w:p w14:paraId="24691B16" w14:textId="6F40E279" w:rsidR="00DC6BC3" w:rsidRDefault="00DC6BC3" w:rsidP="00376123"/>
    <w:p w14:paraId="273D20BD" w14:textId="6F1DB1F9" w:rsidR="00DC6BC3" w:rsidRDefault="00DC6BC3" w:rsidP="00376123"/>
    <w:p w14:paraId="614189F4" w14:textId="2A563015" w:rsidR="00DC6BC3" w:rsidRDefault="00DC6BC3" w:rsidP="00376123"/>
    <w:p w14:paraId="477F5252" w14:textId="7A85F292" w:rsidR="00DC6BC3" w:rsidRDefault="00DC6BC3" w:rsidP="00376123"/>
    <w:p w14:paraId="7FB7C29F" w14:textId="47B24A11" w:rsidR="00DC6BC3" w:rsidRDefault="00DC6BC3" w:rsidP="00376123"/>
    <w:p w14:paraId="1DD05534" w14:textId="5C617C5D" w:rsidR="00DC6BC3" w:rsidRDefault="00DC6BC3" w:rsidP="00376123"/>
    <w:p w14:paraId="22ECD8C6" w14:textId="7344E75D" w:rsidR="00DC6BC3" w:rsidRDefault="00DC6BC3" w:rsidP="00376123"/>
    <w:p w14:paraId="356CC6E8" w14:textId="29179051" w:rsidR="00DC6BC3" w:rsidRDefault="00DC6BC3" w:rsidP="00376123"/>
    <w:p w14:paraId="08084BB2" w14:textId="414C9E17" w:rsidR="00DC6BC3" w:rsidRDefault="00DC6BC3" w:rsidP="00376123"/>
    <w:p w14:paraId="3359BB90" w14:textId="147D49AC" w:rsidR="00DC6BC3" w:rsidRDefault="00DC6BC3" w:rsidP="00376123"/>
    <w:p w14:paraId="25801477" w14:textId="3D9DEFEC" w:rsidR="00DC6BC3" w:rsidRDefault="00DC6BC3" w:rsidP="00376123"/>
    <w:p w14:paraId="6F0A10A4" w14:textId="702D5099" w:rsidR="00DC6BC3" w:rsidRDefault="00DC6BC3" w:rsidP="00376123"/>
    <w:p w14:paraId="1579E283" w14:textId="7FF388D6" w:rsidR="00DC6BC3" w:rsidRDefault="00DC6BC3" w:rsidP="00376123"/>
    <w:p w14:paraId="3CD5845C" w14:textId="664398C2" w:rsidR="00DC6BC3" w:rsidRDefault="00DC6BC3" w:rsidP="00376123"/>
    <w:p w14:paraId="4A48346D" w14:textId="4F100D4B" w:rsidR="00DC6BC3" w:rsidRDefault="00DC6BC3" w:rsidP="00376123"/>
    <w:p w14:paraId="35DACBF7" w14:textId="25CF94C7" w:rsidR="00DC6BC3" w:rsidRDefault="00DC6BC3" w:rsidP="00376123"/>
    <w:p w14:paraId="278B6C2A" w14:textId="2AC140E1" w:rsidR="00DC6BC3" w:rsidRDefault="00DC6BC3" w:rsidP="00376123"/>
    <w:p w14:paraId="52E2C55D" w14:textId="60BA6184" w:rsidR="00DC6BC3" w:rsidRDefault="00DC6BC3" w:rsidP="00376123"/>
    <w:p w14:paraId="693BF1E6" w14:textId="3BBBE271" w:rsidR="00DC6BC3" w:rsidRDefault="00DC6BC3" w:rsidP="00376123"/>
    <w:p w14:paraId="31EAD361" w14:textId="18BC1146" w:rsidR="00DC6BC3" w:rsidRDefault="00DC6BC3" w:rsidP="00376123"/>
    <w:p w14:paraId="01EF6687" w14:textId="583CF014" w:rsidR="00DC6BC3" w:rsidRDefault="00DC6BC3" w:rsidP="00376123"/>
    <w:p w14:paraId="34D32176" w14:textId="22B76F74" w:rsidR="00DC6BC3" w:rsidRDefault="00DC6BC3" w:rsidP="00376123"/>
    <w:p w14:paraId="723B88D5" w14:textId="70FD4F75" w:rsidR="00DC6BC3" w:rsidRDefault="00DC6BC3" w:rsidP="00376123"/>
    <w:p w14:paraId="40DE33EA" w14:textId="277A6DF4" w:rsidR="00DC6BC3" w:rsidRDefault="00DC6BC3" w:rsidP="00376123"/>
    <w:p w14:paraId="1ED8EA3B" w14:textId="029EA2F1" w:rsidR="00DC6BC3" w:rsidRDefault="00DC6BC3" w:rsidP="00376123"/>
    <w:p w14:paraId="1ADDB24C" w14:textId="460DD0AC" w:rsidR="00DC6BC3" w:rsidRDefault="00DC6BC3" w:rsidP="00376123"/>
    <w:p w14:paraId="1B0B36C5" w14:textId="1840E6B4" w:rsidR="00DC6BC3" w:rsidRDefault="00DC6BC3" w:rsidP="00376123"/>
    <w:p w14:paraId="0CDF57A4" w14:textId="6F31F6A8" w:rsidR="00DC6BC3" w:rsidRDefault="00DC6BC3" w:rsidP="00376123"/>
    <w:p w14:paraId="6AD08131" w14:textId="5BF91FDF" w:rsidR="00DC6BC3" w:rsidRDefault="00DC6BC3" w:rsidP="00376123"/>
    <w:p w14:paraId="7F489D94" w14:textId="1FD2225D" w:rsidR="00DC6BC3" w:rsidRDefault="00DC6BC3" w:rsidP="00376123"/>
    <w:p w14:paraId="674E75E5" w14:textId="480DBBFD" w:rsidR="00DC6BC3" w:rsidRDefault="00DC6BC3" w:rsidP="00376123"/>
    <w:p w14:paraId="4320A1DE" w14:textId="77777777" w:rsidR="00DC6BC3" w:rsidRPr="00B12619" w:rsidRDefault="00DC6BC3" w:rsidP="00DC6BC3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5EE92F2" w14:textId="65FDF59A" w:rsidR="00DC6BC3" w:rsidRDefault="00DC6BC3" w:rsidP="00DC6BC3">
      <w:r>
        <w:rPr>
          <w:b/>
        </w:rPr>
        <w:t xml:space="preserve">Homophone Worksheet: </w:t>
      </w:r>
      <w:r w:rsidRPr="0080765C">
        <w:rPr>
          <w:b/>
          <w:i/>
        </w:rPr>
        <w:t>Hardy</w:t>
      </w:r>
      <w:r>
        <w:rPr>
          <w:b/>
        </w:rPr>
        <w:t xml:space="preserve"> and </w:t>
      </w:r>
      <w:r w:rsidRPr="0080765C">
        <w:rPr>
          <w:b/>
          <w:i/>
        </w:rPr>
        <w:t xml:space="preserve">Hearty </w:t>
      </w:r>
      <w:r>
        <w:rPr>
          <w:b/>
        </w:rPr>
        <w:t>Worksheet 2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>are words that are pronounced alike but spelled differently</w:t>
      </w:r>
      <w:r>
        <w:t xml:space="preserve"> </w:t>
      </w:r>
      <w:r>
        <w:t xml:space="preserve">and have different meanings. Using the wrong homophone can change the meaning of your writing. Here is a practice sheet for the </w:t>
      </w:r>
      <w:proofErr w:type="gramStart"/>
      <w:r>
        <w:t>homophones</w:t>
      </w:r>
      <w:proofErr w:type="gramEnd"/>
      <w:r>
        <w:t xml:space="preserve"> </w:t>
      </w:r>
      <w:r w:rsidRPr="0080765C">
        <w:rPr>
          <w:b/>
          <w:i/>
        </w:rPr>
        <w:t>hardy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 w:rsidRPr="0080765C">
        <w:rPr>
          <w:b/>
          <w:i/>
        </w:rPr>
        <w:t>hearty</w:t>
      </w:r>
      <w:r>
        <w:t>. Remember this about these two words:</w:t>
      </w:r>
    </w:p>
    <w:p w14:paraId="3C882AD3" w14:textId="77777777" w:rsidR="00DC6BC3" w:rsidRDefault="00DC6BC3" w:rsidP="00DC6BC3"/>
    <w:p w14:paraId="4EDFC37B" w14:textId="77777777" w:rsidR="00DC6BC3" w:rsidRPr="006542E5" w:rsidRDefault="00DC6BC3" w:rsidP="00DC6BC3">
      <w:r w:rsidRPr="006542E5">
        <w:rPr>
          <w:b/>
        </w:rPr>
        <w:t>Hardy</w:t>
      </w:r>
      <w:r>
        <w:t xml:space="preserve"> is an </w:t>
      </w:r>
      <w:r w:rsidRPr="006542E5">
        <w:rPr>
          <w:i/>
        </w:rPr>
        <w:t>adjective</w:t>
      </w:r>
      <w:r>
        <w:t xml:space="preserve"> that means</w:t>
      </w:r>
      <w:r w:rsidRPr="006542E5">
        <w:t xml:space="preserve"> </w:t>
      </w:r>
      <w:r w:rsidRPr="006542E5">
        <w:rPr>
          <w:i/>
        </w:rPr>
        <w:t>inured to fatigue or hardships</w:t>
      </w:r>
      <w:r>
        <w:t xml:space="preserve">, </w:t>
      </w:r>
      <w:r>
        <w:rPr>
          <w:i/>
        </w:rPr>
        <w:t xml:space="preserve">robust, </w:t>
      </w:r>
      <w:r>
        <w:t xml:space="preserve">and </w:t>
      </w:r>
      <w:r w:rsidRPr="006542E5">
        <w:rPr>
          <w:i/>
        </w:rPr>
        <w:t>capable of withstanding adverse conditions</w:t>
      </w:r>
      <w:r>
        <w:t xml:space="preserve"> </w:t>
      </w:r>
      <w:r w:rsidRPr="006542E5">
        <w:rPr>
          <w:i/>
        </w:rPr>
        <w:t>&lt;hardy</w:t>
      </w:r>
      <w:r>
        <w:t xml:space="preserve"> outdoor furniture&gt;.</w:t>
      </w:r>
    </w:p>
    <w:p w14:paraId="795B35EC" w14:textId="77777777" w:rsidR="00DC6BC3" w:rsidRPr="006542E5" w:rsidRDefault="00DC6BC3" w:rsidP="00DC6BC3"/>
    <w:p w14:paraId="3B30A2AF" w14:textId="77777777" w:rsidR="00DC6BC3" w:rsidRDefault="00DC6BC3" w:rsidP="00DC6BC3">
      <w:r w:rsidRPr="006542E5">
        <w:rPr>
          <w:b/>
        </w:rPr>
        <w:t>Hearty</w:t>
      </w:r>
      <w:r>
        <w:t xml:space="preserve"> is an </w:t>
      </w:r>
      <w:r w:rsidRPr="006542E5">
        <w:rPr>
          <w:i/>
        </w:rPr>
        <w:t>adjective</w:t>
      </w:r>
      <w:r>
        <w:t xml:space="preserve"> which means</w:t>
      </w:r>
      <w:r w:rsidRPr="006542E5">
        <w:t xml:space="preserve"> </w:t>
      </w:r>
      <w:r w:rsidRPr="006542E5">
        <w:rPr>
          <w:i/>
        </w:rPr>
        <w:t>exhibiting vigorous good health</w:t>
      </w:r>
      <w:r>
        <w:t>,</w:t>
      </w:r>
      <w:r w:rsidRPr="006542E5">
        <w:rPr>
          <w:i/>
        </w:rPr>
        <w:t> having a good appetite </w:t>
      </w:r>
      <w:r>
        <w:t xml:space="preserve">and </w:t>
      </w:r>
      <w:r w:rsidRPr="006542E5">
        <w:rPr>
          <w:i/>
        </w:rPr>
        <w:t>abundant, rich, or flavorful enough to satisfy the appetite</w:t>
      </w:r>
      <w:r>
        <w:t>.</w:t>
      </w:r>
    </w:p>
    <w:p w14:paraId="53DDE878" w14:textId="77777777" w:rsidR="00DC6BC3" w:rsidRDefault="00DC6BC3" w:rsidP="00DC6BC3"/>
    <w:p w14:paraId="032C15B8" w14:textId="77777777" w:rsidR="00DC6BC3" w:rsidRPr="00820FC7" w:rsidRDefault="00DC6BC3" w:rsidP="00DC6BC3">
      <w:pPr>
        <w:pStyle w:val="ListParagraph"/>
        <w:numPr>
          <w:ilvl w:val="0"/>
          <w:numId w:val="2"/>
        </w:numPr>
        <w:rPr>
          <w:b/>
        </w:rPr>
      </w:pPr>
      <w:r>
        <w:t xml:space="preserve">**** plays professional soccer, and at the end of a match *** has </w:t>
      </w:r>
      <w:proofErr w:type="spellStart"/>
      <w:r>
        <w:t>a</w:t>
      </w:r>
      <w:proofErr w:type="spellEnd"/>
      <w:r>
        <w:t xml:space="preserve"> __________________ appetite.</w:t>
      </w:r>
    </w:p>
    <w:p w14:paraId="4D49EA51" w14:textId="77777777" w:rsidR="00DC6BC3" w:rsidRPr="00820FC7" w:rsidRDefault="00DC6BC3" w:rsidP="00DC6BC3">
      <w:pPr>
        <w:pStyle w:val="ListParagraph"/>
        <w:numPr>
          <w:ilvl w:val="0"/>
          <w:numId w:val="2"/>
        </w:numPr>
        <w:rPr>
          <w:b/>
        </w:rPr>
      </w:pPr>
      <w:r>
        <w:t>Polar bears, because they live in the Arctic, must be _______________________.</w:t>
      </w:r>
    </w:p>
    <w:p w14:paraId="27AF014B" w14:textId="77777777" w:rsidR="00DC6BC3" w:rsidRPr="00820FC7" w:rsidRDefault="00DC6BC3" w:rsidP="00DC6BC3">
      <w:pPr>
        <w:pStyle w:val="ListParagraph"/>
        <w:numPr>
          <w:ilvl w:val="0"/>
          <w:numId w:val="2"/>
        </w:numPr>
        <w:rPr>
          <w:b/>
        </w:rPr>
      </w:pPr>
      <w:r>
        <w:t>**** knew **** might be too busy at work to eat lunch, so ***** ate an extra _________________ breakfast.</w:t>
      </w:r>
    </w:p>
    <w:p w14:paraId="7FD158E2" w14:textId="77777777" w:rsidR="00DC6BC3" w:rsidRPr="00820FC7" w:rsidRDefault="00DC6BC3" w:rsidP="00DC6BC3">
      <w:pPr>
        <w:pStyle w:val="ListParagraph"/>
        <w:numPr>
          <w:ilvl w:val="0"/>
          <w:numId w:val="2"/>
        </w:numPr>
        <w:rPr>
          <w:b/>
        </w:rPr>
      </w:pPr>
      <w:r>
        <w:t>**** never has problems finding a job because employers know **** is a _________________ worker.</w:t>
      </w:r>
    </w:p>
    <w:p w14:paraId="1D4BD09D" w14:textId="77777777" w:rsidR="00DC6BC3" w:rsidRPr="00820FC7" w:rsidRDefault="00DC6BC3" w:rsidP="00DC6BC3">
      <w:pPr>
        <w:pStyle w:val="ListParagraph"/>
        <w:numPr>
          <w:ilvl w:val="0"/>
          <w:numId w:val="2"/>
        </w:numPr>
        <w:rPr>
          <w:b/>
        </w:rPr>
      </w:pPr>
      <w:r>
        <w:t>*****, after ice skating all morning, made ****self a ____________________ cup of hot chocolate.</w:t>
      </w:r>
    </w:p>
    <w:p w14:paraId="51F1C508" w14:textId="58065BFB" w:rsidR="00DC6BC3" w:rsidRDefault="00DC6BC3" w:rsidP="00376123"/>
    <w:p w14:paraId="07038CFF" w14:textId="2E44B9D3" w:rsidR="00DC6BC3" w:rsidRDefault="00DC6BC3" w:rsidP="00376123"/>
    <w:p w14:paraId="1D99AD6B" w14:textId="2B9EAC94" w:rsidR="00DC6BC3" w:rsidRDefault="00DC6BC3" w:rsidP="00376123"/>
    <w:p w14:paraId="014F60EB" w14:textId="5D45BEDB" w:rsidR="00DC6BC3" w:rsidRDefault="00DC6BC3" w:rsidP="00376123"/>
    <w:p w14:paraId="57B7CD32" w14:textId="4147E336" w:rsidR="00DC6BC3" w:rsidRDefault="00DC6BC3" w:rsidP="00376123"/>
    <w:p w14:paraId="7DE4659B" w14:textId="3E1AE717" w:rsidR="00DC6BC3" w:rsidRDefault="00DC6BC3" w:rsidP="00376123"/>
    <w:p w14:paraId="292039E5" w14:textId="5459C62E" w:rsidR="00DC6BC3" w:rsidRDefault="00DC6BC3" w:rsidP="00376123"/>
    <w:p w14:paraId="1314B133" w14:textId="1BDEA6E1" w:rsidR="00DC6BC3" w:rsidRDefault="00DC6BC3" w:rsidP="00376123"/>
    <w:p w14:paraId="47B4C5CD" w14:textId="7D152EEC" w:rsidR="00DC6BC3" w:rsidRDefault="00DC6BC3" w:rsidP="00376123"/>
    <w:p w14:paraId="30B611B1" w14:textId="53D173D0" w:rsidR="00DC6BC3" w:rsidRDefault="00DC6BC3" w:rsidP="00376123"/>
    <w:p w14:paraId="2554DB77" w14:textId="43742318" w:rsidR="00DC6BC3" w:rsidRDefault="00DC6BC3" w:rsidP="00376123"/>
    <w:p w14:paraId="597338C4" w14:textId="3455AA5E" w:rsidR="00DC6BC3" w:rsidRDefault="00DC6BC3" w:rsidP="00376123"/>
    <w:p w14:paraId="5575B8F4" w14:textId="20455C8F" w:rsidR="00DC6BC3" w:rsidRDefault="00DC6BC3" w:rsidP="00376123"/>
    <w:p w14:paraId="1FFC8D5A" w14:textId="36C78066" w:rsidR="00DC6BC3" w:rsidRDefault="00DC6BC3" w:rsidP="00376123"/>
    <w:p w14:paraId="1E95A691" w14:textId="6E23D686" w:rsidR="00DC6BC3" w:rsidRDefault="00DC6BC3" w:rsidP="00376123"/>
    <w:p w14:paraId="6FE9C851" w14:textId="76B6AC28" w:rsidR="00DC6BC3" w:rsidRDefault="00DC6BC3" w:rsidP="00376123"/>
    <w:p w14:paraId="58F7678D" w14:textId="264C7127" w:rsidR="00DC6BC3" w:rsidRDefault="00DC6BC3" w:rsidP="00376123"/>
    <w:p w14:paraId="5D9DB258" w14:textId="05CFB742" w:rsidR="00DC6BC3" w:rsidRDefault="00DC6BC3" w:rsidP="00376123"/>
    <w:p w14:paraId="0CB617ED" w14:textId="40C0945F" w:rsidR="00DC6BC3" w:rsidRDefault="00DC6BC3" w:rsidP="00376123"/>
    <w:p w14:paraId="3708DFF9" w14:textId="6A8516AA" w:rsidR="00DC6BC3" w:rsidRDefault="00DC6BC3" w:rsidP="00376123"/>
    <w:p w14:paraId="0EC37557" w14:textId="7B794E90" w:rsidR="00DC6BC3" w:rsidRDefault="00DC6BC3" w:rsidP="00376123"/>
    <w:p w14:paraId="77C7E0D9" w14:textId="4A09CC75" w:rsidR="00DC6BC3" w:rsidRDefault="00DC6BC3" w:rsidP="00376123"/>
    <w:p w14:paraId="74F5866F" w14:textId="0A3339AD" w:rsidR="00DC6BC3" w:rsidRDefault="00DC6BC3" w:rsidP="00376123"/>
    <w:p w14:paraId="6A38644F" w14:textId="106D08F6" w:rsidR="00DC6BC3" w:rsidRDefault="00DC6BC3" w:rsidP="00376123"/>
    <w:p w14:paraId="41FD8C2D" w14:textId="36F766C7" w:rsidR="00DC6BC3" w:rsidRDefault="00DC6BC3" w:rsidP="00376123"/>
    <w:p w14:paraId="4C2E9E42" w14:textId="337A2C22" w:rsidR="00DC6BC3" w:rsidRDefault="00DC6BC3" w:rsidP="00376123"/>
    <w:p w14:paraId="70FBEC3D" w14:textId="0BA2E2D7" w:rsidR="00DC6BC3" w:rsidRDefault="00DC6BC3" w:rsidP="00376123"/>
    <w:p w14:paraId="02E4FD31" w14:textId="25D2054A" w:rsidR="00DC6BC3" w:rsidRDefault="00DC6BC3" w:rsidP="00376123"/>
    <w:p w14:paraId="05219C1D" w14:textId="756EBFCD" w:rsidR="00DC6BC3" w:rsidRDefault="00DC6BC3" w:rsidP="00376123"/>
    <w:p w14:paraId="34C10F50" w14:textId="6D754301" w:rsidR="00DC6BC3" w:rsidRDefault="00DC6BC3" w:rsidP="00376123"/>
    <w:p w14:paraId="4698807D" w14:textId="63861074" w:rsidR="00DC6BC3" w:rsidRDefault="00DC6BC3" w:rsidP="00376123"/>
    <w:p w14:paraId="29321233" w14:textId="00F10320" w:rsidR="00DC6BC3" w:rsidRDefault="00DC6BC3" w:rsidP="00376123"/>
    <w:p w14:paraId="391198E0" w14:textId="73229055" w:rsidR="00DC6BC3" w:rsidRDefault="00DC6BC3" w:rsidP="00376123"/>
    <w:p w14:paraId="1007F2B6" w14:textId="1BF6DDE7" w:rsidR="00DC6BC3" w:rsidRDefault="00DC6BC3" w:rsidP="00376123"/>
    <w:p w14:paraId="51B655BF" w14:textId="77777777" w:rsidR="00DC6BC3" w:rsidRPr="00B12619" w:rsidRDefault="00DC6BC3" w:rsidP="00DC6BC3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B046BE8" w14:textId="7C5F6F1D" w:rsidR="00DC6BC3" w:rsidRDefault="00DC6BC3" w:rsidP="00DC6BC3">
      <w:r>
        <w:rPr>
          <w:b/>
        </w:rPr>
        <w:t xml:space="preserve">Homophone Worksheet: </w:t>
      </w:r>
      <w:r w:rsidRPr="0080765C">
        <w:rPr>
          <w:b/>
          <w:i/>
        </w:rPr>
        <w:t>Hardy</w:t>
      </w:r>
      <w:r>
        <w:rPr>
          <w:b/>
        </w:rPr>
        <w:t xml:space="preserve"> and </w:t>
      </w:r>
      <w:r w:rsidRPr="0080765C">
        <w:rPr>
          <w:b/>
          <w:i/>
        </w:rPr>
        <w:t xml:space="preserve">Hearty </w:t>
      </w:r>
      <w:r>
        <w:rPr>
          <w:b/>
        </w:rPr>
        <w:t>Worksheet 3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</w:t>
      </w:r>
      <w:proofErr w:type="gramStart"/>
      <w:r>
        <w:t>homophones</w:t>
      </w:r>
      <w:proofErr w:type="gramEnd"/>
      <w:r>
        <w:t xml:space="preserve"> </w:t>
      </w:r>
      <w:r w:rsidRPr="0080765C">
        <w:rPr>
          <w:b/>
          <w:i/>
        </w:rPr>
        <w:t>hardy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 w:rsidRPr="0080765C">
        <w:rPr>
          <w:b/>
          <w:i/>
        </w:rPr>
        <w:t>hearty</w:t>
      </w:r>
      <w:r>
        <w:t>. Remember this about these two words:</w:t>
      </w:r>
    </w:p>
    <w:p w14:paraId="53AC9638" w14:textId="77777777" w:rsidR="00DC6BC3" w:rsidRDefault="00DC6BC3" w:rsidP="00DC6BC3"/>
    <w:p w14:paraId="1F0BD49D" w14:textId="77777777" w:rsidR="00DC6BC3" w:rsidRPr="006542E5" w:rsidRDefault="00DC6BC3" w:rsidP="00DC6BC3">
      <w:r w:rsidRPr="006542E5">
        <w:rPr>
          <w:b/>
        </w:rPr>
        <w:t>Hardy</w:t>
      </w:r>
      <w:r>
        <w:t xml:space="preserve"> is an </w:t>
      </w:r>
      <w:r w:rsidRPr="006542E5">
        <w:rPr>
          <w:i/>
        </w:rPr>
        <w:t>adjective</w:t>
      </w:r>
      <w:r>
        <w:t xml:space="preserve"> that means</w:t>
      </w:r>
      <w:r w:rsidRPr="006542E5">
        <w:t xml:space="preserve"> </w:t>
      </w:r>
      <w:r w:rsidRPr="006542E5">
        <w:rPr>
          <w:i/>
        </w:rPr>
        <w:t>inured to fatigue or hardships</w:t>
      </w:r>
      <w:r>
        <w:t xml:space="preserve">, </w:t>
      </w:r>
      <w:r>
        <w:rPr>
          <w:i/>
        </w:rPr>
        <w:t xml:space="preserve">robust, </w:t>
      </w:r>
      <w:r>
        <w:t xml:space="preserve">and </w:t>
      </w:r>
      <w:r w:rsidRPr="006542E5">
        <w:rPr>
          <w:i/>
        </w:rPr>
        <w:t>capable of withstanding adverse conditions</w:t>
      </w:r>
      <w:r>
        <w:t xml:space="preserve"> </w:t>
      </w:r>
      <w:r w:rsidRPr="006542E5">
        <w:rPr>
          <w:i/>
        </w:rPr>
        <w:t>&lt;hardy</w:t>
      </w:r>
      <w:r>
        <w:t xml:space="preserve"> outdoor furniture&gt;.</w:t>
      </w:r>
    </w:p>
    <w:p w14:paraId="23E83E96" w14:textId="77777777" w:rsidR="00DC6BC3" w:rsidRPr="006542E5" w:rsidRDefault="00DC6BC3" w:rsidP="00DC6BC3"/>
    <w:p w14:paraId="1FB5D922" w14:textId="77777777" w:rsidR="00DC6BC3" w:rsidRDefault="00DC6BC3" w:rsidP="00DC6BC3">
      <w:r w:rsidRPr="006542E5">
        <w:rPr>
          <w:b/>
        </w:rPr>
        <w:t>Hearty</w:t>
      </w:r>
      <w:r>
        <w:t xml:space="preserve"> is an </w:t>
      </w:r>
      <w:r w:rsidRPr="006542E5">
        <w:rPr>
          <w:i/>
        </w:rPr>
        <w:t>adjective</w:t>
      </w:r>
      <w:r>
        <w:t xml:space="preserve"> which means</w:t>
      </w:r>
      <w:r w:rsidRPr="006542E5">
        <w:t xml:space="preserve"> </w:t>
      </w:r>
      <w:r w:rsidRPr="006542E5">
        <w:rPr>
          <w:i/>
        </w:rPr>
        <w:t>exhibiting vigorous good health</w:t>
      </w:r>
      <w:r>
        <w:t>,</w:t>
      </w:r>
      <w:r w:rsidRPr="006542E5">
        <w:rPr>
          <w:i/>
        </w:rPr>
        <w:t> having a good appetite </w:t>
      </w:r>
      <w:r>
        <w:t xml:space="preserve">and </w:t>
      </w:r>
      <w:r w:rsidRPr="006542E5">
        <w:rPr>
          <w:i/>
        </w:rPr>
        <w:t>abundant, rich, or flavorful enough to satisfy the appetite</w:t>
      </w:r>
      <w:r>
        <w:t>.</w:t>
      </w:r>
    </w:p>
    <w:p w14:paraId="1E57C29F" w14:textId="77777777" w:rsidR="00DC6BC3" w:rsidRDefault="00DC6BC3" w:rsidP="00DC6BC3"/>
    <w:p w14:paraId="27D21C5D" w14:textId="77777777" w:rsidR="00DC6BC3" w:rsidRPr="005C4487" w:rsidRDefault="00DC6BC3" w:rsidP="00DC6BC3">
      <w:pPr>
        <w:pStyle w:val="ListParagraph"/>
        <w:numPr>
          <w:ilvl w:val="0"/>
          <w:numId w:val="3"/>
        </w:numPr>
        <w:rPr>
          <w:b/>
        </w:rPr>
      </w:pPr>
      <w:r>
        <w:t>*** is a ____________________ student, so **** studies a lot.</w:t>
      </w:r>
    </w:p>
    <w:p w14:paraId="4296E404" w14:textId="77777777" w:rsidR="00DC6BC3" w:rsidRPr="005C4487" w:rsidRDefault="00DC6BC3" w:rsidP="00DC6BC3">
      <w:pPr>
        <w:pStyle w:val="ListParagraph"/>
        <w:numPr>
          <w:ilvl w:val="0"/>
          <w:numId w:val="3"/>
        </w:numPr>
        <w:rPr>
          <w:b/>
        </w:rPr>
      </w:pPr>
      <w:r>
        <w:t>***** is __________________, so *** moved to Alaska.</w:t>
      </w:r>
    </w:p>
    <w:p w14:paraId="31B64B31" w14:textId="77777777" w:rsidR="00DC6BC3" w:rsidRPr="005C4487" w:rsidRDefault="00DC6BC3" w:rsidP="00DC6BC3">
      <w:pPr>
        <w:pStyle w:val="ListParagraph"/>
        <w:numPr>
          <w:ilvl w:val="0"/>
          <w:numId w:val="3"/>
        </w:numPr>
        <w:rPr>
          <w:b/>
        </w:rPr>
      </w:pPr>
      <w:r>
        <w:t>Even though **** is __________________, after **** moved to Alaska **** found **** needed a ___________________ winter coat.</w:t>
      </w:r>
    </w:p>
    <w:p w14:paraId="396F5332" w14:textId="77777777" w:rsidR="00DC6BC3" w:rsidRPr="005C4487" w:rsidRDefault="00DC6BC3" w:rsidP="00DC6BC3">
      <w:pPr>
        <w:pStyle w:val="ListParagraph"/>
        <w:numPr>
          <w:ilvl w:val="0"/>
          <w:numId w:val="3"/>
        </w:numPr>
        <w:rPr>
          <w:b/>
        </w:rPr>
      </w:pPr>
      <w:r>
        <w:t>The soup was very ________________________, and *** found it a bit too much on a hot day.</w:t>
      </w:r>
    </w:p>
    <w:p w14:paraId="7ED76812" w14:textId="77777777" w:rsidR="00DC6BC3" w:rsidRPr="005C4487" w:rsidRDefault="00DC6BC3" w:rsidP="00DC6BC3">
      <w:pPr>
        <w:pStyle w:val="ListParagraph"/>
        <w:numPr>
          <w:ilvl w:val="0"/>
          <w:numId w:val="3"/>
        </w:numPr>
        <w:rPr>
          <w:b/>
        </w:rPr>
      </w:pPr>
      <w:r>
        <w:t>The __________________ sled dog team easily won the famous Iditarod sled dog race in Alaska.</w:t>
      </w:r>
    </w:p>
    <w:p w14:paraId="28C0829C" w14:textId="77777777" w:rsidR="00DC6BC3" w:rsidRDefault="00DC6BC3" w:rsidP="00DC6BC3"/>
    <w:p w14:paraId="7F6E9E28" w14:textId="0809A0E7" w:rsidR="00DC6BC3" w:rsidRDefault="00DC6BC3" w:rsidP="00376123"/>
    <w:p w14:paraId="746E7E94" w14:textId="4DFAEA9A" w:rsidR="00982B55" w:rsidRDefault="00982B55" w:rsidP="00376123"/>
    <w:p w14:paraId="2E06F315" w14:textId="5BA83E00" w:rsidR="00982B55" w:rsidRDefault="00982B55" w:rsidP="00376123"/>
    <w:p w14:paraId="605F69E1" w14:textId="476DBB73" w:rsidR="00982B55" w:rsidRDefault="00982B55" w:rsidP="00376123"/>
    <w:p w14:paraId="57BCF508" w14:textId="07110DF9" w:rsidR="00982B55" w:rsidRDefault="00982B55" w:rsidP="00376123"/>
    <w:p w14:paraId="3451C9AC" w14:textId="40B29883" w:rsidR="00982B55" w:rsidRDefault="00982B55" w:rsidP="00376123"/>
    <w:p w14:paraId="1E91A8F1" w14:textId="550AE6BD" w:rsidR="00982B55" w:rsidRDefault="00982B55" w:rsidP="00376123"/>
    <w:p w14:paraId="1E42BB8D" w14:textId="0121D05E" w:rsidR="00982B55" w:rsidRDefault="00982B55" w:rsidP="00376123"/>
    <w:p w14:paraId="094345D9" w14:textId="74DB42F0" w:rsidR="00982B55" w:rsidRDefault="00982B55" w:rsidP="00376123"/>
    <w:p w14:paraId="1AA3E3DE" w14:textId="1C698275" w:rsidR="00982B55" w:rsidRDefault="00982B55" w:rsidP="00376123"/>
    <w:p w14:paraId="16BE8EEF" w14:textId="277E24CB" w:rsidR="00982B55" w:rsidRDefault="00982B55" w:rsidP="00376123"/>
    <w:p w14:paraId="2D563B8A" w14:textId="6036F506" w:rsidR="00982B55" w:rsidRDefault="00982B55" w:rsidP="00376123"/>
    <w:p w14:paraId="3762C37E" w14:textId="62F28A38" w:rsidR="00982B55" w:rsidRDefault="00982B55" w:rsidP="00376123"/>
    <w:p w14:paraId="0DAD7132" w14:textId="51DC3F63" w:rsidR="00982B55" w:rsidRDefault="00982B55" w:rsidP="00376123"/>
    <w:p w14:paraId="0978A9F6" w14:textId="751CF28B" w:rsidR="00982B55" w:rsidRDefault="00982B55" w:rsidP="00376123"/>
    <w:p w14:paraId="7291B6D4" w14:textId="5B1FD86D" w:rsidR="00982B55" w:rsidRDefault="00982B55" w:rsidP="00376123"/>
    <w:p w14:paraId="6FBEBFB6" w14:textId="03CD9B76" w:rsidR="00982B55" w:rsidRDefault="00982B55" w:rsidP="00376123"/>
    <w:p w14:paraId="01D1B88A" w14:textId="65A14239" w:rsidR="00982B55" w:rsidRDefault="00982B55" w:rsidP="00376123"/>
    <w:p w14:paraId="76767878" w14:textId="39F89CCA" w:rsidR="00982B55" w:rsidRDefault="00982B55" w:rsidP="00376123"/>
    <w:p w14:paraId="11A3BB57" w14:textId="5156B6CC" w:rsidR="00982B55" w:rsidRDefault="00982B55" w:rsidP="00376123"/>
    <w:p w14:paraId="06AF80D0" w14:textId="15ED50BB" w:rsidR="00982B55" w:rsidRDefault="00982B55" w:rsidP="00376123"/>
    <w:p w14:paraId="4C3ECD01" w14:textId="204B8C9C" w:rsidR="00982B55" w:rsidRDefault="00982B55" w:rsidP="00376123"/>
    <w:p w14:paraId="0D5E1012" w14:textId="6C9B3C62" w:rsidR="00982B55" w:rsidRDefault="00982B55" w:rsidP="00376123"/>
    <w:p w14:paraId="1A685E23" w14:textId="30F012CC" w:rsidR="00982B55" w:rsidRDefault="00982B55" w:rsidP="00376123"/>
    <w:p w14:paraId="050DEACA" w14:textId="01F4F039" w:rsidR="00982B55" w:rsidRDefault="00982B55" w:rsidP="00376123"/>
    <w:p w14:paraId="2CB06DF6" w14:textId="07773324" w:rsidR="00982B55" w:rsidRDefault="00982B55" w:rsidP="00376123"/>
    <w:p w14:paraId="02F19C1C" w14:textId="09FEA236" w:rsidR="00982B55" w:rsidRDefault="00982B55" w:rsidP="00376123"/>
    <w:p w14:paraId="08A1A267" w14:textId="3BDFF70A" w:rsidR="00982B55" w:rsidRDefault="00982B55" w:rsidP="00376123"/>
    <w:p w14:paraId="1A151CF8" w14:textId="37051CFA" w:rsidR="00982B55" w:rsidRDefault="00982B55" w:rsidP="00376123"/>
    <w:p w14:paraId="5A357637" w14:textId="5004FC30" w:rsidR="00982B55" w:rsidRDefault="00982B55" w:rsidP="00376123"/>
    <w:p w14:paraId="6A4B9FF7" w14:textId="7244C176" w:rsidR="00982B55" w:rsidRDefault="00982B55" w:rsidP="00376123"/>
    <w:p w14:paraId="52BEB9F0" w14:textId="79EFFF94" w:rsidR="00982B55" w:rsidRDefault="00982B55" w:rsidP="00376123"/>
    <w:p w14:paraId="072CD757" w14:textId="5E4DE0C5" w:rsidR="00982B55" w:rsidRDefault="00982B55" w:rsidP="00376123"/>
    <w:p w14:paraId="720DB1AD" w14:textId="77777777" w:rsidR="00982B55" w:rsidRPr="00B12619" w:rsidRDefault="00982B55" w:rsidP="00982B55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266339C" w14:textId="5E0A3627" w:rsidR="00982B55" w:rsidRDefault="00982B55" w:rsidP="00982B55">
      <w:r>
        <w:rPr>
          <w:b/>
        </w:rPr>
        <w:t xml:space="preserve">Homophone Worksheet: </w:t>
      </w:r>
      <w:r w:rsidRPr="0080765C">
        <w:rPr>
          <w:b/>
          <w:i/>
        </w:rPr>
        <w:t>Hardy</w:t>
      </w:r>
      <w:r>
        <w:rPr>
          <w:b/>
        </w:rPr>
        <w:t xml:space="preserve"> and </w:t>
      </w:r>
      <w:r w:rsidRPr="0080765C">
        <w:rPr>
          <w:b/>
          <w:i/>
        </w:rPr>
        <w:t xml:space="preserve">Hearty </w:t>
      </w:r>
      <w:r>
        <w:rPr>
          <w:b/>
        </w:rPr>
        <w:t>Worksheet 4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</w:t>
      </w:r>
      <w:proofErr w:type="gramStart"/>
      <w:r>
        <w:t>homophones</w:t>
      </w:r>
      <w:proofErr w:type="gramEnd"/>
      <w:r>
        <w:t xml:space="preserve"> </w:t>
      </w:r>
      <w:r w:rsidRPr="0080765C">
        <w:rPr>
          <w:b/>
          <w:i/>
        </w:rPr>
        <w:t>hardy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 w:rsidRPr="0080765C">
        <w:rPr>
          <w:b/>
          <w:i/>
        </w:rPr>
        <w:t>hearty</w:t>
      </w:r>
      <w:r>
        <w:t>. Remember this about these two words:</w:t>
      </w:r>
    </w:p>
    <w:p w14:paraId="75D6A197" w14:textId="77777777" w:rsidR="00982B55" w:rsidRDefault="00982B55" w:rsidP="00982B55"/>
    <w:p w14:paraId="4602075B" w14:textId="77777777" w:rsidR="00982B55" w:rsidRPr="006542E5" w:rsidRDefault="00982B55" w:rsidP="00982B55">
      <w:r w:rsidRPr="006542E5">
        <w:rPr>
          <w:b/>
        </w:rPr>
        <w:t>Hardy</w:t>
      </w:r>
      <w:r>
        <w:t xml:space="preserve"> is an </w:t>
      </w:r>
      <w:r w:rsidRPr="006542E5">
        <w:rPr>
          <w:i/>
        </w:rPr>
        <w:t>adjective</w:t>
      </w:r>
      <w:r>
        <w:t xml:space="preserve"> that means</w:t>
      </w:r>
      <w:r w:rsidRPr="006542E5">
        <w:t xml:space="preserve"> </w:t>
      </w:r>
      <w:r w:rsidRPr="006542E5">
        <w:rPr>
          <w:i/>
        </w:rPr>
        <w:t>inured to fatigue or hardships</w:t>
      </w:r>
      <w:r>
        <w:t xml:space="preserve">, </w:t>
      </w:r>
      <w:r>
        <w:rPr>
          <w:i/>
        </w:rPr>
        <w:t xml:space="preserve">robust, </w:t>
      </w:r>
      <w:r>
        <w:t xml:space="preserve">and </w:t>
      </w:r>
      <w:r w:rsidRPr="006542E5">
        <w:rPr>
          <w:i/>
        </w:rPr>
        <w:t>capable of withstanding adverse conditions</w:t>
      </w:r>
      <w:r>
        <w:t xml:space="preserve"> </w:t>
      </w:r>
      <w:r w:rsidRPr="006542E5">
        <w:rPr>
          <w:i/>
        </w:rPr>
        <w:t>&lt;hardy</w:t>
      </w:r>
      <w:r>
        <w:t xml:space="preserve"> outdoor furniture&gt;.</w:t>
      </w:r>
    </w:p>
    <w:p w14:paraId="56E0FE4E" w14:textId="77777777" w:rsidR="00982B55" w:rsidRPr="006542E5" w:rsidRDefault="00982B55" w:rsidP="00982B55"/>
    <w:p w14:paraId="1088E4C9" w14:textId="77777777" w:rsidR="00982B55" w:rsidRDefault="00982B55" w:rsidP="00982B55">
      <w:r w:rsidRPr="006542E5">
        <w:rPr>
          <w:b/>
        </w:rPr>
        <w:t>Hearty</w:t>
      </w:r>
      <w:r>
        <w:t xml:space="preserve"> is an </w:t>
      </w:r>
      <w:r w:rsidRPr="006542E5">
        <w:rPr>
          <w:i/>
        </w:rPr>
        <w:t>adjective</w:t>
      </w:r>
      <w:r>
        <w:t xml:space="preserve"> which means</w:t>
      </w:r>
      <w:r w:rsidRPr="006542E5">
        <w:t xml:space="preserve"> </w:t>
      </w:r>
      <w:r w:rsidRPr="006542E5">
        <w:rPr>
          <w:i/>
        </w:rPr>
        <w:t>exhibiting vigorous good health</w:t>
      </w:r>
      <w:r>
        <w:t>,</w:t>
      </w:r>
      <w:r w:rsidRPr="006542E5">
        <w:rPr>
          <w:i/>
        </w:rPr>
        <w:t> having a good appetite </w:t>
      </w:r>
      <w:r>
        <w:t xml:space="preserve">and </w:t>
      </w:r>
      <w:r w:rsidRPr="006542E5">
        <w:rPr>
          <w:i/>
        </w:rPr>
        <w:t>abundant, rich, or flavorful enough to satisfy the appetite</w:t>
      </w:r>
      <w:r>
        <w:t>.</w:t>
      </w:r>
    </w:p>
    <w:p w14:paraId="6EBD9C74" w14:textId="77777777" w:rsidR="00982B55" w:rsidRDefault="00982B55" w:rsidP="00982B55"/>
    <w:p w14:paraId="7B27F923" w14:textId="77777777" w:rsidR="00982B55" w:rsidRPr="007C218D" w:rsidRDefault="00982B55" w:rsidP="00982B55">
      <w:pPr>
        <w:pStyle w:val="ListParagraph"/>
        <w:numPr>
          <w:ilvl w:val="0"/>
          <w:numId w:val="4"/>
        </w:numPr>
        <w:rPr>
          <w:b/>
        </w:rPr>
      </w:pPr>
      <w:r>
        <w:t>A __________________ dinner on a cold winter night really hits the spot.</w:t>
      </w:r>
    </w:p>
    <w:p w14:paraId="478D9C3D" w14:textId="77777777" w:rsidR="00982B55" w:rsidRPr="007C218D" w:rsidRDefault="00982B55" w:rsidP="00982B55">
      <w:pPr>
        <w:pStyle w:val="ListParagraph"/>
        <w:numPr>
          <w:ilvl w:val="0"/>
          <w:numId w:val="4"/>
        </w:numPr>
        <w:rPr>
          <w:b/>
        </w:rPr>
      </w:pPr>
      <w:r>
        <w:t>**** and ***** are quite hardy, so they don’t mind waiting for a bus on a cold winter morning.</w:t>
      </w:r>
    </w:p>
    <w:p w14:paraId="1EAFB8FD" w14:textId="77777777" w:rsidR="00982B55" w:rsidRPr="007C218D" w:rsidRDefault="00982B55" w:rsidP="00982B55">
      <w:pPr>
        <w:pStyle w:val="ListParagraph"/>
        <w:numPr>
          <w:ilvl w:val="0"/>
          <w:numId w:val="4"/>
        </w:numPr>
        <w:rPr>
          <w:b/>
        </w:rPr>
      </w:pPr>
      <w:r>
        <w:t>Barbecued ribs make for a ____________________ meal.</w:t>
      </w:r>
    </w:p>
    <w:p w14:paraId="565879CE" w14:textId="77777777" w:rsidR="00982B55" w:rsidRPr="007C218D" w:rsidRDefault="00982B55" w:rsidP="00982B55">
      <w:pPr>
        <w:pStyle w:val="ListParagraph"/>
        <w:numPr>
          <w:ilvl w:val="0"/>
          <w:numId w:val="4"/>
        </w:numPr>
        <w:rPr>
          <w:b/>
        </w:rPr>
      </w:pPr>
      <w:r>
        <w:t>Only __________________ people should try to climb Mount Everest.</w:t>
      </w:r>
    </w:p>
    <w:p w14:paraId="1B45C102" w14:textId="77777777" w:rsidR="00982B55" w:rsidRPr="007C218D" w:rsidRDefault="00982B55" w:rsidP="00982B55">
      <w:pPr>
        <w:pStyle w:val="ListParagraph"/>
        <w:numPr>
          <w:ilvl w:val="0"/>
          <w:numId w:val="4"/>
        </w:numPr>
        <w:rPr>
          <w:b/>
        </w:rPr>
      </w:pPr>
      <w:r>
        <w:t>**** likes to eat at Peter Lugar’s Steak House in Brooklyn because of its ___________________ portions.</w:t>
      </w:r>
    </w:p>
    <w:p w14:paraId="6CB4E04C" w14:textId="43A7AB58" w:rsidR="00982B55" w:rsidRDefault="00982B55" w:rsidP="00376123"/>
    <w:p w14:paraId="12651973" w14:textId="4B8E1962" w:rsidR="00982B55" w:rsidRDefault="00982B55" w:rsidP="00376123"/>
    <w:p w14:paraId="25709ED1" w14:textId="6C898613" w:rsidR="00982B55" w:rsidRDefault="00982B55" w:rsidP="00376123"/>
    <w:p w14:paraId="72E9720C" w14:textId="00C92CFA" w:rsidR="00982B55" w:rsidRDefault="00982B55" w:rsidP="00376123"/>
    <w:p w14:paraId="40CF149D" w14:textId="6356A1CD" w:rsidR="00982B55" w:rsidRDefault="00982B55" w:rsidP="00376123"/>
    <w:p w14:paraId="0D8A27D1" w14:textId="08263773" w:rsidR="00982B55" w:rsidRDefault="00982B55" w:rsidP="00376123"/>
    <w:p w14:paraId="3D29E4EF" w14:textId="0B407A79" w:rsidR="00982B55" w:rsidRDefault="00982B55" w:rsidP="00376123"/>
    <w:p w14:paraId="43A718AC" w14:textId="7C6A5878" w:rsidR="00982B55" w:rsidRDefault="00982B55" w:rsidP="00376123"/>
    <w:p w14:paraId="16D0F992" w14:textId="6A0300D2" w:rsidR="00982B55" w:rsidRDefault="00982B55" w:rsidP="00376123"/>
    <w:p w14:paraId="10436DA1" w14:textId="05D17E34" w:rsidR="00982B55" w:rsidRDefault="00982B55" w:rsidP="00376123"/>
    <w:p w14:paraId="50E333A8" w14:textId="374198A9" w:rsidR="00982B55" w:rsidRDefault="00982B55" w:rsidP="00376123"/>
    <w:p w14:paraId="6A8A630F" w14:textId="5A072438" w:rsidR="00982B55" w:rsidRDefault="00982B55" w:rsidP="00376123"/>
    <w:p w14:paraId="5F055627" w14:textId="6AC6FFE4" w:rsidR="00982B55" w:rsidRDefault="00982B55" w:rsidP="00376123"/>
    <w:p w14:paraId="6F53B2FB" w14:textId="79062969" w:rsidR="00982B55" w:rsidRDefault="00982B55" w:rsidP="00376123"/>
    <w:p w14:paraId="7C6FA670" w14:textId="62511C48" w:rsidR="00982B55" w:rsidRDefault="00982B55" w:rsidP="00376123"/>
    <w:p w14:paraId="5CB6F143" w14:textId="715281E3" w:rsidR="00982B55" w:rsidRDefault="00982B55" w:rsidP="00376123"/>
    <w:p w14:paraId="054DC68C" w14:textId="13C69DB0" w:rsidR="00982B55" w:rsidRDefault="00982B55" w:rsidP="00376123"/>
    <w:p w14:paraId="459C1E96" w14:textId="114E3C6F" w:rsidR="00982B55" w:rsidRDefault="00982B55" w:rsidP="00376123"/>
    <w:p w14:paraId="01711CEF" w14:textId="6B6FAF8C" w:rsidR="00982B55" w:rsidRDefault="00982B55" w:rsidP="00376123"/>
    <w:p w14:paraId="36AE8CF1" w14:textId="6161BAF6" w:rsidR="00982B55" w:rsidRDefault="00982B55" w:rsidP="00376123"/>
    <w:p w14:paraId="7D4E5F28" w14:textId="42A58209" w:rsidR="00982B55" w:rsidRDefault="00982B55" w:rsidP="00376123"/>
    <w:p w14:paraId="627A5A86" w14:textId="0AEFBCEC" w:rsidR="00982B55" w:rsidRDefault="00982B55" w:rsidP="00376123"/>
    <w:p w14:paraId="2A2F4EFA" w14:textId="73F58ADC" w:rsidR="00982B55" w:rsidRDefault="00982B55" w:rsidP="00376123"/>
    <w:p w14:paraId="2DDD030C" w14:textId="12CAB735" w:rsidR="00982B55" w:rsidRDefault="00982B55" w:rsidP="00376123"/>
    <w:p w14:paraId="05E3298D" w14:textId="76BDA9A9" w:rsidR="00982B55" w:rsidRDefault="00982B55" w:rsidP="00376123"/>
    <w:p w14:paraId="6522B55F" w14:textId="7F94FCD0" w:rsidR="00982B55" w:rsidRDefault="00982B55" w:rsidP="00376123"/>
    <w:p w14:paraId="11B3A8B5" w14:textId="345BE605" w:rsidR="00982B55" w:rsidRDefault="00982B55" w:rsidP="00376123"/>
    <w:p w14:paraId="4494257C" w14:textId="026ECD75" w:rsidR="00982B55" w:rsidRDefault="00982B55" w:rsidP="00376123"/>
    <w:p w14:paraId="6FCCB8F3" w14:textId="1BE02C02" w:rsidR="00982B55" w:rsidRDefault="00982B55" w:rsidP="00376123"/>
    <w:p w14:paraId="0204F829" w14:textId="13B0EF8D" w:rsidR="00982B55" w:rsidRDefault="00982B55" w:rsidP="00376123"/>
    <w:p w14:paraId="05E29F9D" w14:textId="6211F4AB" w:rsidR="00982B55" w:rsidRDefault="00982B55" w:rsidP="00376123"/>
    <w:p w14:paraId="65E42B85" w14:textId="7D6680A1" w:rsidR="00982B55" w:rsidRDefault="00982B55" w:rsidP="00376123"/>
    <w:p w14:paraId="60618F3B" w14:textId="19C0B642" w:rsidR="00982B55" w:rsidRDefault="00982B55" w:rsidP="00376123"/>
    <w:p w14:paraId="111CC411" w14:textId="179A7B99" w:rsidR="00982B55" w:rsidRDefault="00982B55" w:rsidP="00376123"/>
    <w:p w14:paraId="1B3C7E68" w14:textId="77777777" w:rsidR="00982B55" w:rsidRPr="00B12619" w:rsidRDefault="00982B55" w:rsidP="00982B55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ACA2B5A" w14:textId="5A857729" w:rsidR="00982B55" w:rsidRDefault="00982B55" w:rsidP="00982B55">
      <w:r>
        <w:rPr>
          <w:b/>
        </w:rPr>
        <w:t xml:space="preserve">Homophone Worksheet: </w:t>
      </w:r>
      <w:r w:rsidRPr="0080765C">
        <w:rPr>
          <w:b/>
          <w:i/>
        </w:rPr>
        <w:t>Hardy</w:t>
      </w:r>
      <w:r>
        <w:rPr>
          <w:b/>
        </w:rPr>
        <w:t xml:space="preserve"> and </w:t>
      </w:r>
      <w:r w:rsidRPr="0080765C">
        <w:rPr>
          <w:b/>
          <w:i/>
        </w:rPr>
        <w:t xml:space="preserve">Hearty </w:t>
      </w:r>
      <w:r>
        <w:rPr>
          <w:b/>
        </w:rPr>
        <w:t xml:space="preserve">Worksheet </w:t>
      </w:r>
      <w:r>
        <w:rPr>
          <w:b/>
        </w:rPr>
        <w:t>5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</w:t>
      </w:r>
      <w:proofErr w:type="gramStart"/>
      <w:r>
        <w:t>homophones</w:t>
      </w:r>
      <w:proofErr w:type="gramEnd"/>
      <w:r>
        <w:t xml:space="preserve"> </w:t>
      </w:r>
      <w:r w:rsidRPr="0080765C">
        <w:rPr>
          <w:b/>
          <w:i/>
        </w:rPr>
        <w:t>hardy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 w:rsidRPr="0080765C">
        <w:rPr>
          <w:b/>
          <w:i/>
        </w:rPr>
        <w:t>hearty</w:t>
      </w:r>
      <w:r>
        <w:t>. Remember this about these two words:</w:t>
      </w:r>
    </w:p>
    <w:p w14:paraId="38EE1827" w14:textId="77777777" w:rsidR="00982B55" w:rsidRDefault="00982B55" w:rsidP="00982B55"/>
    <w:p w14:paraId="21215EC5" w14:textId="77777777" w:rsidR="00982B55" w:rsidRPr="006542E5" w:rsidRDefault="00982B55" w:rsidP="00982B55">
      <w:r w:rsidRPr="006542E5">
        <w:rPr>
          <w:b/>
        </w:rPr>
        <w:t>Hardy</w:t>
      </w:r>
      <w:r>
        <w:t xml:space="preserve"> is an </w:t>
      </w:r>
      <w:r w:rsidRPr="006542E5">
        <w:rPr>
          <w:i/>
        </w:rPr>
        <w:t>adjective</w:t>
      </w:r>
      <w:r>
        <w:t xml:space="preserve"> that means</w:t>
      </w:r>
      <w:r w:rsidRPr="006542E5">
        <w:t xml:space="preserve"> </w:t>
      </w:r>
      <w:r w:rsidRPr="006542E5">
        <w:rPr>
          <w:i/>
        </w:rPr>
        <w:t>inured to fatigue or hardships</w:t>
      </w:r>
      <w:r>
        <w:t xml:space="preserve">, </w:t>
      </w:r>
      <w:r>
        <w:rPr>
          <w:i/>
        </w:rPr>
        <w:t xml:space="preserve">robust, </w:t>
      </w:r>
      <w:r>
        <w:t xml:space="preserve">and </w:t>
      </w:r>
      <w:r w:rsidRPr="006542E5">
        <w:rPr>
          <w:i/>
        </w:rPr>
        <w:t>capable of withstanding adverse conditions</w:t>
      </w:r>
      <w:r>
        <w:t xml:space="preserve"> </w:t>
      </w:r>
      <w:r w:rsidRPr="006542E5">
        <w:rPr>
          <w:i/>
        </w:rPr>
        <w:t>&lt;hardy</w:t>
      </w:r>
      <w:r>
        <w:t xml:space="preserve"> outdoor furniture&gt;.</w:t>
      </w:r>
    </w:p>
    <w:p w14:paraId="183D73CD" w14:textId="77777777" w:rsidR="00982B55" w:rsidRPr="006542E5" w:rsidRDefault="00982B55" w:rsidP="00982B55"/>
    <w:p w14:paraId="089036D9" w14:textId="77777777" w:rsidR="00982B55" w:rsidRDefault="00982B55" w:rsidP="00982B55">
      <w:r w:rsidRPr="006542E5">
        <w:rPr>
          <w:b/>
        </w:rPr>
        <w:t>Hearty</w:t>
      </w:r>
      <w:r>
        <w:t xml:space="preserve"> is an </w:t>
      </w:r>
      <w:r w:rsidRPr="006542E5">
        <w:rPr>
          <w:i/>
        </w:rPr>
        <w:t>adjective</w:t>
      </w:r>
      <w:r>
        <w:t xml:space="preserve"> which means</w:t>
      </w:r>
      <w:r w:rsidRPr="006542E5">
        <w:t xml:space="preserve"> </w:t>
      </w:r>
      <w:r w:rsidRPr="006542E5">
        <w:rPr>
          <w:i/>
        </w:rPr>
        <w:t>exhibiting vigorous good health</w:t>
      </w:r>
      <w:r>
        <w:t>,</w:t>
      </w:r>
      <w:r w:rsidRPr="006542E5">
        <w:rPr>
          <w:i/>
        </w:rPr>
        <w:t> having a good appetite </w:t>
      </w:r>
      <w:r>
        <w:t xml:space="preserve">and </w:t>
      </w:r>
      <w:r w:rsidRPr="006542E5">
        <w:rPr>
          <w:i/>
        </w:rPr>
        <w:t>abundant, rich, or flavorful enough to satisfy the appetite</w:t>
      </w:r>
      <w:r>
        <w:t>.</w:t>
      </w:r>
    </w:p>
    <w:p w14:paraId="1F94DF3A" w14:textId="77777777" w:rsidR="00982B55" w:rsidRDefault="00982B55" w:rsidP="00982B55"/>
    <w:p w14:paraId="2D4476FC" w14:textId="77777777" w:rsidR="00982B55" w:rsidRPr="00E0182A" w:rsidRDefault="00982B55" w:rsidP="00982B55">
      <w:pPr>
        <w:pStyle w:val="ListParagraph"/>
        <w:numPr>
          <w:ilvl w:val="0"/>
          <w:numId w:val="5"/>
        </w:numPr>
        <w:rPr>
          <w:b/>
        </w:rPr>
      </w:pPr>
      <w:r>
        <w:t>**** thinks it’s too hot outside to prepare a ____________________ meal like beef stew.</w:t>
      </w:r>
    </w:p>
    <w:p w14:paraId="36955CE4" w14:textId="77777777" w:rsidR="00982B55" w:rsidRPr="00E0182A" w:rsidRDefault="00982B55" w:rsidP="00982B55">
      <w:pPr>
        <w:pStyle w:val="ListParagraph"/>
        <w:numPr>
          <w:ilvl w:val="0"/>
          <w:numId w:val="5"/>
        </w:numPr>
        <w:rPr>
          <w:b/>
        </w:rPr>
      </w:pPr>
      <w:r>
        <w:t>Athletes are generally ___________________.</w:t>
      </w:r>
    </w:p>
    <w:p w14:paraId="1B196B46" w14:textId="77777777" w:rsidR="00982B55" w:rsidRPr="00E0182A" w:rsidRDefault="00982B55" w:rsidP="00982B55">
      <w:pPr>
        <w:pStyle w:val="ListParagraph"/>
        <w:numPr>
          <w:ilvl w:val="0"/>
          <w:numId w:val="5"/>
        </w:numPr>
        <w:rPr>
          <w:b/>
        </w:rPr>
      </w:pPr>
      <w:r>
        <w:t>***** gets a lot of aerobic exercise, so ***** always looks and feels __________________.</w:t>
      </w:r>
    </w:p>
    <w:p w14:paraId="39352B1B" w14:textId="77777777" w:rsidR="00982B55" w:rsidRPr="00E0182A" w:rsidRDefault="00982B55" w:rsidP="00982B55">
      <w:pPr>
        <w:pStyle w:val="ListParagraph"/>
        <w:numPr>
          <w:ilvl w:val="0"/>
          <w:numId w:val="5"/>
        </w:numPr>
        <w:rPr>
          <w:b/>
        </w:rPr>
      </w:pPr>
      <w:r>
        <w:t>**** felt especially _____________________ after walking all 2,200 miles of the Appalachian Trail.</w:t>
      </w:r>
    </w:p>
    <w:p w14:paraId="47C37A02" w14:textId="77777777" w:rsidR="00982B55" w:rsidRPr="00E0182A" w:rsidRDefault="00982B55" w:rsidP="00982B55">
      <w:pPr>
        <w:pStyle w:val="ListParagraph"/>
        <w:numPr>
          <w:ilvl w:val="0"/>
          <w:numId w:val="5"/>
        </w:numPr>
        <w:rPr>
          <w:b/>
        </w:rPr>
      </w:pPr>
      <w:r>
        <w:t>After playing 18 holes of golf, **** was in the mood for a ____________________ meal.</w:t>
      </w:r>
    </w:p>
    <w:p w14:paraId="312C7858" w14:textId="77777777" w:rsidR="00982B55" w:rsidRDefault="00982B55" w:rsidP="00982B55"/>
    <w:p w14:paraId="1C8451A2" w14:textId="77777777" w:rsidR="00982B55" w:rsidRDefault="00982B55" w:rsidP="00376123"/>
    <w:sectPr w:rsidR="00982B55" w:rsidSect="006905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B7070E"/>
    <w:multiLevelType w:val="hybridMultilevel"/>
    <w:tmpl w:val="688880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322517"/>
    <w:multiLevelType w:val="hybridMultilevel"/>
    <w:tmpl w:val="6C4C19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022FDD"/>
    <w:multiLevelType w:val="hybridMultilevel"/>
    <w:tmpl w:val="3104DE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40369E"/>
    <w:multiLevelType w:val="hybridMultilevel"/>
    <w:tmpl w:val="598A87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2572B2"/>
    <w:multiLevelType w:val="hybridMultilevel"/>
    <w:tmpl w:val="540E21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4E87"/>
    <w:rsid w:val="00376123"/>
    <w:rsid w:val="006336D6"/>
    <w:rsid w:val="0069058D"/>
    <w:rsid w:val="006C4E87"/>
    <w:rsid w:val="00730AC3"/>
    <w:rsid w:val="0080765C"/>
    <w:rsid w:val="00982B55"/>
    <w:rsid w:val="00A029B7"/>
    <w:rsid w:val="00DC6BC3"/>
    <w:rsid w:val="00E2279F"/>
    <w:rsid w:val="00EB4B13"/>
    <w:rsid w:val="00F6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3A3A64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76123"/>
    <w:rPr>
      <w:rFonts w:eastAsia="Times New Roman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29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hmphn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TM*hmphn wstm.dotx</Template>
  <TotalTime>9</TotalTime>
  <Pages>5</Pages>
  <Words>830</Words>
  <Characters>4734</Characters>
  <Application>Microsoft Office Word</Application>
  <DocSecurity>0</DocSecurity>
  <Lines>39</Lines>
  <Paragraphs>11</Paragraphs>
  <ScaleCrop>false</ScaleCrop>
  <Company>New York City Department of Education</Company>
  <LinksUpToDate>false</LinksUpToDate>
  <CharactersWithSpaces>5553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6</cp:revision>
  <dcterms:created xsi:type="dcterms:W3CDTF">2017-06-16T20:36:00Z</dcterms:created>
  <dcterms:modified xsi:type="dcterms:W3CDTF">2020-03-20T21:25:00Z</dcterms:modified>
</cp:coreProperties>
</file>