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0508B" w14:textId="77777777" w:rsidR="00B577EA" w:rsidRDefault="00631B11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720ECD51" w14:textId="33F1620B" w:rsidR="00007D23" w:rsidRPr="00AB17BD" w:rsidRDefault="00AB17BD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  <w:i/>
          <w:iCs/>
        </w:rPr>
        <w:t xml:space="preserve">Research and </w:t>
      </w:r>
      <w:r w:rsidR="00007D23">
        <w:rPr>
          <w:rFonts w:ascii="Times New Roman" w:hAnsi="Times New Roman" w:cs="Times New Roman"/>
          <w:b/>
          <w:i/>
          <w:iCs/>
        </w:rPr>
        <w:t xml:space="preserve">Reading for Science Knowledge and Literacy, </w:t>
      </w:r>
      <w:r w:rsidR="00007D23">
        <w:rPr>
          <w:rFonts w:ascii="Times New Roman" w:hAnsi="Times New Roman" w:cs="Times New Roman"/>
          <w:b/>
        </w:rPr>
        <w:t xml:space="preserve">Worksheet </w:t>
      </w:r>
      <w:r>
        <w:rPr>
          <w:rFonts w:ascii="Times New Roman" w:hAnsi="Times New Roman" w:cs="Times New Roman"/>
          <w:b/>
        </w:rPr>
        <w:t>1</w:t>
      </w:r>
      <w:r w:rsidR="00007D2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b/>
          <w:i/>
          <w:iCs/>
        </w:rPr>
        <w:t>Gravity</w:t>
      </w:r>
      <w:r w:rsidR="00007D23">
        <w:rPr>
          <w:rFonts w:ascii="Times New Roman" w:hAnsi="Times New Roman" w:cs="Times New Roman"/>
          <w:b/>
        </w:rPr>
        <w:t xml:space="preserve">. </w:t>
      </w:r>
      <w:r w:rsidR="00007D23">
        <w:rPr>
          <w:rFonts w:ascii="Times New Roman" w:hAnsi="Times New Roman" w:cs="Times New Roman"/>
          <w:bCs/>
        </w:rPr>
        <w:t xml:space="preserve">This </w:t>
      </w:r>
      <w:r>
        <w:rPr>
          <w:rFonts w:ascii="Times New Roman" w:hAnsi="Times New Roman" w:cs="Times New Roman"/>
          <w:bCs/>
        </w:rPr>
        <w:t>worksheet</w:t>
      </w:r>
      <w:r w:rsidR="00007D23">
        <w:rPr>
          <w:rFonts w:ascii="Times New Roman" w:hAnsi="Times New Roman" w:cs="Times New Roman"/>
          <w:bCs/>
        </w:rPr>
        <w:t xml:space="preserve"> aims to help you understand a basic concept in science. Please use </w:t>
      </w:r>
      <w:r>
        <w:rPr>
          <w:rFonts w:ascii="Times New Roman" w:hAnsi="Times New Roman" w:cs="Times New Roman"/>
          <w:bCs/>
        </w:rPr>
        <w:t>the internet</w:t>
      </w:r>
      <w:r w:rsidR="00007D23">
        <w:rPr>
          <w:rFonts w:ascii="Times New Roman" w:hAnsi="Times New Roman" w:cs="Times New Roman"/>
          <w:bCs/>
        </w:rPr>
        <w:t xml:space="preserve"> to answer the questions</w:t>
      </w:r>
      <w:r>
        <w:rPr>
          <w:rFonts w:ascii="Times New Roman" w:hAnsi="Times New Roman" w:cs="Times New Roman"/>
          <w:bCs/>
        </w:rPr>
        <w:t xml:space="preserve"> below; the questions on this worksheet are based on the </w:t>
      </w:r>
      <w:r>
        <w:rPr>
          <w:rFonts w:ascii="Times New Roman" w:hAnsi="Times New Roman" w:cs="Times New Roman"/>
          <w:b/>
          <w:i/>
          <w:iCs/>
        </w:rPr>
        <w:t xml:space="preserve">What Is Gravity? </w:t>
      </w:r>
      <w:r>
        <w:rPr>
          <w:rFonts w:ascii="Times New Roman" w:hAnsi="Times New Roman" w:cs="Times New Roman"/>
          <w:bCs/>
        </w:rPr>
        <w:t xml:space="preserve">page at the </w:t>
      </w:r>
      <w:r w:rsidRPr="00AB17BD">
        <w:rPr>
          <w:rFonts w:ascii="Times New Roman" w:hAnsi="Times New Roman" w:cs="Times New Roman"/>
          <w:b/>
          <w:i/>
          <w:iCs/>
        </w:rPr>
        <w:t>NASA Space Place</w:t>
      </w:r>
      <w:r>
        <w:rPr>
          <w:rFonts w:ascii="Times New Roman" w:hAnsi="Times New Roman" w:cs="Times New Roman"/>
          <w:bCs/>
        </w:rPr>
        <w:t xml:space="preserve"> website (</w:t>
      </w:r>
      <w:hyperlink r:id="rId5" w:history="1">
        <w:r w:rsidRPr="00AB17BD">
          <w:rPr>
            <w:rFonts w:ascii="Times New Roman" w:eastAsia="Times New Roman" w:hAnsi="Times New Roman" w:cs="Times New Roman"/>
            <w:color w:val="0000FF"/>
            <w:u w:val="single"/>
          </w:rPr>
          <w:t>https://spaceplace.nasa.gov/what-is-gravity/en/</w:t>
        </w:r>
      </w:hyperlink>
      <w:r>
        <w:rPr>
          <w:rFonts w:ascii="Times New Roman" w:eastAsia="Times New Roman" w:hAnsi="Times New Roman" w:cs="Times New Roman"/>
        </w:rPr>
        <w:t xml:space="preserve">). </w:t>
      </w:r>
      <w:r w:rsidR="00007D23">
        <w:rPr>
          <w:rFonts w:ascii="Times New Roman" w:hAnsi="Times New Roman" w:cs="Times New Roman"/>
          <w:bCs/>
        </w:rPr>
        <w:t>And—</w:t>
      </w:r>
      <w:r w:rsidR="00007D23">
        <w:rPr>
          <w:rFonts w:ascii="Times New Roman" w:hAnsi="Times New Roman" w:cs="Times New Roman"/>
          <w:b/>
          <w:i/>
          <w:iCs/>
        </w:rPr>
        <w:t>please</w:t>
      </w:r>
      <w:r w:rsidR="00007D23">
        <w:rPr>
          <w:rFonts w:ascii="Times New Roman" w:hAnsi="Times New Roman" w:cs="Times New Roman"/>
          <w:bCs/>
        </w:rPr>
        <w:t>—ask your teacher for help if you have any questions.</w:t>
      </w:r>
    </w:p>
    <w:p w14:paraId="526AF5C4" w14:textId="6C63420F" w:rsidR="00AB17BD" w:rsidRDefault="00AB17BD">
      <w:pPr>
        <w:rPr>
          <w:rFonts w:ascii="Times New Roman" w:hAnsi="Times New Roman" w:cs="Times New Roman"/>
          <w:bCs/>
        </w:rPr>
      </w:pPr>
    </w:p>
    <w:p w14:paraId="36EA1BD5" w14:textId="4E4B0933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  <w:bCs/>
        </w:rPr>
        <w:t xml:space="preserve">is gravity? </w:t>
      </w:r>
      <w:r w:rsidRPr="00AB17BD">
        <w:rPr>
          <w:rFonts w:ascii="Times New Roman" w:hAnsi="Times New Roman" w:cs="Times New Roman"/>
          <w:b/>
        </w:rPr>
        <w:t>What kind</w:t>
      </w:r>
      <w:r>
        <w:rPr>
          <w:rFonts w:ascii="Times New Roman" w:hAnsi="Times New Roman" w:cs="Times New Roman"/>
          <w:bCs/>
        </w:rPr>
        <w:t xml:space="preserve"> of force is gravity?</w:t>
      </w:r>
    </w:p>
    <w:p w14:paraId="2FACD520" w14:textId="0E322D40" w:rsidR="00AB17BD" w:rsidRDefault="00AB17BD" w:rsidP="00AB17BD">
      <w:pPr>
        <w:rPr>
          <w:rFonts w:ascii="Times New Roman" w:hAnsi="Times New Roman" w:cs="Times New Roman"/>
          <w:b/>
        </w:rPr>
      </w:pPr>
    </w:p>
    <w:p w14:paraId="35FE962A" w14:textId="02D39FA7" w:rsidR="00AB17BD" w:rsidRDefault="00AB17BD" w:rsidP="00AB17BD">
      <w:pPr>
        <w:rPr>
          <w:rFonts w:ascii="Times New Roman" w:hAnsi="Times New Roman" w:cs="Times New Roman"/>
          <w:b/>
        </w:rPr>
      </w:pPr>
    </w:p>
    <w:p w14:paraId="0BA08DB5" w14:textId="29690989" w:rsidR="00AB17BD" w:rsidRDefault="00AB17BD" w:rsidP="00AB17BD">
      <w:pPr>
        <w:rPr>
          <w:rFonts w:ascii="Times New Roman" w:hAnsi="Times New Roman" w:cs="Times New Roman"/>
          <w:b/>
        </w:rPr>
      </w:pPr>
    </w:p>
    <w:p w14:paraId="3D9FA0C1" w14:textId="2FE6EE75" w:rsidR="00AB17BD" w:rsidRDefault="00AB17BD" w:rsidP="00AB17BD">
      <w:pPr>
        <w:rPr>
          <w:rFonts w:ascii="Times New Roman" w:hAnsi="Times New Roman" w:cs="Times New Roman"/>
          <w:b/>
        </w:rPr>
      </w:pPr>
    </w:p>
    <w:p w14:paraId="4956D4AC" w14:textId="77777777" w:rsidR="00AB17BD" w:rsidRPr="00AB17BD" w:rsidRDefault="00AB17BD" w:rsidP="00AB17BD">
      <w:pPr>
        <w:rPr>
          <w:rFonts w:ascii="Times New Roman" w:hAnsi="Times New Roman" w:cs="Times New Roman"/>
          <w:b/>
        </w:rPr>
      </w:pPr>
    </w:p>
    <w:p w14:paraId="34ECDBFC" w14:textId="49066F77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  <w:bCs/>
        </w:rPr>
        <w:t xml:space="preserve">does the force of gravity work in our solar system? </w:t>
      </w:r>
    </w:p>
    <w:p w14:paraId="2016769F" w14:textId="61D0CAEC" w:rsidR="00AB17BD" w:rsidRDefault="00AB17BD" w:rsidP="00AB17BD">
      <w:pPr>
        <w:rPr>
          <w:rFonts w:ascii="Times New Roman" w:hAnsi="Times New Roman" w:cs="Times New Roman"/>
          <w:b/>
        </w:rPr>
      </w:pPr>
    </w:p>
    <w:p w14:paraId="2205B60C" w14:textId="5025BCEE" w:rsidR="00AB17BD" w:rsidRDefault="00AB17BD" w:rsidP="00AB17BD">
      <w:pPr>
        <w:rPr>
          <w:rFonts w:ascii="Times New Roman" w:hAnsi="Times New Roman" w:cs="Times New Roman"/>
          <w:b/>
        </w:rPr>
      </w:pPr>
    </w:p>
    <w:p w14:paraId="52CDD6BE" w14:textId="3DB42086" w:rsidR="00AB17BD" w:rsidRDefault="00AB17BD" w:rsidP="00AB17BD">
      <w:pPr>
        <w:rPr>
          <w:rFonts w:ascii="Times New Roman" w:hAnsi="Times New Roman" w:cs="Times New Roman"/>
          <w:b/>
        </w:rPr>
      </w:pPr>
    </w:p>
    <w:p w14:paraId="425084EE" w14:textId="2608668B" w:rsidR="00AB17BD" w:rsidRDefault="00AB17BD" w:rsidP="00AB17BD">
      <w:pPr>
        <w:rPr>
          <w:rFonts w:ascii="Times New Roman" w:hAnsi="Times New Roman" w:cs="Times New Roman"/>
          <w:b/>
        </w:rPr>
      </w:pPr>
    </w:p>
    <w:p w14:paraId="2B52B24C" w14:textId="77777777" w:rsidR="00AB17BD" w:rsidRPr="00AB17BD" w:rsidRDefault="00AB17BD" w:rsidP="00AB17BD">
      <w:pPr>
        <w:rPr>
          <w:rFonts w:ascii="Times New Roman" w:hAnsi="Times New Roman" w:cs="Times New Roman"/>
          <w:b/>
        </w:rPr>
      </w:pPr>
    </w:p>
    <w:p w14:paraId="2B97B770" w14:textId="72192012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  <w:bCs/>
        </w:rPr>
        <w:t xml:space="preserve">does gravity operate on Earth? </w:t>
      </w:r>
      <w:r>
        <w:rPr>
          <w:rFonts w:ascii="Times New Roman" w:hAnsi="Times New Roman" w:cs="Times New Roman"/>
          <w:b/>
        </w:rPr>
        <w:t xml:space="preserve">Why </w:t>
      </w:r>
      <w:r>
        <w:rPr>
          <w:rFonts w:ascii="Times New Roman" w:hAnsi="Times New Roman" w:cs="Times New Roman"/>
          <w:bCs/>
        </w:rPr>
        <w:t xml:space="preserve">do you fall when you jump from any height? </w:t>
      </w:r>
      <w:r w:rsidRPr="00AB17BD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  <w:bCs/>
        </w:rPr>
        <w:t xml:space="preserve"> do objects fall to earth when you drop them?</w:t>
      </w:r>
    </w:p>
    <w:p w14:paraId="5F30675E" w14:textId="651ADF1D" w:rsidR="00AB17BD" w:rsidRDefault="00AB17BD" w:rsidP="00AB17BD">
      <w:pPr>
        <w:rPr>
          <w:rFonts w:ascii="Times New Roman" w:hAnsi="Times New Roman" w:cs="Times New Roman"/>
          <w:b/>
        </w:rPr>
      </w:pPr>
    </w:p>
    <w:p w14:paraId="52EE3692" w14:textId="17B0737B" w:rsidR="00AB17BD" w:rsidRDefault="00AB17BD" w:rsidP="00AB17BD">
      <w:pPr>
        <w:rPr>
          <w:rFonts w:ascii="Times New Roman" w:hAnsi="Times New Roman" w:cs="Times New Roman"/>
          <w:b/>
        </w:rPr>
      </w:pPr>
    </w:p>
    <w:p w14:paraId="674AF37F" w14:textId="416C49B8" w:rsidR="00AB17BD" w:rsidRDefault="00AB17BD" w:rsidP="00AB17BD">
      <w:pPr>
        <w:rPr>
          <w:rFonts w:ascii="Times New Roman" w:hAnsi="Times New Roman" w:cs="Times New Roman"/>
          <w:b/>
        </w:rPr>
      </w:pPr>
    </w:p>
    <w:p w14:paraId="7254F7F9" w14:textId="40BA0D62" w:rsidR="00AB17BD" w:rsidRDefault="00AB17BD" w:rsidP="00AB17BD">
      <w:pPr>
        <w:rPr>
          <w:rFonts w:ascii="Times New Roman" w:hAnsi="Times New Roman" w:cs="Times New Roman"/>
          <w:b/>
        </w:rPr>
      </w:pPr>
    </w:p>
    <w:p w14:paraId="3CA0413E" w14:textId="77777777" w:rsidR="00AB17BD" w:rsidRPr="00AB17BD" w:rsidRDefault="00AB17BD" w:rsidP="00AB17BD">
      <w:pPr>
        <w:rPr>
          <w:rFonts w:ascii="Times New Roman" w:hAnsi="Times New Roman" w:cs="Times New Roman"/>
          <w:b/>
        </w:rPr>
      </w:pPr>
    </w:p>
    <w:p w14:paraId="2EA0D2F6" w14:textId="52B3F455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  <w:bCs/>
        </w:rPr>
        <w:t xml:space="preserve">is mass? </w:t>
      </w: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  <w:bCs/>
        </w:rPr>
        <w:t>do all things that have mass also have?</w:t>
      </w:r>
    </w:p>
    <w:p w14:paraId="5CB146C8" w14:textId="427C1D15" w:rsidR="00AB17BD" w:rsidRDefault="00AB17BD" w:rsidP="00AB17BD">
      <w:pPr>
        <w:rPr>
          <w:rFonts w:ascii="Times New Roman" w:hAnsi="Times New Roman" w:cs="Times New Roman"/>
          <w:b/>
        </w:rPr>
      </w:pPr>
    </w:p>
    <w:p w14:paraId="2E748745" w14:textId="47763756" w:rsidR="00AB17BD" w:rsidRDefault="00AB17BD" w:rsidP="00AB17BD">
      <w:pPr>
        <w:rPr>
          <w:rFonts w:ascii="Times New Roman" w:hAnsi="Times New Roman" w:cs="Times New Roman"/>
          <w:b/>
        </w:rPr>
      </w:pPr>
    </w:p>
    <w:p w14:paraId="1D35ACD8" w14:textId="2F34A2B3" w:rsidR="00AB17BD" w:rsidRDefault="00AB17BD" w:rsidP="00AB17BD">
      <w:pPr>
        <w:rPr>
          <w:rFonts w:ascii="Times New Roman" w:hAnsi="Times New Roman" w:cs="Times New Roman"/>
          <w:b/>
        </w:rPr>
      </w:pPr>
    </w:p>
    <w:p w14:paraId="11528AC4" w14:textId="26A23D99" w:rsidR="00AB17BD" w:rsidRDefault="00AB17BD" w:rsidP="00AB17BD">
      <w:pPr>
        <w:rPr>
          <w:rFonts w:ascii="Times New Roman" w:hAnsi="Times New Roman" w:cs="Times New Roman"/>
          <w:b/>
        </w:rPr>
      </w:pPr>
    </w:p>
    <w:p w14:paraId="3921D97E" w14:textId="77777777" w:rsidR="00AB17BD" w:rsidRPr="00AB17BD" w:rsidRDefault="00AB17BD" w:rsidP="00AB17BD">
      <w:pPr>
        <w:rPr>
          <w:rFonts w:ascii="Times New Roman" w:hAnsi="Times New Roman" w:cs="Times New Roman"/>
          <w:b/>
        </w:rPr>
      </w:pPr>
    </w:p>
    <w:p w14:paraId="3DC53CA2" w14:textId="3E977C25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, besides mass, does gravity also affect? </w:t>
      </w:r>
      <w:r w:rsidRPr="00AB17BD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discovered this?</w:t>
      </w:r>
    </w:p>
    <w:p w14:paraId="2BFC9A93" w14:textId="1BE1F643" w:rsidR="00AB17BD" w:rsidRDefault="00AB17BD" w:rsidP="00AB17BD">
      <w:pPr>
        <w:rPr>
          <w:rFonts w:ascii="Times New Roman" w:hAnsi="Times New Roman" w:cs="Times New Roman"/>
          <w:b/>
        </w:rPr>
      </w:pPr>
    </w:p>
    <w:p w14:paraId="46B12ABA" w14:textId="15C0F8DD" w:rsidR="00AB17BD" w:rsidRDefault="00AB17BD" w:rsidP="00AB17BD">
      <w:pPr>
        <w:rPr>
          <w:rFonts w:ascii="Times New Roman" w:hAnsi="Times New Roman" w:cs="Times New Roman"/>
          <w:b/>
        </w:rPr>
      </w:pPr>
    </w:p>
    <w:p w14:paraId="27180137" w14:textId="5EF36708" w:rsidR="00AB17BD" w:rsidRDefault="00AB17BD" w:rsidP="00AB17BD">
      <w:pPr>
        <w:rPr>
          <w:rFonts w:ascii="Times New Roman" w:hAnsi="Times New Roman" w:cs="Times New Roman"/>
          <w:b/>
        </w:rPr>
      </w:pPr>
    </w:p>
    <w:p w14:paraId="3AC485C2" w14:textId="204C33E0" w:rsidR="00AB17BD" w:rsidRDefault="00AB17BD" w:rsidP="00AB17BD">
      <w:pPr>
        <w:rPr>
          <w:rFonts w:ascii="Times New Roman" w:hAnsi="Times New Roman" w:cs="Times New Roman"/>
          <w:b/>
        </w:rPr>
      </w:pPr>
    </w:p>
    <w:p w14:paraId="266EEE65" w14:textId="77777777" w:rsidR="00AB17BD" w:rsidRPr="00AB17BD" w:rsidRDefault="00AB17BD" w:rsidP="00AB17BD">
      <w:pPr>
        <w:rPr>
          <w:rFonts w:ascii="Times New Roman" w:hAnsi="Times New Roman" w:cs="Times New Roman"/>
          <w:b/>
        </w:rPr>
      </w:pPr>
    </w:p>
    <w:p w14:paraId="3520EFB2" w14:textId="4E2205DD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Why </w:t>
      </w:r>
      <w:r>
        <w:rPr>
          <w:rFonts w:ascii="Times New Roman" w:hAnsi="Times New Roman" w:cs="Times New Roman"/>
          <w:bCs/>
        </w:rPr>
        <w:t>is gravity important to us for life on Earth?</w:t>
      </w:r>
    </w:p>
    <w:p w14:paraId="0A47C66E" w14:textId="3240F704" w:rsidR="00AB17BD" w:rsidRDefault="00AB17BD" w:rsidP="00AB17BD">
      <w:pPr>
        <w:rPr>
          <w:rFonts w:ascii="Times New Roman" w:hAnsi="Times New Roman" w:cs="Times New Roman"/>
          <w:b/>
        </w:rPr>
      </w:pPr>
    </w:p>
    <w:p w14:paraId="0151132C" w14:textId="1E5933BC" w:rsidR="00AB17BD" w:rsidRDefault="00AB17BD" w:rsidP="00AB17BD">
      <w:pPr>
        <w:rPr>
          <w:rFonts w:ascii="Times New Roman" w:hAnsi="Times New Roman" w:cs="Times New Roman"/>
          <w:b/>
        </w:rPr>
      </w:pPr>
    </w:p>
    <w:p w14:paraId="5F228857" w14:textId="4AD55D2A" w:rsidR="00AB17BD" w:rsidRDefault="00AB17BD" w:rsidP="00AB17BD">
      <w:pPr>
        <w:rPr>
          <w:rFonts w:ascii="Times New Roman" w:hAnsi="Times New Roman" w:cs="Times New Roman"/>
          <w:b/>
        </w:rPr>
      </w:pPr>
    </w:p>
    <w:p w14:paraId="7663F776" w14:textId="74195696" w:rsidR="00AB17BD" w:rsidRDefault="00AB17BD" w:rsidP="00AB17BD">
      <w:pPr>
        <w:rPr>
          <w:rFonts w:ascii="Times New Roman" w:hAnsi="Times New Roman" w:cs="Times New Roman"/>
          <w:b/>
        </w:rPr>
      </w:pPr>
    </w:p>
    <w:p w14:paraId="0B1BA7EA" w14:textId="77777777" w:rsidR="00AB17BD" w:rsidRPr="00AB17BD" w:rsidRDefault="00AB17BD" w:rsidP="00AB17BD">
      <w:pPr>
        <w:rPr>
          <w:rFonts w:ascii="Times New Roman" w:hAnsi="Times New Roman" w:cs="Times New Roman"/>
          <w:b/>
        </w:rPr>
      </w:pPr>
    </w:p>
    <w:p w14:paraId="548003E3" w14:textId="37AAF2F8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Is </w:t>
      </w:r>
      <w:r>
        <w:rPr>
          <w:rFonts w:ascii="Times New Roman" w:hAnsi="Times New Roman" w:cs="Times New Roman"/>
          <w:bCs/>
        </w:rPr>
        <w:t>gravity the same everywhere on Earth?</w:t>
      </w:r>
    </w:p>
    <w:p w14:paraId="3437E40B" w14:textId="51136059" w:rsidR="00AB17BD" w:rsidRDefault="00AB17BD" w:rsidP="00AB17BD">
      <w:pPr>
        <w:rPr>
          <w:rFonts w:ascii="Times New Roman" w:hAnsi="Times New Roman" w:cs="Times New Roman"/>
          <w:b/>
        </w:rPr>
      </w:pPr>
    </w:p>
    <w:p w14:paraId="6F6408E7" w14:textId="6BB66633" w:rsidR="00AB17BD" w:rsidRDefault="00AB17BD" w:rsidP="00AB17BD">
      <w:pPr>
        <w:rPr>
          <w:rFonts w:ascii="Times New Roman" w:hAnsi="Times New Roman" w:cs="Times New Roman"/>
          <w:b/>
        </w:rPr>
      </w:pPr>
    </w:p>
    <w:p w14:paraId="4F7B9C1A" w14:textId="542068BC" w:rsidR="00AB17BD" w:rsidRDefault="00AB17BD" w:rsidP="00AB17BD">
      <w:pPr>
        <w:rPr>
          <w:rFonts w:ascii="Times New Roman" w:hAnsi="Times New Roman" w:cs="Times New Roman"/>
          <w:b/>
        </w:rPr>
      </w:pPr>
    </w:p>
    <w:p w14:paraId="7A5EE596" w14:textId="259A9DE9" w:rsidR="00AB17BD" w:rsidRDefault="00AB17BD" w:rsidP="00AB17BD">
      <w:pPr>
        <w:rPr>
          <w:rFonts w:ascii="Times New Roman" w:hAnsi="Times New Roman" w:cs="Times New Roman"/>
          <w:b/>
        </w:rPr>
      </w:pPr>
    </w:p>
    <w:p w14:paraId="37A8B535" w14:textId="77777777" w:rsidR="00AB17BD" w:rsidRPr="00AB17BD" w:rsidRDefault="00AB17BD" w:rsidP="00AB17BD">
      <w:pPr>
        <w:rPr>
          <w:rFonts w:ascii="Times New Roman" w:hAnsi="Times New Roman" w:cs="Times New Roman"/>
          <w:b/>
        </w:rPr>
      </w:pPr>
    </w:p>
    <w:p w14:paraId="7F3BE41C" w14:textId="25928FE3" w:rsidR="00AB17BD" w:rsidRPr="00AB17BD" w:rsidRDefault="00AB17BD" w:rsidP="00AB17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Whose </w:t>
      </w:r>
      <w:r>
        <w:rPr>
          <w:rFonts w:ascii="Times New Roman" w:hAnsi="Times New Roman" w:cs="Times New Roman"/>
          <w:bCs/>
        </w:rPr>
        <w:t xml:space="preserve">(or </w:t>
      </w:r>
      <w:bookmarkStart w:id="0" w:name="_GoBack"/>
      <w:r w:rsidRPr="00AB17BD">
        <w:rPr>
          <w:rFonts w:ascii="Times New Roman" w:hAnsi="Times New Roman" w:cs="Times New Roman"/>
          <w:b/>
        </w:rPr>
        <w:t>what object’s</w:t>
      </w:r>
      <w:bookmarkEnd w:id="0"/>
      <w:r>
        <w:rPr>
          <w:rFonts w:ascii="Times New Roman" w:hAnsi="Times New Roman" w:cs="Times New Roman"/>
          <w:bCs/>
        </w:rPr>
        <w:t>)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gravity keeps the earth in orbit around it</w:t>
      </w:r>
    </w:p>
    <w:sectPr w:rsidR="00AB17BD" w:rsidRPr="00AB17BD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04D70"/>
    <w:multiLevelType w:val="hybridMultilevel"/>
    <w:tmpl w:val="9F920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D23"/>
    <w:rsid w:val="000024C9"/>
    <w:rsid w:val="00007D23"/>
    <w:rsid w:val="003040AE"/>
    <w:rsid w:val="003D1E24"/>
    <w:rsid w:val="00410E3E"/>
    <w:rsid w:val="004F3E9E"/>
    <w:rsid w:val="00522C3E"/>
    <w:rsid w:val="00631B11"/>
    <w:rsid w:val="006B45BA"/>
    <w:rsid w:val="007C15C6"/>
    <w:rsid w:val="00AB17BD"/>
    <w:rsid w:val="00E04AED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1A36AF"/>
  <w15:chartTrackingRefBased/>
  <w15:docId w15:val="{0D5C272F-5A37-4E43-A85B-525650E3C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AB17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B17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42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paceplace.nasa.gov/what-is-gravity/en/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WS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WSTM*.dotx</Template>
  <TotalTime>12</TotalTime>
  <Pages>1</Pages>
  <Words>159</Words>
  <Characters>909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2020-03-09T10:56:00Z</dcterms:created>
  <dcterms:modified xsi:type="dcterms:W3CDTF">2020-03-09T12:31:00Z</dcterms:modified>
</cp:coreProperties>
</file>