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694B4A" w14:textId="77777777" w:rsidR="00B577EA" w:rsidRDefault="00631B11">
      <w:pPr>
        <w:rPr>
          <w:rFonts w:ascii="Times New Roman" w:hAnsi="Times New Roman" w:cs="Times New Roman"/>
          <w:b/>
          <w:u w:val="single"/>
        </w:rPr>
      </w:pPr>
      <w:r w:rsidRPr="00631B11">
        <w:rPr>
          <w:rFonts w:ascii="Times New Roman" w:hAnsi="Times New Roman" w:cs="Times New Roman"/>
          <w:b/>
          <w:u w:val="single"/>
        </w:rPr>
        <w:t>Name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  <w:t>Date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</w:p>
    <w:p w14:paraId="237A1606" w14:textId="38887915" w:rsidR="00D71B80" w:rsidRDefault="00D71B80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i/>
          <w:iCs/>
        </w:rPr>
        <w:t xml:space="preserve">Procedural Knowledge, </w:t>
      </w:r>
      <w:r>
        <w:rPr>
          <w:rFonts w:ascii="Times New Roman" w:hAnsi="Times New Roman" w:cs="Times New Roman"/>
          <w:b/>
        </w:rPr>
        <w:t xml:space="preserve">Independent Research Project: </w:t>
      </w:r>
      <w:r w:rsidR="007F6324">
        <w:rPr>
          <w:rFonts w:ascii="Times New Roman" w:hAnsi="Times New Roman" w:cs="Times New Roman"/>
          <w:b/>
          <w:i/>
          <w:iCs/>
        </w:rPr>
        <w:t>Formula 1 Racing</w:t>
      </w:r>
      <w:r w:rsidR="00D65F80">
        <w:rPr>
          <w:rFonts w:ascii="Times New Roman" w:hAnsi="Times New Roman" w:cs="Times New Roman"/>
          <w:b/>
        </w:rPr>
        <w:t>, Worksheet 1</w:t>
      </w:r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Cs/>
        </w:rPr>
        <w:t xml:space="preserve">You have this worksheet because you expressed an interest in </w:t>
      </w:r>
      <w:r w:rsidR="007F6324">
        <w:rPr>
          <w:rFonts w:ascii="Times New Roman" w:hAnsi="Times New Roman" w:cs="Times New Roman"/>
          <w:bCs/>
        </w:rPr>
        <w:t>Formula 1 Racing</w:t>
      </w:r>
      <w:r>
        <w:rPr>
          <w:rFonts w:ascii="Times New Roman" w:hAnsi="Times New Roman" w:cs="Times New Roman"/>
          <w:bCs/>
        </w:rPr>
        <w:t>. Please use the internet, the accompanying reading, or your own prior knowledge to answer these research questions.</w:t>
      </w:r>
    </w:p>
    <w:p w14:paraId="21DB73DD" w14:textId="7AF8B59B" w:rsidR="007F6324" w:rsidRDefault="007F6324">
      <w:pPr>
        <w:rPr>
          <w:rFonts w:ascii="Times New Roman" w:hAnsi="Times New Roman" w:cs="Times New Roman"/>
          <w:bCs/>
        </w:rPr>
      </w:pPr>
    </w:p>
    <w:p w14:paraId="325BF0B9" w14:textId="5E231E85" w:rsidR="007F6324" w:rsidRPr="007F6324" w:rsidRDefault="007F6324" w:rsidP="007F63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7F6324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  <w:bCs/>
        </w:rPr>
        <w:t xml:space="preserve"> is Formula 1 racing?</w:t>
      </w:r>
    </w:p>
    <w:p w14:paraId="2EA92540" w14:textId="3A308623" w:rsidR="007F6324" w:rsidRDefault="007F6324" w:rsidP="007F6324">
      <w:pPr>
        <w:rPr>
          <w:rFonts w:ascii="Times New Roman" w:hAnsi="Times New Roman" w:cs="Times New Roman"/>
          <w:b/>
        </w:rPr>
      </w:pPr>
    </w:p>
    <w:p w14:paraId="7296C341" w14:textId="1CCD8CF3" w:rsidR="007F6324" w:rsidRDefault="007F6324" w:rsidP="007F6324">
      <w:pPr>
        <w:rPr>
          <w:rFonts w:ascii="Times New Roman" w:hAnsi="Times New Roman" w:cs="Times New Roman"/>
          <w:b/>
        </w:rPr>
      </w:pPr>
    </w:p>
    <w:p w14:paraId="14A51554" w14:textId="1C300332" w:rsidR="007F6324" w:rsidRDefault="007F6324" w:rsidP="007F6324">
      <w:pPr>
        <w:rPr>
          <w:rFonts w:ascii="Times New Roman" w:hAnsi="Times New Roman" w:cs="Times New Roman"/>
          <w:b/>
        </w:rPr>
      </w:pPr>
    </w:p>
    <w:p w14:paraId="78F75A2B" w14:textId="444B2EFD" w:rsidR="007F6324" w:rsidRDefault="007F6324" w:rsidP="007F6324">
      <w:pPr>
        <w:rPr>
          <w:rFonts w:ascii="Times New Roman" w:hAnsi="Times New Roman" w:cs="Times New Roman"/>
          <w:b/>
        </w:rPr>
      </w:pPr>
    </w:p>
    <w:p w14:paraId="1356740F" w14:textId="76AF163F" w:rsidR="007F6324" w:rsidRDefault="007F6324" w:rsidP="007F6324">
      <w:pPr>
        <w:rPr>
          <w:rFonts w:ascii="Times New Roman" w:hAnsi="Times New Roman" w:cs="Times New Roman"/>
          <w:b/>
        </w:rPr>
      </w:pPr>
    </w:p>
    <w:p w14:paraId="35F574EF" w14:textId="2493CD04" w:rsidR="007F6324" w:rsidRDefault="007F6324" w:rsidP="007F6324">
      <w:pPr>
        <w:rPr>
          <w:rFonts w:ascii="Times New Roman" w:hAnsi="Times New Roman" w:cs="Times New Roman"/>
          <w:b/>
        </w:rPr>
      </w:pPr>
    </w:p>
    <w:p w14:paraId="552CE446" w14:textId="77777777" w:rsidR="007F6324" w:rsidRPr="007F6324" w:rsidRDefault="007F6324" w:rsidP="007F6324">
      <w:pPr>
        <w:rPr>
          <w:rFonts w:ascii="Times New Roman" w:hAnsi="Times New Roman" w:cs="Times New Roman"/>
          <w:b/>
        </w:rPr>
      </w:pPr>
    </w:p>
    <w:p w14:paraId="4E434416" w14:textId="4F14FE70" w:rsidR="007F6324" w:rsidRPr="007F6324" w:rsidRDefault="007F6324" w:rsidP="007F63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7F6324">
        <w:rPr>
          <w:rFonts w:ascii="Times New Roman" w:hAnsi="Times New Roman" w:cs="Times New Roman"/>
          <w:b/>
        </w:rPr>
        <w:t>How many</w:t>
      </w:r>
      <w:r>
        <w:rPr>
          <w:rFonts w:ascii="Times New Roman" w:hAnsi="Times New Roman" w:cs="Times New Roman"/>
          <w:bCs/>
        </w:rPr>
        <w:t xml:space="preserve"> Formula 1 races are there worldwide each year?</w:t>
      </w:r>
    </w:p>
    <w:p w14:paraId="7371EBE5" w14:textId="0D965BF4" w:rsidR="007F6324" w:rsidRDefault="007F6324" w:rsidP="007F6324">
      <w:pPr>
        <w:rPr>
          <w:rFonts w:ascii="Times New Roman" w:hAnsi="Times New Roman" w:cs="Times New Roman"/>
          <w:b/>
        </w:rPr>
      </w:pPr>
    </w:p>
    <w:p w14:paraId="5C52694B" w14:textId="609E514A" w:rsidR="007F6324" w:rsidRDefault="007F6324" w:rsidP="007F6324">
      <w:pPr>
        <w:rPr>
          <w:rFonts w:ascii="Times New Roman" w:hAnsi="Times New Roman" w:cs="Times New Roman"/>
          <w:b/>
        </w:rPr>
      </w:pPr>
    </w:p>
    <w:p w14:paraId="34A16511" w14:textId="2EAF0735" w:rsidR="007F6324" w:rsidRDefault="007F6324" w:rsidP="007F6324">
      <w:pPr>
        <w:rPr>
          <w:rFonts w:ascii="Times New Roman" w:hAnsi="Times New Roman" w:cs="Times New Roman"/>
          <w:b/>
        </w:rPr>
      </w:pPr>
    </w:p>
    <w:p w14:paraId="0BB4416B" w14:textId="1D3E4C16" w:rsidR="007F6324" w:rsidRDefault="007F6324" w:rsidP="007F6324">
      <w:pPr>
        <w:rPr>
          <w:rFonts w:ascii="Times New Roman" w:hAnsi="Times New Roman" w:cs="Times New Roman"/>
          <w:b/>
        </w:rPr>
      </w:pPr>
    </w:p>
    <w:p w14:paraId="79F9B3E4" w14:textId="7B77321A" w:rsidR="007F6324" w:rsidRDefault="007F6324" w:rsidP="007F6324">
      <w:pPr>
        <w:rPr>
          <w:rFonts w:ascii="Times New Roman" w:hAnsi="Times New Roman" w:cs="Times New Roman"/>
          <w:b/>
        </w:rPr>
      </w:pPr>
    </w:p>
    <w:p w14:paraId="26CA0E73" w14:textId="3099271F" w:rsidR="007F6324" w:rsidRDefault="007F6324" w:rsidP="007F6324">
      <w:pPr>
        <w:rPr>
          <w:rFonts w:ascii="Times New Roman" w:hAnsi="Times New Roman" w:cs="Times New Roman"/>
          <w:b/>
        </w:rPr>
      </w:pPr>
    </w:p>
    <w:p w14:paraId="7E7EA5D4" w14:textId="77777777" w:rsidR="007F6324" w:rsidRPr="007F6324" w:rsidRDefault="007F6324" w:rsidP="007F6324">
      <w:pPr>
        <w:rPr>
          <w:rFonts w:ascii="Times New Roman" w:hAnsi="Times New Roman" w:cs="Times New Roman"/>
          <w:b/>
        </w:rPr>
      </w:pPr>
    </w:p>
    <w:p w14:paraId="40170B30" w14:textId="46C18A63" w:rsidR="007F6324" w:rsidRPr="007F6324" w:rsidRDefault="007F6324" w:rsidP="007F63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7F6324">
        <w:rPr>
          <w:rFonts w:ascii="Times New Roman" w:hAnsi="Times New Roman" w:cs="Times New Roman"/>
          <w:b/>
        </w:rPr>
        <w:t>Where</w:t>
      </w:r>
      <w:r>
        <w:rPr>
          <w:rFonts w:ascii="Times New Roman" w:hAnsi="Times New Roman" w:cs="Times New Roman"/>
          <w:bCs/>
        </w:rPr>
        <w:t xml:space="preserve"> are Formula 1 races held?</w:t>
      </w:r>
    </w:p>
    <w:p w14:paraId="09E6DA20" w14:textId="33DA3682" w:rsidR="007F6324" w:rsidRDefault="007F6324" w:rsidP="007F6324">
      <w:pPr>
        <w:rPr>
          <w:rFonts w:ascii="Times New Roman" w:hAnsi="Times New Roman" w:cs="Times New Roman"/>
          <w:b/>
        </w:rPr>
      </w:pPr>
    </w:p>
    <w:p w14:paraId="5569EFC5" w14:textId="5C202A89" w:rsidR="007F6324" w:rsidRDefault="007F6324" w:rsidP="007F6324">
      <w:pPr>
        <w:rPr>
          <w:rFonts w:ascii="Times New Roman" w:hAnsi="Times New Roman" w:cs="Times New Roman"/>
          <w:b/>
        </w:rPr>
      </w:pPr>
    </w:p>
    <w:p w14:paraId="590CBF08" w14:textId="59097A02" w:rsidR="007F6324" w:rsidRDefault="007F6324" w:rsidP="007F6324">
      <w:pPr>
        <w:rPr>
          <w:rFonts w:ascii="Times New Roman" w:hAnsi="Times New Roman" w:cs="Times New Roman"/>
          <w:b/>
        </w:rPr>
      </w:pPr>
    </w:p>
    <w:p w14:paraId="5B9A9257" w14:textId="53ECF7DC" w:rsidR="007F6324" w:rsidRDefault="007F6324" w:rsidP="007F6324">
      <w:pPr>
        <w:rPr>
          <w:rFonts w:ascii="Times New Roman" w:hAnsi="Times New Roman" w:cs="Times New Roman"/>
          <w:b/>
        </w:rPr>
      </w:pPr>
    </w:p>
    <w:p w14:paraId="44ED8E1C" w14:textId="6871A42F" w:rsidR="007F6324" w:rsidRDefault="007F6324" w:rsidP="007F6324">
      <w:pPr>
        <w:rPr>
          <w:rFonts w:ascii="Times New Roman" w:hAnsi="Times New Roman" w:cs="Times New Roman"/>
          <w:b/>
        </w:rPr>
      </w:pPr>
    </w:p>
    <w:p w14:paraId="6AB47B02" w14:textId="28DFF70F" w:rsidR="007F6324" w:rsidRDefault="007F6324" w:rsidP="007F6324">
      <w:pPr>
        <w:rPr>
          <w:rFonts w:ascii="Times New Roman" w:hAnsi="Times New Roman" w:cs="Times New Roman"/>
          <w:b/>
        </w:rPr>
      </w:pPr>
    </w:p>
    <w:p w14:paraId="3315D38A" w14:textId="77777777" w:rsidR="007F6324" w:rsidRPr="007F6324" w:rsidRDefault="007F6324" w:rsidP="007F6324">
      <w:pPr>
        <w:rPr>
          <w:rFonts w:ascii="Times New Roman" w:hAnsi="Times New Roman" w:cs="Times New Roman"/>
          <w:b/>
        </w:rPr>
      </w:pPr>
    </w:p>
    <w:p w14:paraId="176CDF5C" w14:textId="1ED2A4DC" w:rsidR="007F6324" w:rsidRPr="007C03F3" w:rsidRDefault="007F6324" w:rsidP="007F63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7F6324">
        <w:rPr>
          <w:rFonts w:ascii="Times New Roman" w:hAnsi="Times New Roman" w:cs="Times New Roman"/>
          <w:b/>
        </w:rPr>
        <w:t>Why</w:t>
      </w:r>
      <w:r>
        <w:rPr>
          <w:rFonts w:ascii="Times New Roman" w:hAnsi="Times New Roman" w:cs="Times New Roman"/>
          <w:bCs/>
        </w:rPr>
        <w:t xml:space="preserve"> do you like Formula 1 racing?</w:t>
      </w:r>
    </w:p>
    <w:p w14:paraId="120B476B" w14:textId="3C1969BC" w:rsidR="007C03F3" w:rsidRDefault="007C03F3" w:rsidP="007C03F3">
      <w:pPr>
        <w:rPr>
          <w:rFonts w:ascii="Times New Roman" w:hAnsi="Times New Roman" w:cs="Times New Roman"/>
        </w:rPr>
      </w:pPr>
    </w:p>
    <w:p w14:paraId="35FA218C" w14:textId="57E5BFF0" w:rsidR="007C03F3" w:rsidRDefault="007C03F3" w:rsidP="007C03F3">
      <w:pPr>
        <w:rPr>
          <w:rFonts w:ascii="Times New Roman" w:hAnsi="Times New Roman" w:cs="Times New Roman"/>
        </w:rPr>
      </w:pPr>
    </w:p>
    <w:p w14:paraId="2401505A" w14:textId="61745154" w:rsidR="007C03F3" w:rsidRDefault="007C03F3" w:rsidP="007C03F3">
      <w:pPr>
        <w:rPr>
          <w:rFonts w:ascii="Times New Roman" w:hAnsi="Times New Roman" w:cs="Times New Roman"/>
        </w:rPr>
      </w:pPr>
    </w:p>
    <w:p w14:paraId="4660EC0A" w14:textId="0F4C2463" w:rsidR="007C03F3" w:rsidRDefault="007C03F3" w:rsidP="007C03F3">
      <w:pPr>
        <w:rPr>
          <w:rFonts w:ascii="Times New Roman" w:hAnsi="Times New Roman" w:cs="Times New Roman"/>
        </w:rPr>
      </w:pPr>
    </w:p>
    <w:p w14:paraId="771C9AE4" w14:textId="1F6F0E1F" w:rsidR="007C03F3" w:rsidRDefault="007C03F3" w:rsidP="007C03F3">
      <w:pPr>
        <w:rPr>
          <w:rFonts w:ascii="Times New Roman" w:hAnsi="Times New Roman" w:cs="Times New Roman"/>
        </w:rPr>
      </w:pPr>
    </w:p>
    <w:p w14:paraId="027D8751" w14:textId="24BCEFEA" w:rsidR="007C03F3" w:rsidRDefault="007C03F3" w:rsidP="007C03F3">
      <w:pPr>
        <w:rPr>
          <w:rFonts w:ascii="Times New Roman" w:hAnsi="Times New Roman" w:cs="Times New Roman"/>
        </w:rPr>
      </w:pPr>
    </w:p>
    <w:p w14:paraId="7F4CB468" w14:textId="3CB1E6CD" w:rsidR="007C03F3" w:rsidRDefault="007C03F3" w:rsidP="007C03F3">
      <w:pPr>
        <w:rPr>
          <w:rFonts w:ascii="Times New Roman" w:hAnsi="Times New Roman" w:cs="Times New Roman"/>
        </w:rPr>
      </w:pPr>
    </w:p>
    <w:p w14:paraId="0FF02B68" w14:textId="0BBDDB99" w:rsidR="007C03F3" w:rsidRDefault="007C03F3" w:rsidP="007C03F3">
      <w:pPr>
        <w:rPr>
          <w:rFonts w:ascii="Times New Roman" w:hAnsi="Times New Roman" w:cs="Times New Roman"/>
        </w:rPr>
      </w:pPr>
    </w:p>
    <w:p w14:paraId="0D9E3382" w14:textId="092ABB2D" w:rsidR="007C03F3" w:rsidRDefault="007C03F3" w:rsidP="007C03F3">
      <w:pPr>
        <w:rPr>
          <w:rFonts w:ascii="Times New Roman" w:hAnsi="Times New Roman" w:cs="Times New Roman"/>
        </w:rPr>
      </w:pPr>
    </w:p>
    <w:p w14:paraId="475B629F" w14:textId="17E34D39" w:rsidR="007C03F3" w:rsidRDefault="007C03F3" w:rsidP="007C03F3">
      <w:pPr>
        <w:rPr>
          <w:rFonts w:ascii="Times New Roman" w:hAnsi="Times New Roman" w:cs="Times New Roman"/>
        </w:rPr>
      </w:pPr>
    </w:p>
    <w:p w14:paraId="061646EC" w14:textId="1FAB7C97" w:rsidR="007C03F3" w:rsidRDefault="007C03F3" w:rsidP="007C03F3">
      <w:pPr>
        <w:rPr>
          <w:rFonts w:ascii="Times New Roman" w:hAnsi="Times New Roman" w:cs="Times New Roman"/>
        </w:rPr>
      </w:pPr>
    </w:p>
    <w:p w14:paraId="10D770D2" w14:textId="340FD21A" w:rsidR="007C03F3" w:rsidRDefault="007C03F3" w:rsidP="007C03F3">
      <w:pPr>
        <w:rPr>
          <w:rFonts w:ascii="Times New Roman" w:hAnsi="Times New Roman" w:cs="Times New Roman"/>
        </w:rPr>
      </w:pPr>
    </w:p>
    <w:p w14:paraId="5DFBF08E" w14:textId="254871DF" w:rsidR="007C03F3" w:rsidRDefault="007C03F3" w:rsidP="007C03F3">
      <w:pPr>
        <w:rPr>
          <w:rFonts w:ascii="Times New Roman" w:hAnsi="Times New Roman" w:cs="Times New Roman"/>
        </w:rPr>
      </w:pPr>
    </w:p>
    <w:p w14:paraId="67453C45" w14:textId="66260F1C" w:rsidR="007C03F3" w:rsidRDefault="007C03F3" w:rsidP="007C03F3">
      <w:pPr>
        <w:rPr>
          <w:rFonts w:ascii="Times New Roman" w:hAnsi="Times New Roman" w:cs="Times New Roman"/>
        </w:rPr>
      </w:pPr>
    </w:p>
    <w:p w14:paraId="5D1EA287" w14:textId="7B4DEA75" w:rsidR="007C03F3" w:rsidRDefault="007C03F3" w:rsidP="007C03F3">
      <w:pPr>
        <w:rPr>
          <w:rFonts w:ascii="Times New Roman" w:hAnsi="Times New Roman" w:cs="Times New Roman"/>
        </w:rPr>
      </w:pPr>
    </w:p>
    <w:p w14:paraId="77288D67" w14:textId="69C58ED8" w:rsidR="007C03F3" w:rsidRDefault="007C03F3" w:rsidP="007C03F3">
      <w:pPr>
        <w:rPr>
          <w:rFonts w:ascii="Times New Roman" w:hAnsi="Times New Roman" w:cs="Times New Roman"/>
        </w:rPr>
      </w:pPr>
    </w:p>
    <w:p w14:paraId="5B05D9FF" w14:textId="0A88EA33" w:rsidR="007C03F3" w:rsidRDefault="007C03F3" w:rsidP="007C03F3">
      <w:pPr>
        <w:rPr>
          <w:rFonts w:ascii="Times New Roman" w:hAnsi="Times New Roman" w:cs="Times New Roman"/>
        </w:rPr>
      </w:pPr>
    </w:p>
    <w:p w14:paraId="418D62D8" w14:textId="6815DAC6" w:rsidR="007C03F3" w:rsidRDefault="007C03F3" w:rsidP="007C03F3">
      <w:pPr>
        <w:rPr>
          <w:rFonts w:ascii="Times New Roman" w:hAnsi="Times New Roman" w:cs="Times New Roman"/>
        </w:rPr>
      </w:pPr>
    </w:p>
    <w:p w14:paraId="2976C3C2" w14:textId="4C40BD8C" w:rsidR="007C03F3" w:rsidRDefault="007C03F3" w:rsidP="007C03F3">
      <w:pPr>
        <w:rPr>
          <w:rFonts w:ascii="Times New Roman" w:hAnsi="Times New Roman" w:cs="Times New Roman"/>
        </w:rPr>
      </w:pPr>
    </w:p>
    <w:p w14:paraId="6AB4760E" w14:textId="2821DAE4" w:rsidR="007C03F3" w:rsidRDefault="007C03F3" w:rsidP="007C03F3">
      <w:pPr>
        <w:rPr>
          <w:rFonts w:ascii="Times New Roman" w:hAnsi="Times New Roman" w:cs="Times New Roman"/>
        </w:rPr>
      </w:pPr>
    </w:p>
    <w:p w14:paraId="35D73492" w14:textId="1C08936B" w:rsidR="007C03F3" w:rsidRDefault="007C03F3" w:rsidP="007C03F3">
      <w:pPr>
        <w:rPr>
          <w:rFonts w:ascii="Times New Roman" w:hAnsi="Times New Roman" w:cs="Times New Roman"/>
        </w:rPr>
      </w:pPr>
    </w:p>
    <w:p w14:paraId="100C2333" w14:textId="3CAF1F43" w:rsidR="007C03F3" w:rsidRDefault="007C03F3" w:rsidP="007C03F3">
      <w:pPr>
        <w:rPr>
          <w:rFonts w:ascii="Times New Roman" w:hAnsi="Times New Roman" w:cs="Times New Roman"/>
        </w:rPr>
      </w:pPr>
    </w:p>
    <w:p w14:paraId="413830DC" w14:textId="77777777" w:rsidR="007C03F3" w:rsidRDefault="007C03F3" w:rsidP="007C03F3">
      <w:pPr>
        <w:rPr>
          <w:rFonts w:ascii="Times New Roman" w:hAnsi="Times New Roman" w:cs="Times New Roman"/>
          <w:b/>
          <w:u w:val="single"/>
        </w:rPr>
      </w:pPr>
      <w:r w:rsidRPr="00631B11">
        <w:rPr>
          <w:rFonts w:ascii="Times New Roman" w:hAnsi="Times New Roman" w:cs="Times New Roman"/>
          <w:b/>
          <w:u w:val="single"/>
        </w:rPr>
        <w:lastRenderedPageBreak/>
        <w:t>Name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  <w:t>Date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</w:p>
    <w:p w14:paraId="23B74BF4" w14:textId="77777777" w:rsidR="007C03F3" w:rsidRDefault="007C03F3" w:rsidP="007C03F3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i/>
          <w:iCs/>
        </w:rPr>
        <w:t xml:space="preserve">Procedural Knowledge, </w:t>
      </w:r>
      <w:r>
        <w:rPr>
          <w:rFonts w:ascii="Times New Roman" w:hAnsi="Times New Roman" w:cs="Times New Roman"/>
          <w:b/>
        </w:rPr>
        <w:t xml:space="preserve">Independent Research Project: </w:t>
      </w:r>
      <w:r>
        <w:rPr>
          <w:rFonts w:ascii="Times New Roman" w:hAnsi="Times New Roman" w:cs="Times New Roman"/>
          <w:b/>
          <w:i/>
          <w:iCs/>
        </w:rPr>
        <w:t>Formula 1 Racing</w:t>
      </w:r>
      <w:r>
        <w:rPr>
          <w:rFonts w:ascii="Times New Roman" w:hAnsi="Times New Roman" w:cs="Times New Roman"/>
          <w:b/>
        </w:rPr>
        <w:t xml:space="preserve">, Worksheet 2. </w:t>
      </w:r>
      <w:r>
        <w:rPr>
          <w:rFonts w:ascii="Times New Roman" w:hAnsi="Times New Roman" w:cs="Times New Roman"/>
          <w:bCs/>
        </w:rPr>
        <w:t>You have this worksheet because you expressed an interest in Formula 1 Racing. Please use the internet, the accompanying reading, or your own prior knowledge to answer these research questions.</w:t>
      </w:r>
    </w:p>
    <w:p w14:paraId="49E995EC" w14:textId="77777777" w:rsidR="007C03F3" w:rsidRDefault="007C03F3" w:rsidP="007C03F3">
      <w:pPr>
        <w:rPr>
          <w:rFonts w:ascii="Times New Roman" w:hAnsi="Times New Roman" w:cs="Times New Roman"/>
          <w:bCs/>
        </w:rPr>
      </w:pPr>
    </w:p>
    <w:p w14:paraId="2129671D" w14:textId="77777777" w:rsidR="007C03F3" w:rsidRPr="007F6324" w:rsidRDefault="007C03F3" w:rsidP="007C03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Who </w:t>
      </w:r>
      <w:proofErr w:type="gramStart"/>
      <w:r>
        <w:rPr>
          <w:rFonts w:ascii="Times New Roman" w:hAnsi="Times New Roman" w:cs="Times New Roman"/>
          <w:bCs/>
        </w:rPr>
        <w:t>are</w:t>
      </w:r>
      <w:proofErr w:type="gramEnd"/>
      <w:r>
        <w:rPr>
          <w:rFonts w:ascii="Times New Roman" w:hAnsi="Times New Roman" w:cs="Times New Roman"/>
          <w:bCs/>
        </w:rPr>
        <w:t xml:space="preserve"> some famous Formula 1 drivers?</w:t>
      </w:r>
    </w:p>
    <w:p w14:paraId="4C6577FC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6BB8DE14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2E2C95CF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7F7BF971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521D5CAF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4B79907F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11A939B2" w14:textId="77777777" w:rsidR="007C03F3" w:rsidRPr="007F6324" w:rsidRDefault="007C03F3" w:rsidP="007C03F3">
      <w:pPr>
        <w:rPr>
          <w:rFonts w:ascii="Times New Roman" w:hAnsi="Times New Roman" w:cs="Times New Roman"/>
          <w:b/>
        </w:rPr>
      </w:pPr>
    </w:p>
    <w:p w14:paraId="2417282C" w14:textId="77777777" w:rsidR="007C03F3" w:rsidRPr="007F6324" w:rsidRDefault="007C03F3" w:rsidP="007C03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Who </w:t>
      </w:r>
      <w:r>
        <w:rPr>
          <w:rFonts w:ascii="Times New Roman" w:hAnsi="Times New Roman" w:cs="Times New Roman"/>
          <w:bCs/>
        </w:rPr>
        <w:t>makes the cars used in Formula 1 racing?</w:t>
      </w:r>
    </w:p>
    <w:p w14:paraId="276CF6E7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1A48CA5F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758858CE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0AC3BCD1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122F59A6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3D8EDFDD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2D2F01B8" w14:textId="77777777" w:rsidR="007C03F3" w:rsidRPr="007F6324" w:rsidRDefault="007C03F3" w:rsidP="007C03F3">
      <w:pPr>
        <w:rPr>
          <w:rFonts w:ascii="Times New Roman" w:hAnsi="Times New Roman" w:cs="Times New Roman"/>
          <w:b/>
        </w:rPr>
      </w:pPr>
    </w:p>
    <w:p w14:paraId="7F61C0EA" w14:textId="77777777" w:rsidR="007C03F3" w:rsidRPr="007F6324" w:rsidRDefault="007C03F3" w:rsidP="007C03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much </w:t>
      </w:r>
      <w:r>
        <w:rPr>
          <w:rFonts w:ascii="Times New Roman" w:hAnsi="Times New Roman" w:cs="Times New Roman"/>
          <w:bCs/>
        </w:rPr>
        <w:t>horsepower to Formula 1 cars have?</w:t>
      </w:r>
    </w:p>
    <w:p w14:paraId="6432BF60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09E4B526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26061C2B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53735B49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0B81EC2B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124DEFA3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52EEF4AA" w14:textId="77777777" w:rsidR="007C03F3" w:rsidRPr="007F6324" w:rsidRDefault="007C03F3" w:rsidP="007C03F3">
      <w:pPr>
        <w:rPr>
          <w:rFonts w:ascii="Times New Roman" w:hAnsi="Times New Roman" w:cs="Times New Roman"/>
          <w:b/>
        </w:rPr>
      </w:pPr>
    </w:p>
    <w:p w14:paraId="342CFD4B" w14:textId="77777777" w:rsidR="007C03F3" w:rsidRPr="007F6324" w:rsidRDefault="007C03F3" w:rsidP="007C03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Which </w:t>
      </w:r>
      <w:r>
        <w:rPr>
          <w:rFonts w:ascii="Times New Roman" w:hAnsi="Times New Roman" w:cs="Times New Roman"/>
          <w:bCs/>
        </w:rPr>
        <w:t>of all the Formula 1 races are your favorite?</w:t>
      </w:r>
    </w:p>
    <w:p w14:paraId="6CCE4BA0" w14:textId="3D656835" w:rsidR="007C03F3" w:rsidRDefault="007C03F3" w:rsidP="007C03F3">
      <w:pPr>
        <w:rPr>
          <w:rFonts w:ascii="Times New Roman" w:hAnsi="Times New Roman" w:cs="Times New Roman"/>
          <w:b/>
        </w:rPr>
      </w:pPr>
    </w:p>
    <w:p w14:paraId="765B9231" w14:textId="320452F2" w:rsidR="007C03F3" w:rsidRDefault="007C03F3" w:rsidP="007C03F3">
      <w:pPr>
        <w:rPr>
          <w:rFonts w:ascii="Times New Roman" w:hAnsi="Times New Roman" w:cs="Times New Roman"/>
          <w:b/>
        </w:rPr>
      </w:pPr>
    </w:p>
    <w:p w14:paraId="6AEECC2D" w14:textId="661BD860" w:rsidR="007C03F3" w:rsidRDefault="007C03F3" w:rsidP="007C03F3">
      <w:pPr>
        <w:rPr>
          <w:rFonts w:ascii="Times New Roman" w:hAnsi="Times New Roman" w:cs="Times New Roman"/>
          <w:b/>
        </w:rPr>
      </w:pPr>
    </w:p>
    <w:p w14:paraId="5548C8CB" w14:textId="644BFF7E" w:rsidR="007C03F3" w:rsidRDefault="007C03F3" w:rsidP="007C03F3">
      <w:pPr>
        <w:rPr>
          <w:rFonts w:ascii="Times New Roman" w:hAnsi="Times New Roman" w:cs="Times New Roman"/>
          <w:b/>
        </w:rPr>
      </w:pPr>
    </w:p>
    <w:p w14:paraId="52956641" w14:textId="4880B184" w:rsidR="007C03F3" w:rsidRDefault="007C03F3" w:rsidP="007C03F3">
      <w:pPr>
        <w:rPr>
          <w:rFonts w:ascii="Times New Roman" w:hAnsi="Times New Roman" w:cs="Times New Roman"/>
          <w:b/>
        </w:rPr>
      </w:pPr>
    </w:p>
    <w:p w14:paraId="0C26EFFF" w14:textId="4CD1B159" w:rsidR="007C03F3" w:rsidRDefault="007C03F3" w:rsidP="007C03F3">
      <w:pPr>
        <w:rPr>
          <w:rFonts w:ascii="Times New Roman" w:hAnsi="Times New Roman" w:cs="Times New Roman"/>
          <w:b/>
        </w:rPr>
      </w:pPr>
    </w:p>
    <w:p w14:paraId="238D8783" w14:textId="079480D0" w:rsidR="007C03F3" w:rsidRDefault="007C03F3" w:rsidP="007C03F3">
      <w:pPr>
        <w:rPr>
          <w:rFonts w:ascii="Times New Roman" w:hAnsi="Times New Roman" w:cs="Times New Roman"/>
          <w:b/>
        </w:rPr>
      </w:pPr>
    </w:p>
    <w:p w14:paraId="671E6555" w14:textId="14224972" w:rsidR="007C03F3" w:rsidRDefault="007C03F3" w:rsidP="007C03F3">
      <w:pPr>
        <w:rPr>
          <w:rFonts w:ascii="Times New Roman" w:hAnsi="Times New Roman" w:cs="Times New Roman"/>
          <w:b/>
        </w:rPr>
      </w:pPr>
    </w:p>
    <w:p w14:paraId="02684C8C" w14:textId="764D37D3" w:rsidR="007C03F3" w:rsidRDefault="007C03F3" w:rsidP="007C03F3">
      <w:pPr>
        <w:rPr>
          <w:rFonts w:ascii="Times New Roman" w:hAnsi="Times New Roman" w:cs="Times New Roman"/>
          <w:b/>
        </w:rPr>
      </w:pPr>
    </w:p>
    <w:p w14:paraId="0B6396DD" w14:textId="069F5469" w:rsidR="007C03F3" w:rsidRDefault="007C03F3" w:rsidP="007C03F3">
      <w:pPr>
        <w:rPr>
          <w:rFonts w:ascii="Times New Roman" w:hAnsi="Times New Roman" w:cs="Times New Roman"/>
          <w:b/>
        </w:rPr>
      </w:pPr>
    </w:p>
    <w:p w14:paraId="2975F57F" w14:textId="2D57C934" w:rsidR="007C03F3" w:rsidRDefault="007C03F3" w:rsidP="007C03F3">
      <w:pPr>
        <w:rPr>
          <w:rFonts w:ascii="Times New Roman" w:hAnsi="Times New Roman" w:cs="Times New Roman"/>
          <w:b/>
        </w:rPr>
      </w:pPr>
    </w:p>
    <w:p w14:paraId="1BCE8EFC" w14:textId="5E500AC6" w:rsidR="007C03F3" w:rsidRDefault="007C03F3" w:rsidP="007C03F3">
      <w:pPr>
        <w:rPr>
          <w:rFonts w:ascii="Times New Roman" w:hAnsi="Times New Roman" w:cs="Times New Roman"/>
          <w:b/>
        </w:rPr>
      </w:pPr>
    </w:p>
    <w:p w14:paraId="3FBA34BB" w14:textId="6585CBDD" w:rsidR="007C03F3" w:rsidRDefault="007C03F3" w:rsidP="007C03F3">
      <w:pPr>
        <w:rPr>
          <w:rFonts w:ascii="Times New Roman" w:hAnsi="Times New Roman" w:cs="Times New Roman"/>
          <w:b/>
        </w:rPr>
      </w:pPr>
    </w:p>
    <w:p w14:paraId="58EAC6A2" w14:textId="41D31D87" w:rsidR="007C03F3" w:rsidRDefault="007C03F3" w:rsidP="007C03F3">
      <w:pPr>
        <w:rPr>
          <w:rFonts w:ascii="Times New Roman" w:hAnsi="Times New Roman" w:cs="Times New Roman"/>
          <w:b/>
        </w:rPr>
      </w:pPr>
    </w:p>
    <w:p w14:paraId="5B20945D" w14:textId="0BE8A934" w:rsidR="007C03F3" w:rsidRDefault="007C03F3" w:rsidP="007C03F3">
      <w:pPr>
        <w:rPr>
          <w:rFonts w:ascii="Times New Roman" w:hAnsi="Times New Roman" w:cs="Times New Roman"/>
          <w:b/>
        </w:rPr>
      </w:pPr>
    </w:p>
    <w:p w14:paraId="77AFD534" w14:textId="2F931744" w:rsidR="007C03F3" w:rsidRDefault="007C03F3" w:rsidP="007C03F3">
      <w:pPr>
        <w:rPr>
          <w:rFonts w:ascii="Times New Roman" w:hAnsi="Times New Roman" w:cs="Times New Roman"/>
          <w:b/>
        </w:rPr>
      </w:pPr>
    </w:p>
    <w:p w14:paraId="38F04A6B" w14:textId="7563C5FB" w:rsidR="007C03F3" w:rsidRDefault="007C03F3" w:rsidP="007C03F3">
      <w:pPr>
        <w:rPr>
          <w:rFonts w:ascii="Times New Roman" w:hAnsi="Times New Roman" w:cs="Times New Roman"/>
          <w:b/>
        </w:rPr>
      </w:pPr>
    </w:p>
    <w:p w14:paraId="0FAF2998" w14:textId="4DDB65FD" w:rsidR="007C03F3" w:rsidRDefault="007C03F3" w:rsidP="007C03F3">
      <w:pPr>
        <w:rPr>
          <w:rFonts w:ascii="Times New Roman" w:hAnsi="Times New Roman" w:cs="Times New Roman"/>
          <w:b/>
        </w:rPr>
      </w:pPr>
    </w:p>
    <w:p w14:paraId="74E47678" w14:textId="7BA1D872" w:rsidR="007C03F3" w:rsidRDefault="007C03F3" w:rsidP="007C03F3">
      <w:pPr>
        <w:rPr>
          <w:rFonts w:ascii="Times New Roman" w:hAnsi="Times New Roman" w:cs="Times New Roman"/>
          <w:b/>
        </w:rPr>
      </w:pPr>
    </w:p>
    <w:p w14:paraId="0AF97B30" w14:textId="1FF797F6" w:rsidR="007C03F3" w:rsidRDefault="007C03F3" w:rsidP="007C03F3">
      <w:pPr>
        <w:rPr>
          <w:rFonts w:ascii="Times New Roman" w:hAnsi="Times New Roman" w:cs="Times New Roman"/>
          <w:b/>
        </w:rPr>
      </w:pPr>
    </w:p>
    <w:p w14:paraId="788D82B1" w14:textId="67DBC7B2" w:rsidR="007C03F3" w:rsidRDefault="007C03F3" w:rsidP="007C03F3">
      <w:pPr>
        <w:rPr>
          <w:rFonts w:ascii="Times New Roman" w:hAnsi="Times New Roman" w:cs="Times New Roman"/>
          <w:b/>
        </w:rPr>
      </w:pPr>
    </w:p>
    <w:p w14:paraId="7588DA31" w14:textId="1E278489" w:rsidR="007C03F3" w:rsidRDefault="007C03F3" w:rsidP="007C03F3">
      <w:pPr>
        <w:rPr>
          <w:rFonts w:ascii="Times New Roman" w:hAnsi="Times New Roman" w:cs="Times New Roman"/>
          <w:b/>
        </w:rPr>
      </w:pPr>
    </w:p>
    <w:p w14:paraId="3D733262" w14:textId="77777777" w:rsidR="007C03F3" w:rsidRDefault="007C03F3" w:rsidP="007C03F3">
      <w:pPr>
        <w:rPr>
          <w:rFonts w:ascii="Times New Roman" w:hAnsi="Times New Roman" w:cs="Times New Roman"/>
          <w:b/>
          <w:u w:val="single"/>
        </w:rPr>
      </w:pPr>
      <w:r w:rsidRPr="00631B11">
        <w:rPr>
          <w:rFonts w:ascii="Times New Roman" w:hAnsi="Times New Roman" w:cs="Times New Roman"/>
          <w:b/>
          <w:u w:val="single"/>
        </w:rPr>
        <w:lastRenderedPageBreak/>
        <w:t>Name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  <w:t>Date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</w:p>
    <w:p w14:paraId="0760AAC1" w14:textId="77777777" w:rsidR="007C03F3" w:rsidRDefault="007C03F3" w:rsidP="007C03F3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i/>
          <w:iCs/>
        </w:rPr>
        <w:t xml:space="preserve">Procedural Knowledge, </w:t>
      </w:r>
      <w:r>
        <w:rPr>
          <w:rFonts w:ascii="Times New Roman" w:hAnsi="Times New Roman" w:cs="Times New Roman"/>
          <w:b/>
        </w:rPr>
        <w:t xml:space="preserve">Independent Research Project: </w:t>
      </w:r>
      <w:r>
        <w:rPr>
          <w:rFonts w:ascii="Times New Roman" w:hAnsi="Times New Roman" w:cs="Times New Roman"/>
          <w:b/>
          <w:i/>
          <w:iCs/>
        </w:rPr>
        <w:t>Formula 1 Racing</w:t>
      </w:r>
      <w:r>
        <w:rPr>
          <w:rFonts w:ascii="Times New Roman" w:hAnsi="Times New Roman" w:cs="Times New Roman"/>
          <w:b/>
        </w:rPr>
        <w:t xml:space="preserve">, Worksheet 3. </w:t>
      </w:r>
      <w:r>
        <w:rPr>
          <w:rFonts w:ascii="Times New Roman" w:hAnsi="Times New Roman" w:cs="Times New Roman"/>
          <w:bCs/>
        </w:rPr>
        <w:t>You have this worksheet because you expressed an interest in Formula 1 Racing. Please use the internet, the accompanying reading, or your own prior knowledge to answer these research questions.</w:t>
      </w:r>
    </w:p>
    <w:p w14:paraId="228356BA" w14:textId="77777777" w:rsidR="007C03F3" w:rsidRDefault="007C03F3" w:rsidP="007C03F3">
      <w:pPr>
        <w:rPr>
          <w:rFonts w:ascii="Times New Roman" w:hAnsi="Times New Roman" w:cs="Times New Roman"/>
          <w:bCs/>
        </w:rPr>
      </w:pPr>
    </w:p>
    <w:p w14:paraId="23A2E248" w14:textId="77777777" w:rsidR="007C03F3" w:rsidRPr="00E54A58" w:rsidRDefault="007C03F3" w:rsidP="007C03F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E54A58">
        <w:rPr>
          <w:rFonts w:ascii="Times New Roman" w:hAnsi="Times New Roman" w:cs="Times New Roman"/>
          <w:b/>
        </w:rPr>
        <w:t>Wh</w:t>
      </w:r>
      <w:r>
        <w:rPr>
          <w:rFonts w:ascii="Times New Roman" w:hAnsi="Times New Roman" w:cs="Times New Roman"/>
          <w:b/>
        </w:rPr>
        <w:t xml:space="preserve">ich </w:t>
      </w:r>
      <w:r>
        <w:rPr>
          <w:rFonts w:ascii="Times New Roman" w:hAnsi="Times New Roman" w:cs="Times New Roman"/>
          <w:bCs/>
        </w:rPr>
        <w:t>is the biggest of the Formula 1 races?</w:t>
      </w:r>
    </w:p>
    <w:p w14:paraId="3ACFAD49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4C37AE26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0F20BF79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765E4C5C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1AA46999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3073D5F2" w14:textId="77777777" w:rsidR="007C03F3" w:rsidRPr="007F6324" w:rsidRDefault="007C03F3" w:rsidP="007C03F3">
      <w:pPr>
        <w:rPr>
          <w:rFonts w:ascii="Times New Roman" w:hAnsi="Times New Roman" w:cs="Times New Roman"/>
          <w:b/>
        </w:rPr>
      </w:pPr>
    </w:p>
    <w:p w14:paraId="66E363B4" w14:textId="77777777" w:rsidR="007C03F3" w:rsidRPr="007F6324" w:rsidRDefault="007C03F3" w:rsidP="007C03F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If </w:t>
      </w:r>
      <w:r>
        <w:rPr>
          <w:rFonts w:ascii="Times New Roman" w:hAnsi="Times New Roman" w:cs="Times New Roman"/>
          <w:bCs/>
        </w:rPr>
        <w:t>you could attend, in person, any single Formula 1 race, which would it be?</w:t>
      </w:r>
    </w:p>
    <w:p w14:paraId="3C74D279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68BB3CE1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721B642B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1FDEBD0F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3F07B09B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250F0114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4BA91CC7" w14:textId="77777777" w:rsidR="007C03F3" w:rsidRPr="007F6324" w:rsidRDefault="007C03F3" w:rsidP="007C03F3">
      <w:pPr>
        <w:rPr>
          <w:rFonts w:ascii="Times New Roman" w:hAnsi="Times New Roman" w:cs="Times New Roman"/>
          <w:b/>
        </w:rPr>
      </w:pPr>
    </w:p>
    <w:p w14:paraId="31C1E732" w14:textId="77777777" w:rsidR="007C03F3" w:rsidRPr="007F6324" w:rsidRDefault="007C03F3" w:rsidP="007C03F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Who </w:t>
      </w:r>
      <w:r>
        <w:rPr>
          <w:rFonts w:ascii="Times New Roman" w:hAnsi="Times New Roman" w:cs="Times New Roman"/>
          <w:bCs/>
        </w:rPr>
        <w:t>is Mario Andretti?</w:t>
      </w:r>
    </w:p>
    <w:p w14:paraId="76CF2807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043F7D99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12C1FD2C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371A495E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067D6076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12EA4305" w14:textId="77777777" w:rsidR="007C03F3" w:rsidRDefault="007C03F3" w:rsidP="007C03F3">
      <w:pPr>
        <w:rPr>
          <w:rFonts w:ascii="Times New Roman" w:hAnsi="Times New Roman" w:cs="Times New Roman"/>
          <w:b/>
        </w:rPr>
      </w:pPr>
    </w:p>
    <w:p w14:paraId="4019DA7A" w14:textId="77777777" w:rsidR="007C03F3" w:rsidRPr="007F6324" w:rsidRDefault="007C03F3" w:rsidP="007C03F3">
      <w:pPr>
        <w:rPr>
          <w:rFonts w:ascii="Times New Roman" w:hAnsi="Times New Roman" w:cs="Times New Roman"/>
          <w:b/>
        </w:rPr>
      </w:pPr>
    </w:p>
    <w:p w14:paraId="3ADF54FC" w14:textId="77777777" w:rsidR="007C03F3" w:rsidRPr="007F6324" w:rsidRDefault="007C03F3" w:rsidP="007C03F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7F6324">
        <w:rPr>
          <w:rFonts w:ascii="Times New Roman" w:hAnsi="Times New Roman" w:cs="Times New Roman"/>
          <w:b/>
        </w:rPr>
        <w:t>Wh</w:t>
      </w:r>
      <w:r>
        <w:rPr>
          <w:rFonts w:ascii="Times New Roman" w:hAnsi="Times New Roman" w:cs="Times New Roman"/>
          <w:b/>
        </w:rPr>
        <w:t xml:space="preserve">o </w:t>
      </w:r>
      <w:r>
        <w:rPr>
          <w:rFonts w:ascii="Times New Roman" w:hAnsi="Times New Roman" w:cs="Times New Roman"/>
          <w:bCs/>
        </w:rPr>
        <w:t>Jackie Stewart?</w:t>
      </w:r>
    </w:p>
    <w:p w14:paraId="6D1443A0" w14:textId="77777777" w:rsidR="007C03F3" w:rsidRPr="007C03F3" w:rsidRDefault="007C03F3" w:rsidP="007C03F3">
      <w:pPr>
        <w:rPr>
          <w:rFonts w:ascii="Times New Roman" w:hAnsi="Times New Roman" w:cs="Times New Roman"/>
          <w:b/>
        </w:rPr>
      </w:pPr>
    </w:p>
    <w:sectPr w:rsidR="007C03F3" w:rsidRPr="007C03F3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5F5D37"/>
    <w:multiLevelType w:val="hybridMultilevel"/>
    <w:tmpl w:val="C80AB7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B44EC"/>
    <w:multiLevelType w:val="hybridMultilevel"/>
    <w:tmpl w:val="C80AB7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3F6008"/>
    <w:multiLevelType w:val="hybridMultilevel"/>
    <w:tmpl w:val="C80AB7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B80"/>
    <w:rsid w:val="000024C9"/>
    <w:rsid w:val="003040AE"/>
    <w:rsid w:val="003D1E24"/>
    <w:rsid w:val="00410E3E"/>
    <w:rsid w:val="004F3E9E"/>
    <w:rsid w:val="00522C3E"/>
    <w:rsid w:val="00631B11"/>
    <w:rsid w:val="006B45BA"/>
    <w:rsid w:val="007C03F3"/>
    <w:rsid w:val="007C15C6"/>
    <w:rsid w:val="007F6324"/>
    <w:rsid w:val="00D65F80"/>
    <w:rsid w:val="00D71B80"/>
    <w:rsid w:val="00E04AED"/>
    <w:rsid w:val="00FC0F0C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AEB9A1"/>
  <w15:chartTrackingRefBased/>
  <w15:docId w15:val="{82CEE3FC-9BFE-154F-B248-9B33223CE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unhideWhenUsed/>
    <w:rsid w:val="000024C9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7F63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BSC%20WSTM*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BSC WSTM*.dotx</Template>
  <TotalTime>5</TotalTime>
  <Pages>3</Pages>
  <Words>224</Words>
  <Characters>1283</Characters>
  <Application>Microsoft Office Word</Application>
  <DocSecurity>0</DocSecurity>
  <Lines>10</Lines>
  <Paragraphs>3</Paragraphs>
  <ScaleCrop>false</ScaleCrop>
  <Company>Mark's Text Terminal</Company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2020-03-12T17:15:00Z</dcterms:created>
  <dcterms:modified xsi:type="dcterms:W3CDTF">2020-03-13T14:56:00Z</dcterms:modified>
</cp:coreProperties>
</file>