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A5816" w14:textId="77777777" w:rsidR="00B577EA" w:rsidRDefault="00631B11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71F21151" w14:textId="77777777" w:rsidR="00AC645D" w:rsidRDefault="00AC645D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392904">
        <w:rPr>
          <w:rFonts w:ascii="Times New Roman" w:hAnsi="Times New Roman" w:cs="Times New Roman"/>
          <w:b/>
          <w:i/>
          <w:iCs/>
        </w:rPr>
        <w:t>Matthew Brady Biography Worksheet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Cs/>
        </w:rPr>
        <w:t>Please use the internet to answer the questions below about photographer Matthew Brady.</w:t>
      </w:r>
    </w:p>
    <w:p w14:paraId="6E8F3BA5" w14:textId="77777777" w:rsidR="00AC645D" w:rsidRDefault="00AC645D" w:rsidP="00AC645D">
      <w:pPr>
        <w:rPr>
          <w:rFonts w:ascii="Times New Roman" w:hAnsi="Times New Roman" w:cs="Times New Roman"/>
          <w:bCs/>
        </w:rPr>
      </w:pPr>
    </w:p>
    <w:p w14:paraId="07F02673" w14:textId="77777777" w:rsidR="00AC645D" w:rsidRPr="00AC645D" w:rsidRDefault="00AC645D" w:rsidP="00AC6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r>
        <w:rPr>
          <w:rFonts w:ascii="Times New Roman" w:hAnsi="Times New Roman" w:cs="Times New Roman"/>
          <w:bCs/>
        </w:rPr>
        <w:t xml:space="preserve">was Matthew Brady? </w:t>
      </w:r>
      <w:r w:rsidRPr="00AC645D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22FFC6D9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497C27BB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3B0D13EA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7FC1CFD2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494EA6FF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69695A47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09B9473D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23EEA2CA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14E7D8A2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1D6E69A3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2FD76131" w14:textId="77777777" w:rsidR="00AC645D" w:rsidRPr="00AC645D" w:rsidRDefault="00AC645D" w:rsidP="00AC645D">
      <w:pPr>
        <w:rPr>
          <w:rFonts w:ascii="Times New Roman" w:hAnsi="Times New Roman" w:cs="Times New Roman"/>
          <w:b/>
        </w:rPr>
      </w:pPr>
    </w:p>
    <w:p w14:paraId="74B85982" w14:textId="77777777" w:rsidR="00AC645D" w:rsidRPr="00AC645D" w:rsidRDefault="00AC645D" w:rsidP="00AC6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AC645D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war is Matthew Brady famous for photographing?</w:t>
      </w:r>
    </w:p>
    <w:p w14:paraId="5F4EBFB8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6B1DDA78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73532B9F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58BD60AE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7432DF08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5EA31E5B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32D06AFE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00A55543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61C4ADA6" w14:textId="77777777" w:rsidR="00AC645D" w:rsidRDefault="00AC645D" w:rsidP="00AC645D">
      <w:pPr>
        <w:rPr>
          <w:rFonts w:ascii="Times New Roman" w:hAnsi="Times New Roman" w:cs="Times New Roman"/>
          <w:b/>
        </w:rPr>
      </w:pPr>
    </w:p>
    <w:p w14:paraId="5146AFFE" w14:textId="77777777" w:rsidR="00AC645D" w:rsidRPr="00AC645D" w:rsidRDefault="00AC645D" w:rsidP="00AC645D">
      <w:pPr>
        <w:rPr>
          <w:rFonts w:ascii="Times New Roman" w:hAnsi="Times New Roman" w:cs="Times New Roman"/>
          <w:b/>
        </w:rPr>
      </w:pPr>
    </w:p>
    <w:p w14:paraId="1FDA7DCA" w14:textId="69BB5364" w:rsidR="00AC645D" w:rsidRPr="000E0106" w:rsidRDefault="00AC645D" w:rsidP="00AC6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  <w:bCs/>
        </w:rPr>
        <w:t xml:space="preserve">do you think of Matthew Brady’s photographs? </w:t>
      </w:r>
      <w:r w:rsidRPr="00AC645D">
        <w:rPr>
          <w:rFonts w:ascii="Times New Roman" w:hAnsi="Times New Roman" w:cs="Times New Roman"/>
          <w:b/>
        </w:rPr>
        <w:t>Do you think</w:t>
      </w:r>
      <w:r>
        <w:rPr>
          <w:rFonts w:ascii="Times New Roman" w:hAnsi="Times New Roman" w:cs="Times New Roman"/>
          <w:bCs/>
        </w:rPr>
        <w:t xml:space="preserve"> he deserves to be famous for the pictures he took?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527B1CA3" w14:textId="60EAF251" w:rsidR="000E0106" w:rsidRDefault="000E0106" w:rsidP="000E0106">
      <w:pPr>
        <w:rPr>
          <w:rFonts w:ascii="Times New Roman" w:hAnsi="Times New Roman" w:cs="Times New Roman"/>
        </w:rPr>
      </w:pPr>
    </w:p>
    <w:p w14:paraId="305EEAA3" w14:textId="445C478E" w:rsidR="000E0106" w:rsidRDefault="000E0106" w:rsidP="000E0106">
      <w:pPr>
        <w:rPr>
          <w:rFonts w:ascii="Times New Roman" w:hAnsi="Times New Roman" w:cs="Times New Roman"/>
        </w:rPr>
      </w:pPr>
    </w:p>
    <w:p w14:paraId="2331F259" w14:textId="4E2AF90D" w:rsidR="000E0106" w:rsidRDefault="000E0106" w:rsidP="000E0106">
      <w:pPr>
        <w:rPr>
          <w:rFonts w:ascii="Times New Roman" w:hAnsi="Times New Roman" w:cs="Times New Roman"/>
        </w:rPr>
      </w:pPr>
    </w:p>
    <w:p w14:paraId="61A154D1" w14:textId="053FC1C0" w:rsidR="000E0106" w:rsidRDefault="000E0106" w:rsidP="000E0106">
      <w:pPr>
        <w:rPr>
          <w:rFonts w:ascii="Times New Roman" w:hAnsi="Times New Roman" w:cs="Times New Roman"/>
        </w:rPr>
      </w:pPr>
    </w:p>
    <w:p w14:paraId="79F8A4D5" w14:textId="52D88786" w:rsidR="000E0106" w:rsidRDefault="000E0106" w:rsidP="000E0106">
      <w:pPr>
        <w:rPr>
          <w:rFonts w:ascii="Times New Roman" w:hAnsi="Times New Roman" w:cs="Times New Roman"/>
        </w:rPr>
      </w:pPr>
    </w:p>
    <w:p w14:paraId="57D3FB2A" w14:textId="7A577224" w:rsidR="000E0106" w:rsidRDefault="000E0106" w:rsidP="000E0106">
      <w:pPr>
        <w:rPr>
          <w:rFonts w:ascii="Times New Roman" w:hAnsi="Times New Roman" w:cs="Times New Roman"/>
        </w:rPr>
      </w:pPr>
    </w:p>
    <w:p w14:paraId="07C2C0E6" w14:textId="556EE7BC" w:rsidR="000E0106" w:rsidRDefault="000E0106" w:rsidP="000E0106">
      <w:pPr>
        <w:rPr>
          <w:rFonts w:ascii="Times New Roman" w:hAnsi="Times New Roman" w:cs="Times New Roman"/>
        </w:rPr>
      </w:pPr>
    </w:p>
    <w:p w14:paraId="1ABCE945" w14:textId="5C4DCAF7" w:rsidR="000E0106" w:rsidRDefault="000E0106" w:rsidP="000E0106">
      <w:pPr>
        <w:rPr>
          <w:rFonts w:ascii="Times New Roman" w:hAnsi="Times New Roman" w:cs="Times New Roman"/>
        </w:rPr>
      </w:pPr>
    </w:p>
    <w:p w14:paraId="2F7049D6" w14:textId="01CD63FF" w:rsidR="000E0106" w:rsidRDefault="000E0106" w:rsidP="000E0106">
      <w:pPr>
        <w:rPr>
          <w:rFonts w:ascii="Times New Roman" w:hAnsi="Times New Roman" w:cs="Times New Roman"/>
        </w:rPr>
      </w:pPr>
    </w:p>
    <w:p w14:paraId="3F81EB87" w14:textId="7635753B" w:rsidR="000E0106" w:rsidRDefault="000E0106" w:rsidP="000E0106">
      <w:pPr>
        <w:rPr>
          <w:rFonts w:ascii="Times New Roman" w:hAnsi="Times New Roman" w:cs="Times New Roman"/>
        </w:rPr>
      </w:pPr>
    </w:p>
    <w:p w14:paraId="7BDF4B72" w14:textId="405E4DB9" w:rsidR="000E0106" w:rsidRDefault="000E0106" w:rsidP="000E0106">
      <w:pPr>
        <w:rPr>
          <w:rFonts w:ascii="Times New Roman" w:hAnsi="Times New Roman" w:cs="Times New Roman"/>
        </w:rPr>
      </w:pPr>
    </w:p>
    <w:p w14:paraId="7CD88F0A" w14:textId="1AF474DC" w:rsidR="000E0106" w:rsidRDefault="000E0106" w:rsidP="000E0106">
      <w:pPr>
        <w:rPr>
          <w:rFonts w:ascii="Times New Roman" w:hAnsi="Times New Roman" w:cs="Times New Roman"/>
        </w:rPr>
      </w:pPr>
    </w:p>
    <w:p w14:paraId="2F33EA13" w14:textId="75A79FAF" w:rsidR="000E0106" w:rsidRDefault="000E0106" w:rsidP="000E0106">
      <w:pPr>
        <w:rPr>
          <w:rFonts w:ascii="Times New Roman" w:hAnsi="Times New Roman" w:cs="Times New Roman"/>
        </w:rPr>
      </w:pPr>
    </w:p>
    <w:p w14:paraId="3AA5F309" w14:textId="0B6980DB" w:rsidR="000E0106" w:rsidRDefault="000E0106" w:rsidP="000E0106">
      <w:pPr>
        <w:rPr>
          <w:rFonts w:ascii="Times New Roman" w:hAnsi="Times New Roman" w:cs="Times New Roman"/>
        </w:rPr>
      </w:pPr>
    </w:p>
    <w:p w14:paraId="69810A34" w14:textId="16715305" w:rsidR="000E0106" w:rsidRDefault="000E0106" w:rsidP="000E0106">
      <w:pPr>
        <w:rPr>
          <w:rFonts w:ascii="Times New Roman" w:hAnsi="Times New Roman" w:cs="Times New Roman"/>
        </w:rPr>
      </w:pPr>
    </w:p>
    <w:p w14:paraId="148AB066" w14:textId="279DFAC5" w:rsidR="000E0106" w:rsidRDefault="000E0106" w:rsidP="000E0106">
      <w:pPr>
        <w:rPr>
          <w:rFonts w:ascii="Times New Roman" w:hAnsi="Times New Roman" w:cs="Times New Roman"/>
        </w:rPr>
      </w:pPr>
    </w:p>
    <w:p w14:paraId="72AA1681" w14:textId="022E42E3" w:rsidR="000E0106" w:rsidRDefault="000E0106" w:rsidP="000E0106">
      <w:pPr>
        <w:rPr>
          <w:rFonts w:ascii="Times New Roman" w:hAnsi="Times New Roman" w:cs="Times New Roman"/>
        </w:rPr>
      </w:pPr>
    </w:p>
    <w:p w14:paraId="43C8A0DB" w14:textId="02CFD9B7" w:rsidR="000E0106" w:rsidRDefault="000E0106" w:rsidP="000E0106">
      <w:pPr>
        <w:rPr>
          <w:rFonts w:ascii="Times New Roman" w:hAnsi="Times New Roman" w:cs="Times New Roman"/>
        </w:rPr>
      </w:pPr>
    </w:p>
    <w:p w14:paraId="7ADFF806" w14:textId="7D3B075F" w:rsidR="000E0106" w:rsidRDefault="000E0106" w:rsidP="000E0106">
      <w:pPr>
        <w:rPr>
          <w:rFonts w:ascii="Times New Roman" w:hAnsi="Times New Roman" w:cs="Times New Roman"/>
        </w:rPr>
      </w:pPr>
    </w:p>
    <w:p w14:paraId="5C96CEC2" w14:textId="2086BD13" w:rsidR="000E0106" w:rsidRDefault="000E0106" w:rsidP="000E0106">
      <w:pPr>
        <w:rPr>
          <w:rFonts w:ascii="Times New Roman" w:hAnsi="Times New Roman" w:cs="Times New Roman"/>
        </w:rPr>
      </w:pPr>
    </w:p>
    <w:p w14:paraId="6C103826" w14:textId="4546F720" w:rsidR="000E0106" w:rsidRDefault="000E0106" w:rsidP="000E0106">
      <w:pPr>
        <w:rPr>
          <w:rFonts w:ascii="Times New Roman" w:hAnsi="Times New Roman" w:cs="Times New Roman"/>
        </w:rPr>
      </w:pPr>
    </w:p>
    <w:p w14:paraId="4E836110" w14:textId="212F85DF" w:rsidR="000E0106" w:rsidRDefault="000E0106" w:rsidP="000E0106">
      <w:pPr>
        <w:rPr>
          <w:rFonts w:ascii="Times New Roman" w:hAnsi="Times New Roman" w:cs="Times New Roman"/>
        </w:rPr>
      </w:pPr>
    </w:p>
    <w:p w14:paraId="372F746F" w14:textId="3292978C" w:rsidR="000E0106" w:rsidRDefault="000E0106" w:rsidP="000E0106">
      <w:pPr>
        <w:rPr>
          <w:rFonts w:ascii="Times New Roman" w:hAnsi="Times New Roman" w:cs="Times New Roman"/>
        </w:rPr>
      </w:pPr>
    </w:p>
    <w:p w14:paraId="3CCCABCD" w14:textId="12E7BE6D" w:rsidR="000E0106" w:rsidRDefault="000E0106" w:rsidP="000E0106">
      <w:pPr>
        <w:rPr>
          <w:rFonts w:ascii="Times New Roman" w:hAnsi="Times New Roman" w:cs="Times New Roman"/>
        </w:rPr>
      </w:pPr>
    </w:p>
    <w:p w14:paraId="7879378D" w14:textId="77777777" w:rsidR="000E0106" w:rsidRDefault="000E0106" w:rsidP="000E0106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5D5505A5" w14:textId="77777777" w:rsidR="000E0106" w:rsidRDefault="000E0106" w:rsidP="000E0106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  <w:i/>
          <w:iCs/>
        </w:rPr>
        <w:t>Edward S. Curtis</w:t>
      </w:r>
      <w:r>
        <w:rPr>
          <w:rFonts w:ascii="Times New Roman" w:hAnsi="Times New Roman" w:cs="Times New Roman"/>
          <w:b/>
        </w:rPr>
        <w:t xml:space="preserve"> Biography Worksheet. </w:t>
      </w:r>
      <w:r>
        <w:rPr>
          <w:rFonts w:ascii="Times New Roman" w:hAnsi="Times New Roman" w:cs="Times New Roman"/>
          <w:bCs/>
        </w:rPr>
        <w:t>Please use the internet to answer the questions below about photographer Edward S. Curtis.</w:t>
      </w:r>
    </w:p>
    <w:p w14:paraId="21C67AA9" w14:textId="77777777" w:rsidR="000E0106" w:rsidRDefault="000E0106" w:rsidP="000E0106">
      <w:pPr>
        <w:rPr>
          <w:rFonts w:ascii="Times New Roman" w:hAnsi="Times New Roman" w:cs="Times New Roman"/>
          <w:bCs/>
        </w:rPr>
      </w:pPr>
    </w:p>
    <w:p w14:paraId="565C7890" w14:textId="77777777" w:rsidR="000E0106" w:rsidRPr="007118A9" w:rsidRDefault="000E0106" w:rsidP="000E01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7118A9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Edward S. Curtis? </w:t>
      </w:r>
      <w:r w:rsidRPr="007118A9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348A1DFB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31ACEEB7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524EB5BA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309E72D8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49A88CE1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6231675B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1C57032D" w14:textId="77777777" w:rsidR="000E0106" w:rsidRPr="007118A9" w:rsidRDefault="000E0106" w:rsidP="000E0106">
      <w:pPr>
        <w:rPr>
          <w:rFonts w:ascii="Times New Roman" w:hAnsi="Times New Roman" w:cs="Times New Roman"/>
          <w:b/>
        </w:rPr>
      </w:pPr>
    </w:p>
    <w:p w14:paraId="51218527" w14:textId="77777777" w:rsidR="000E0106" w:rsidRPr="007118A9" w:rsidRDefault="000E0106" w:rsidP="000E01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7118A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7118A9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—was Edward S. Curtis famous for photographing?</w:t>
      </w:r>
    </w:p>
    <w:p w14:paraId="0DFDFEAA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641F7CE6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270765CA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61D8AEE1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50B9C5EE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01EB0D49" w14:textId="77777777" w:rsidR="000E0106" w:rsidRDefault="000E0106" w:rsidP="000E0106">
      <w:pPr>
        <w:rPr>
          <w:rFonts w:ascii="Times New Roman" w:hAnsi="Times New Roman" w:cs="Times New Roman"/>
          <w:b/>
        </w:rPr>
      </w:pPr>
    </w:p>
    <w:p w14:paraId="31696A7C" w14:textId="77777777" w:rsidR="000E0106" w:rsidRPr="007118A9" w:rsidRDefault="000E0106" w:rsidP="000E0106">
      <w:pPr>
        <w:rPr>
          <w:rFonts w:ascii="Times New Roman" w:hAnsi="Times New Roman" w:cs="Times New Roman"/>
          <w:b/>
        </w:rPr>
      </w:pPr>
    </w:p>
    <w:p w14:paraId="3426DD09" w14:textId="77777777" w:rsidR="000E0106" w:rsidRPr="007118A9" w:rsidRDefault="000E0106" w:rsidP="000E01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7118A9">
        <w:rPr>
          <w:rFonts w:ascii="Times New Roman" w:hAnsi="Times New Roman" w:cs="Times New Roman"/>
          <w:b/>
        </w:rPr>
        <w:t>Is</w:t>
      </w:r>
      <w:r>
        <w:rPr>
          <w:rFonts w:ascii="Times New Roman" w:hAnsi="Times New Roman" w:cs="Times New Roman"/>
          <w:bCs/>
        </w:rPr>
        <w:t xml:space="preserve"> Edward S. Curtis famous for his photography? </w:t>
      </w:r>
      <w:r w:rsidRPr="007118A9">
        <w:rPr>
          <w:rFonts w:ascii="Times New Roman" w:hAnsi="Times New Roman" w:cs="Times New Roman"/>
          <w:b/>
        </w:rPr>
        <w:t xml:space="preserve">Do </w:t>
      </w:r>
      <w:r w:rsidRPr="00F522CE">
        <w:rPr>
          <w:rFonts w:ascii="Times New Roman" w:hAnsi="Times New Roman" w:cs="Times New Roman"/>
          <w:b/>
          <w:i/>
          <w:iCs/>
        </w:rPr>
        <w:t xml:space="preserve">you </w:t>
      </w:r>
      <w:r w:rsidRPr="007118A9">
        <w:rPr>
          <w:rFonts w:ascii="Times New Roman" w:hAnsi="Times New Roman" w:cs="Times New Roman"/>
          <w:b/>
        </w:rPr>
        <w:t>think</w:t>
      </w:r>
      <w:r>
        <w:rPr>
          <w:rFonts w:ascii="Times New Roman" w:hAnsi="Times New Roman" w:cs="Times New Roman"/>
          <w:bCs/>
        </w:rPr>
        <w:t xml:space="preserve"> he deserves his fame?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5F81251A" w14:textId="6184BCEB" w:rsidR="000E0106" w:rsidRDefault="000E0106" w:rsidP="000E0106">
      <w:pPr>
        <w:rPr>
          <w:rFonts w:ascii="Times New Roman" w:hAnsi="Times New Roman" w:cs="Times New Roman"/>
          <w:b/>
        </w:rPr>
      </w:pPr>
    </w:p>
    <w:p w14:paraId="3C507483" w14:textId="7592AA11" w:rsidR="00913127" w:rsidRDefault="00913127" w:rsidP="000E0106">
      <w:pPr>
        <w:rPr>
          <w:rFonts w:ascii="Times New Roman" w:hAnsi="Times New Roman" w:cs="Times New Roman"/>
          <w:b/>
        </w:rPr>
      </w:pPr>
    </w:p>
    <w:p w14:paraId="16933E45" w14:textId="29C8ACB8" w:rsidR="00913127" w:rsidRDefault="00913127" w:rsidP="000E0106">
      <w:pPr>
        <w:rPr>
          <w:rFonts w:ascii="Times New Roman" w:hAnsi="Times New Roman" w:cs="Times New Roman"/>
          <w:b/>
        </w:rPr>
      </w:pPr>
    </w:p>
    <w:p w14:paraId="1296C58B" w14:textId="3D252FE6" w:rsidR="00913127" w:rsidRDefault="00913127" w:rsidP="000E0106">
      <w:pPr>
        <w:rPr>
          <w:rFonts w:ascii="Times New Roman" w:hAnsi="Times New Roman" w:cs="Times New Roman"/>
          <w:b/>
        </w:rPr>
      </w:pPr>
    </w:p>
    <w:p w14:paraId="56AB728E" w14:textId="0A568FED" w:rsidR="00913127" w:rsidRDefault="00913127" w:rsidP="000E0106">
      <w:pPr>
        <w:rPr>
          <w:rFonts w:ascii="Times New Roman" w:hAnsi="Times New Roman" w:cs="Times New Roman"/>
          <w:b/>
        </w:rPr>
      </w:pPr>
    </w:p>
    <w:p w14:paraId="35DC1E83" w14:textId="588B4FE5" w:rsidR="00913127" w:rsidRDefault="00913127" w:rsidP="000E0106">
      <w:pPr>
        <w:rPr>
          <w:rFonts w:ascii="Times New Roman" w:hAnsi="Times New Roman" w:cs="Times New Roman"/>
          <w:b/>
        </w:rPr>
      </w:pPr>
    </w:p>
    <w:p w14:paraId="7384E8E4" w14:textId="4CE777D3" w:rsidR="00913127" w:rsidRDefault="00913127" w:rsidP="000E0106">
      <w:pPr>
        <w:rPr>
          <w:rFonts w:ascii="Times New Roman" w:hAnsi="Times New Roman" w:cs="Times New Roman"/>
          <w:b/>
        </w:rPr>
      </w:pPr>
    </w:p>
    <w:p w14:paraId="66ECC360" w14:textId="24101F08" w:rsidR="00913127" w:rsidRDefault="00913127" w:rsidP="000E0106">
      <w:pPr>
        <w:rPr>
          <w:rFonts w:ascii="Times New Roman" w:hAnsi="Times New Roman" w:cs="Times New Roman"/>
          <w:b/>
        </w:rPr>
      </w:pPr>
    </w:p>
    <w:p w14:paraId="198331A0" w14:textId="5913980C" w:rsidR="00913127" w:rsidRDefault="00913127" w:rsidP="000E0106">
      <w:pPr>
        <w:rPr>
          <w:rFonts w:ascii="Times New Roman" w:hAnsi="Times New Roman" w:cs="Times New Roman"/>
          <w:b/>
        </w:rPr>
      </w:pPr>
    </w:p>
    <w:p w14:paraId="5FBCE4CA" w14:textId="6CA210D1" w:rsidR="00913127" w:rsidRDefault="00913127" w:rsidP="000E0106">
      <w:pPr>
        <w:rPr>
          <w:rFonts w:ascii="Times New Roman" w:hAnsi="Times New Roman" w:cs="Times New Roman"/>
          <w:b/>
        </w:rPr>
      </w:pPr>
    </w:p>
    <w:p w14:paraId="206C104C" w14:textId="6CB9FC83" w:rsidR="00913127" w:rsidRDefault="00913127" w:rsidP="000E0106">
      <w:pPr>
        <w:rPr>
          <w:rFonts w:ascii="Times New Roman" w:hAnsi="Times New Roman" w:cs="Times New Roman"/>
          <w:b/>
        </w:rPr>
      </w:pPr>
    </w:p>
    <w:p w14:paraId="361923AE" w14:textId="7D7A87E0" w:rsidR="00913127" w:rsidRDefault="00913127" w:rsidP="000E0106">
      <w:pPr>
        <w:rPr>
          <w:rFonts w:ascii="Times New Roman" w:hAnsi="Times New Roman" w:cs="Times New Roman"/>
          <w:b/>
        </w:rPr>
      </w:pPr>
    </w:p>
    <w:p w14:paraId="60BB8905" w14:textId="15846D58" w:rsidR="00913127" w:rsidRDefault="00913127" w:rsidP="000E0106">
      <w:pPr>
        <w:rPr>
          <w:rFonts w:ascii="Times New Roman" w:hAnsi="Times New Roman" w:cs="Times New Roman"/>
          <w:b/>
        </w:rPr>
      </w:pPr>
    </w:p>
    <w:p w14:paraId="14638B5C" w14:textId="49E5F95A" w:rsidR="00913127" w:rsidRDefault="00913127" w:rsidP="000E0106">
      <w:pPr>
        <w:rPr>
          <w:rFonts w:ascii="Times New Roman" w:hAnsi="Times New Roman" w:cs="Times New Roman"/>
          <w:b/>
        </w:rPr>
      </w:pPr>
    </w:p>
    <w:p w14:paraId="169BBCA0" w14:textId="6FA0122D" w:rsidR="00913127" w:rsidRDefault="00913127" w:rsidP="000E0106">
      <w:pPr>
        <w:rPr>
          <w:rFonts w:ascii="Times New Roman" w:hAnsi="Times New Roman" w:cs="Times New Roman"/>
          <w:b/>
        </w:rPr>
      </w:pPr>
    </w:p>
    <w:p w14:paraId="6AE63032" w14:textId="1BD3E514" w:rsidR="00913127" w:rsidRDefault="00913127" w:rsidP="000E0106">
      <w:pPr>
        <w:rPr>
          <w:rFonts w:ascii="Times New Roman" w:hAnsi="Times New Roman" w:cs="Times New Roman"/>
          <w:b/>
        </w:rPr>
      </w:pPr>
    </w:p>
    <w:p w14:paraId="2B07EDEF" w14:textId="6A3FB01B" w:rsidR="00913127" w:rsidRDefault="00913127" w:rsidP="000E0106">
      <w:pPr>
        <w:rPr>
          <w:rFonts w:ascii="Times New Roman" w:hAnsi="Times New Roman" w:cs="Times New Roman"/>
          <w:b/>
        </w:rPr>
      </w:pPr>
    </w:p>
    <w:p w14:paraId="2853E42F" w14:textId="3565B9E3" w:rsidR="00913127" w:rsidRDefault="00913127" w:rsidP="000E0106">
      <w:pPr>
        <w:rPr>
          <w:rFonts w:ascii="Times New Roman" w:hAnsi="Times New Roman" w:cs="Times New Roman"/>
          <w:b/>
        </w:rPr>
      </w:pPr>
    </w:p>
    <w:p w14:paraId="1A991900" w14:textId="7E60DF2D" w:rsidR="00913127" w:rsidRDefault="00913127" w:rsidP="000E0106">
      <w:pPr>
        <w:rPr>
          <w:rFonts w:ascii="Times New Roman" w:hAnsi="Times New Roman" w:cs="Times New Roman"/>
          <w:b/>
        </w:rPr>
      </w:pPr>
    </w:p>
    <w:p w14:paraId="655EBACE" w14:textId="7E315B9B" w:rsidR="00913127" w:rsidRDefault="00913127" w:rsidP="000E0106">
      <w:pPr>
        <w:rPr>
          <w:rFonts w:ascii="Times New Roman" w:hAnsi="Times New Roman" w:cs="Times New Roman"/>
          <w:b/>
        </w:rPr>
      </w:pPr>
    </w:p>
    <w:p w14:paraId="4694434B" w14:textId="40E662FF" w:rsidR="00913127" w:rsidRDefault="00913127" w:rsidP="000E0106">
      <w:pPr>
        <w:rPr>
          <w:rFonts w:ascii="Times New Roman" w:hAnsi="Times New Roman" w:cs="Times New Roman"/>
          <w:b/>
        </w:rPr>
      </w:pPr>
    </w:p>
    <w:p w14:paraId="6170A6CD" w14:textId="39BC0254" w:rsidR="00913127" w:rsidRDefault="00913127" w:rsidP="000E0106">
      <w:pPr>
        <w:rPr>
          <w:rFonts w:ascii="Times New Roman" w:hAnsi="Times New Roman" w:cs="Times New Roman"/>
          <w:b/>
        </w:rPr>
      </w:pPr>
    </w:p>
    <w:p w14:paraId="7CB23404" w14:textId="5B82860C" w:rsidR="00913127" w:rsidRDefault="00913127" w:rsidP="000E0106">
      <w:pPr>
        <w:rPr>
          <w:rFonts w:ascii="Times New Roman" w:hAnsi="Times New Roman" w:cs="Times New Roman"/>
          <w:b/>
        </w:rPr>
      </w:pPr>
    </w:p>
    <w:p w14:paraId="395D594B" w14:textId="4D377168" w:rsidR="00913127" w:rsidRDefault="00913127" w:rsidP="000E0106">
      <w:pPr>
        <w:rPr>
          <w:rFonts w:ascii="Times New Roman" w:hAnsi="Times New Roman" w:cs="Times New Roman"/>
          <w:b/>
        </w:rPr>
      </w:pPr>
    </w:p>
    <w:p w14:paraId="6306707B" w14:textId="09160663" w:rsidR="00913127" w:rsidRDefault="00913127" w:rsidP="000E0106">
      <w:pPr>
        <w:rPr>
          <w:rFonts w:ascii="Times New Roman" w:hAnsi="Times New Roman" w:cs="Times New Roman"/>
          <w:b/>
        </w:rPr>
      </w:pPr>
    </w:p>
    <w:p w14:paraId="2CFFC66D" w14:textId="6B6C21DB" w:rsidR="00913127" w:rsidRDefault="00913127" w:rsidP="000E0106">
      <w:pPr>
        <w:rPr>
          <w:rFonts w:ascii="Times New Roman" w:hAnsi="Times New Roman" w:cs="Times New Roman"/>
          <w:b/>
        </w:rPr>
      </w:pPr>
    </w:p>
    <w:p w14:paraId="2E5BBBBB" w14:textId="103DC170" w:rsidR="00913127" w:rsidRDefault="00913127" w:rsidP="000E0106">
      <w:pPr>
        <w:rPr>
          <w:rFonts w:ascii="Times New Roman" w:hAnsi="Times New Roman" w:cs="Times New Roman"/>
          <w:b/>
        </w:rPr>
      </w:pPr>
    </w:p>
    <w:p w14:paraId="2C32AAA0" w14:textId="2EC873CC" w:rsidR="00913127" w:rsidRDefault="00913127" w:rsidP="000E0106">
      <w:pPr>
        <w:rPr>
          <w:rFonts w:ascii="Times New Roman" w:hAnsi="Times New Roman" w:cs="Times New Roman"/>
          <w:b/>
        </w:rPr>
      </w:pPr>
    </w:p>
    <w:p w14:paraId="5B0F3160" w14:textId="70E608AA" w:rsidR="00913127" w:rsidRDefault="00913127" w:rsidP="000E0106">
      <w:pPr>
        <w:rPr>
          <w:rFonts w:ascii="Times New Roman" w:hAnsi="Times New Roman" w:cs="Times New Roman"/>
          <w:b/>
        </w:rPr>
      </w:pPr>
    </w:p>
    <w:p w14:paraId="43E744F7" w14:textId="1A4D7E17" w:rsidR="00913127" w:rsidRDefault="00913127" w:rsidP="000E0106">
      <w:pPr>
        <w:rPr>
          <w:rFonts w:ascii="Times New Roman" w:hAnsi="Times New Roman" w:cs="Times New Roman"/>
          <w:b/>
        </w:rPr>
      </w:pPr>
    </w:p>
    <w:p w14:paraId="379F16EF" w14:textId="77777777" w:rsidR="00913127" w:rsidRDefault="00913127" w:rsidP="00913127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6D3FAEBB" w14:textId="77777777" w:rsidR="00913127" w:rsidRDefault="00913127" w:rsidP="00913127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  <w:i/>
          <w:iCs/>
        </w:rPr>
        <w:t>Alfred Stieglitz</w:t>
      </w:r>
      <w:r>
        <w:rPr>
          <w:rFonts w:ascii="Times New Roman" w:hAnsi="Times New Roman" w:cs="Times New Roman"/>
          <w:b/>
        </w:rPr>
        <w:t xml:space="preserve"> </w:t>
      </w:r>
      <w:r w:rsidRPr="00254F74">
        <w:rPr>
          <w:rFonts w:ascii="Times New Roman" w:hAnsi="Times New Roman" w:cs="Times New Roman"/>
          <w:b/>
          <w:i/>
          <w:iCs/>
        </w:rPr>
        <w:t>Biography Worksheet.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Please use the internet to answer the questions below about photographer Alfred Stieglitz.</w:t>
      </w:r>
    </w:p>
    <w:p w14:paraId="3F1F28F4" w14:textId="77777777" w:rsidR="00913127" w:rsidRDefault="00913127" w:rsidP="00913127">
      <w:pPr>
        <w:rPr>
          <w:rFonts w:ascii="Times New Roman" w:hAnsi="Times New Roman" w:cs="Times New Roman"/>
          <w:bCs/>
        </w:rPr>
      </w:pPr>
    </w:p>
    <w:p w14:paraId="2972FD92" w14:textId="77777777" w:rsidR="00913127" w:rsidRDefault="00913127" w:rsidP="00913127">
      <w:pPr>
        <w:rPr>
          <w:rFonts w:ascii="Times New Roman" w:hAnsi="Times New Roman" w:cs="Times New Roman"/>
          <w:bCs/>
        </w:rPr>
      </w:pPr>
    </w:p>
    <w:p w14:paraId="3B769737" w14:textId="77777777" w:rsidR="00913127" w:rsidRPr="00254F74" w:rsidRDefault="00913127" w:rsidP="0091312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r>
        <w:rPr>
          <w:rFonts w:ascii="Times New Roman" w:hAnsi="Times New Roman" w:cs="Times New Roman"/>
          <w:bCs/>
        </w:rPr>
        <w:t xml:space="preserve">is Alfred Stieglitz? </w:t>
      </w:r>
      <w:r w:rsidRPr="00254F74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4F93F644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7A5B6E02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209844BB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0C91731B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42F99CFD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7D086901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46B13610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1773D078" w14:textId="77777777" w:rsidR="00913127" w:rsidRPr="00254F74" w:rsidRDefault="00913127" w:rsidP="00913127">
      <w:pPr>
        <w:rPr>
          <w:rFonts w:ascii="Times New Roman" w:hAnsi="Times New Roman" w:cs="Times New Roman"/>
          <w:b/>
        </w:rPr>
      </w:pPr>
    </w:p>
    <w:p w14:paraId="5111381A" w14:textId="77777777" w:rsidR="00913127" w:rsidRPr="00254F74" w:rsidRDefault="00913127" w:rsidP="0091312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254F74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 xml:space="preserve">—or </w:t>
      </w:r>
      <w:r w:rsidRPr="00254F74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>—is Alfred Stieglitz famous for photographing?</w:t>
      </w:r>
    </w:p>
    <w:p w14:paraId="1CA2133E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10C8E42E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05E66419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729ACD13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37BA425F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7F9102B6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7921F5E7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26E38D70" w14:textId="77777777" w:rsidR="00913127" w:rsidRPr="00254F74" w:rsidRDefault="00913127" w:rsidP="00913127">
      <w:pPr>
        <w:rPr>
          <w:rFonts w:ascii="Times New Roman" w:hAnsi="Times New Roman" w:cs="Times New Roman"/>
          <w:b/>
        </w:rPr>
      </w:pPr>
    </w:p>
    <w:p w14:paraId="02B5D889" w14:textId="77777777" w:rsidR="00913127" w:rsidRPr="00254F74" w:rsidRDefault="00913127" w:rsidP="0091312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254F74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254F74">
        <w:rPr>
          <w:rFonts w:ascii="Times New Roman" w:hAnsi="Times New Roman" w:cs="Times New Roman"/>
          <w:bCs/>
          <w:i/>
          <w:iCs/>
        </w:rPr>
        <w:t xml:space="preserve">you </w:t>
      </w:r>
      <w:r>
        <w:rPr>
          <w:rFonts w:ascii="Times New Roman" w:hAnsi="Times New Roman" w:cs="Times New Roman"/>
          <w:bCs/>
        </w:rPr>
        <w:t xml:space="preserve">think about Alfred Stieglitz’s photography? </w:t>
      </w:r>
      <w:r w:rsidRPr="00254F74">
        <w:rPr>
          <w:rFonts w:ascii="Times New Roman" w:hAnsi="Times New Roman" w:cs="Times New Roman"/>
          <w:b/>
        </w:rPr>
        <w:t xml:space="preserve">Does </w:t>
      </w:r>
      <w:r>
        <w:rPr>
          <w:rFonts w:ascii="Times New Roman" w:hAnsi="Times New Roman" w:cs="Times New Roman"/>
          <w:bCs/>
        </w:rPr>
        <w:t xml:space="preserve">he deserve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1540A0E4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6B69093E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37948C21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58D0AA86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582ABD08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7AA2BA63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4FD56A0A" w14:textId="77777777" w:rsidR="00913127" w:rsidRDefault="00913127" w:rsidP="00913127">
      <w:pPr>
        <w:rPr>
          <w:rFonts w:ascii="Times New Roman" w:hAnsi="Times New Roman" w:cs="Times New Roman"/>
          <w:b/>
        </w:rPr>
      </w:pPr>
    </w:p>
    <w:p w14:paraId="4951E80F" w14:textId="77777777" w:rsidR="00913127" w:rsidRPr="00254F74" w:rsidRDefault="00913127" w:rsidP="00913127">
      <w:pPr>
        <w:rPr>
          <w:rFonts w:ascii="Times New Roman" w:hAnsi="Times New Roman" w:cs="Times New Roman"/>
          <w:b/>
        </w:rPr>
      </w:pPr>
    </w:p>
    <w:p w14:paraId="66406CE6" w14:textId="77777777" w:rsidR="00913127" w:rsidRPr="00254F74" w:rsidRDefault="00913127" w:rsidP="0091312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</w:t>
      </w:r>
      <w:r w:rsidRPr="00254F74">
        <w:rPr>
          <w:rFonts w:ascii="Times New Roman" w:hAnsi="Times New Roman" w:cs="Times New Roman"/>
          <w:b/>
        </w:rPr>
        <w:t>To whom</w:t>
      </w:r>
      <w:r>
        <w:rPr>
          <w:rFonts w:ascii="Times New Roman" w:hAnsi="Times New Roman" w:cs="Times New Roman"/>
          <w:bCs/>
        </w:rPr>
        <w:t xml:space="preserve"> was Alfred Stieglitz married for a time? </w:t>
      </w:r>
      <w:r w:rsidRPr="00254F74">
        <w:rPr>
          <w:rFonts w:ascii="Times New Roman" w:hAnsi="Times New Roman" w:cs="Times New Roman"/>
          <w:b/>
        </w:rPr>
        <w:t>For what</w:t>
      </w:r>
      <w:r>
        <w:rPr>
          <w:rFonts w:ascii="Times New Roman" w:hAnsi="Times New Roman" w:cs="Times New Roman"/>
          <w:bCs/>
        </w:rPr>
        <w:t xml:space="preserve"> is this person famous?</w:t>
      </w:r>
    </w:p>
    <w:p w14:paraId="29EB0156" w14:textId="77F0C776" w:rsidR="00913127" w:rsidRDefault="00913127" w:rsidP="000E0106">
      <w:pPr>
        <w:rPr>
          <w:rFonts w:ascii="Times New Roman" w:hAnsi="Times New Roman" w:cs="Times New Roman"/>
          <w:b/>
        </w:rPr>
      </w:pPr>
    </w:p>
    <w:p w14:paraId="6B20F20D" w14:textId="69F2C40C" w:rsidR="00F010DA" w:rsidRDefault="00F010DA" w:rsidP="000E0106">
      <w:pPr>
        <w:rPr>
          <w:rFonts w:ascii="Times New Roman" w:hAnsi="Times New Roman" w:cs="Times New Roman"/>
          <w:b/>
        </w:rPr>
      </w:pPr>
    </w:p>
    <w:p w14:paraId="2157ECC8" w14:textId="45238820" w:rsidR="00F010DA" w:rsidRDefault="00F010DA" w:rsidP="000E0106">
      <w:pPr>
        <w:rPr>
          <w:rFonts w:ascii="Times New Roman" w:hAnsi="Times New Roman" w:cs="Times New Roman"/>
          <w:b/>
        </w:rPr>
      </w:pPr>
    </w:p>
    <w:p w14:paraId="7F2A1ACC" w14:textId="0D5308E3" w:rsidR="00F010DA" w:rsidRDefault="00F010DA" w:rsidP="000E0106">
      <w:pPr>
        <w:rPr>
          <w:rFonts w:ascii="Times New Roman" w:hAnsi="Times New Roman" w:cs="Times New Roman"/>
          <w:b/>
        </w:rPr>
      </w:pPr>
    </w:p>
    <w:p w14:paraId="45889AD8" w14:textId="24A93B05" w:rsidR="00F010DA" w:rsidRDefault="00F010DA" w:rsidP="000E0106">
      <w:pPr>
        <w:rPr>
          <w:rFonts w:ascii="Times New Roman" w:hAnsi="Times New Roman" w:cs="Times New Roman"/>
          <w:b/>
        </w:rPr>
      </w:pPr>
    </w:p>
    <w:p w14:paraId="0B49ED89" w14:textId="2E2A5585" w:rsidR="00F010DA" w:rsidRDefault="00F010DA" w:rsidP="000E0106">
      <w:pPr>
        <w:rPr>
          <w:rFonts w:ascii="Times New Roman" w:hAnsi="Times New Roman" w:cs="Times New Roman"/>
          <w:b/>
        </w:rPr>
      </w:pPr>
    </w:p>
    <w:p w14:paraId="291FA45D" w14:textId="3DF13D7B" w:rsidR="00F010DA" w:rsidRDefault="00F010DA" w:rsidP="000E0106">
      <w:pPr>
        <w:rPr>
          <w:rFonts w:ascii="Times New Roman" w:hAnsi="Times New Roman" w:cs="Times New Roman"/>
          <w:b/>
        </w:rPr>
      </w:pPr>
    </w:p>
    <w:p w14:paraId="6AD06C46" w14:textId="58D6BC67" w:rsidR="00F010DA" w:rsidRDefault="00F010DA" w:rsidP="000E0106">
      <w:pPr>
        <w:rPr>
          <w:rFonts w:ascii="Times New Roman" w:hAnsi="Times New Roman" w:cs="Times New Roman"/>
          <w:b/>
        </w:rPr>
      </w:pPr>
    </w:p>
    <w:p w14:paraId="4106A8BD" w14:textId="37843506" w:rsidR="00F010DA" w:rsidRDefault="00F010DA" w:rsidP="000E0106">
      <w:pPr>
        <w:rPr>
          <w:rFonts w:ascii="Times New Roman" w:hAnsi="Times New Roman" w:cs="Times New Roman"/>
          <w:b/>
        </w:rPr>
      </w:pPr>
    </w:p>
    <w:p w14:paraId="65F30344" w14:textId="36D12A9C" w:rsidR="00F010DA" w:rsidRDefault="00F010DA" w:rsidP="000E0106">
      <w:pPr>
        <w:rPr>
          <w:rFonts w:ascii="Times New Roman" w:hAnsi="Times New Roman" w:cs="Times New Roman"/>
          <w:b/>
        </w:rPr>
      </w:pPr>
    </w:p>
    <w:p w14:paraId="115C7386" w14:textId="22C88EC8" w:rsidR="00F010DA" w:rsidRDefault="00F010DA" w:rsidP="000E0106">
      <w:pPr>
        <w:rPr>
          <w:rFonts w:ascii="Times New Roman" w:hAnsi="Times New Roman" w:cs="Times New Roman"/>
          <w:b/>
        </w:rPr>
      </w:pPr>
    </w:p>
    <w:p w14:paraId="031A63DB" w14:textId="267569D4" w:rsidR="00F010DA" w:rsidRDefault="00F010DA" w:rsidP="000E0106">
      <w:pPr>
        <w:rPr>
          <w:rFonts w:ascii="Times New Roman" w:hAnsi="Times New Roman" w:cs="Times New Roman"/>
          <w:b/>
        </w:rPr>
      </w:pPr>
    </w:p>
    <w:p w14:paraId="0169B660" w14:textId="4F862883" w:rsidR="00F010DA" w:rsidRDefault="00F010DA" w:rsidP="000E0106">
      <w:pPr>
        <w:rPr>
          <w:rFonts w:ascii="Times New Roman" w:hAnsi="Times New Roman" w:cs="Times New Roman"/>
          <w:b/>
        </w:rPr>
      </w:pPr>
    </w:p>
    <w:p w14:paraId="68CD06CD" w14:textId="1C8ACA48" w:rsidR="00F010DA" w:rsidRDefault="00F010DA" w:rsidP="000E0106">
      <w:pPr>
        <w:rPr>
          <w:rFonts w:ascii="Times New Roman" w:hAnsi="Times New Roman" w:cs="Times New Roman"/>
          <w:b/>
        </w:rPr>
      </w:pPr>
    </w:p>
    <w:p w14:paraId="137EDD89" w14:textId="05059F26" w:rsidR="00F010DA" w:rsidRDefault="00F010DA" w:rsidP="000E0106">
      <w:pPr>
        <w:rPr>
          <w:rFonts w:ascii="Times New Roman" w:hAnsi="Times New Roman" w:cs="Times New Roman"/>
          <w:b/>
        </w:rPr>
      </w:pPr>
    </w:p>
    <w:p w14:paraId="43B72821" w14:textId="648B6416" w:rsidR="00F010DA" w:rsidRDefault="00F010DA" w:rsidP="000E0106">
      <w:pPr>
        <w:rPr>
          <w:rFonts w:ascii="Times New Roman" w:hAnsi="Times New Roman" w:cs="Times New Roman"/>
          <w:b/>
        </w:rPr>
      </w:pPr>
    </w:p>
    <w:p w14:paraId="528B819F" w14:textId="4CF8A49A" w:rsidR="00F010DA" w:rsidRDefault="00F010DA" w:rsidP="000E0106">
      <w:pPr>
        <w:rPr>
          <w:rFonts w:ascii="Times New Roman" w:hAnsi="Times New Roman" w:cs="Times New Roman"/>
          <w:b/>
        </w:rPr>
      </w:pPr>
    </w:p>
    <w:p w14:paraId="79CF7ABD" w14:textId="27A499DA" w:rsidR="00F010DA" w:rsidRDefault="00F010DA" w:rsidP="000E0106">
      <w:pPr>
        <w:rPr>
          <w:rFonts w:ascii="Times New Roman" w:hAnsi="Times New Roman" w:cs="Times New Roman"/>
          <w:b/>
        </w:rPr>
      </w:pPr>
    </w:p>
    <w:p w14:paraId="03455978" w14:textId="77777777" w:rsidR="00F010DA" w:rsidRDefault="00F010DA" w:rsidP="00F010DA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16860E43" w14:textId="77777777" w:rsidR="00F010DA" w:rsidRDefault="00F010DA" w:rsidP="00F010DA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895ACA">
        <w:rPr>
          <w:rFonts w:ascii="Times New Roman" w:hAnsi="Times New Roman" w:cs="Times New Roman"/>
          <w:b/>
          <w:i/>
          <w:iCs/>
        </w:rPr>
        <w:t>Margaret Bourke-White Biography Worksheet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Cs/>
        </w:rPr>
        <w:t>Please use the internet to answer the questions below about photographer Margaret Bourke-White.</w:t>
      </w:r>
    </w:p>
    <w:p w14:paraId="2FDDE6A0" w14:textId="77777777" w:rsidR="00F010DA" w:rsidRDefault="00F010DA" w:rsidP="00F010DA">
      <w:pPr>
        <w:rPr>
          <w:rFonts w:ascii="Times New Roman" w:hAnsi="Times New Roman" w:cs="Times New Roman"/>
          <w:bCs/>
        </w:rPr>
      </w:pPr>
    </w:p>
    <w:p w14:paraId="6EE56123" w14:textId="77777777" w:rsidR="00F010DA" w:rsidRDefault="00F010DA" w:rsidP="00F010DA">
      <w:pPr>
        <w:rPr>
          <w:rFonts w:ascii="Times New Roman" w:hAnsi="Times New Roman" w:cs="Times New Roman"/>
          <w:bCs/>
        </w:rPr>
      </w:pPr>
    </w:p>
    <w:p w14:paraId="70CC73D2" w14:textId="77777777" w:rsidR="00F010DA" w:rsidRPr="00895ACA" w:rsidRDefault="00F010DA" w:rsidP="00F010D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895ACA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Margaret Bourke-White? </w:t>
      </w:r>
      <w:r w:rsidRPr="00895ACA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she live?</w:t>
      </w:r>
    </w:p>
    <w:p w14:paraId="6E844615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63818B23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7BC3B320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1DBBC4AB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7749948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5F292BBB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97F9733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3ED85971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0CEC1CB2" w14:textId="77777777" w:rsidR="00F010DA" w:rsidRPr="00895ACA" w:rsidRDefault="00F010DA" w:rsidP="00F010DA">
      <w:pPr>
        <w:rPr>
          <w:rFonts w:ascii="Times New Roman" w:hAnsi="Times New Roman" w:cs="Times New Roman"/>
          <w:b/>
        </w:rPr>
      </w:pPr>
    </w:p>
    <w:p w14:paraId="59158791" w14:textId="77777777" w:rsidR="00F010DA" w:rsidRPr="00895ACA" w:rsidRDefault="00F010DA" w:rsidP="00F010D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895ACA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895ACA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—was Margaret Bourke-White famous for photographing?</w:t>
      </w:r>
    </w:p>
    <w:p w14:paraId="29FEBAA4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2C4AEDCF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5191FBEF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687AE294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D53310A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0B8D2E58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237940D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69378565" w14:textId="77777777" w:rsidR="00F010DA" w:rsidRPr="00895ACA" w:rsidRDefault="00F010DA" w:rsidP="00F010DA">
      <w:pPr>
        <w:rPr>
          <w:rFonts w:ascii="Times New Roman" w:hAnsi="Times New Roman" w:cs="Times New Roman"/>
          <w:b/>
        </w:rPr>
      </w:pPr>
    </w:p>
    <w:p w14:paraId="12056942" w14:textId="77777777" w:rsidR="00F010DA" w:rsidRPr="00895ACA" w:rsidRDefault="00F010DA" w:rsidP="00F010D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895ACA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895ACA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of Margaret Bourke-White’s photography? </w:t>
      </w:r>
      <w:r w:rsidRPr="00895ACA">
        <w:rPr>
          <w:rFonts w:ascii="Times New Roman" w:hAnsi="Times New Roman" w:cs="Times New Roman"/>
          <w:b/>
        </w:rPr>
        <w:t xml:space="preserve">Do </w:t>
      </w:r>
      <w:r w:rsidRPr="00895ACA">
        <w:rPr>
          <w:rFonts w:ascii="Times New Roman" w:hAnsi="Times New Roman" w:cs="Times New Roman"/>
          <w:b/>
          <w:i/>
          <w:iCs/>
        </w:rPr>
        <w:t>you</w:t>
      </w:r>
      <w:r w:rsidRPr="00895ACA">
        <w:rPr>
          <w:rFonts w:ascii="Times New Roman" w:hAnsi="Times New Roman" w:cs="Times New Roman"/>
          <w:b/>
        </w:rPr>
        <w:t xml:space="preserve"> think </w:t>
      </w:r>
      <w:r>
        <w:rPr>
          <w:rFonts w:ascii="Times New Roman" w:hAnsi="Times New Roman" w:cs="Times New Roman"/>
          <w:bCs/>
        </w:rPr>
        <w:t xml:space="preserve">she deserves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70AEF6F7" w14:textId="4EDE4763" w:rsidR="00F010DA" w:rsidRDefault="00F010DA" w:rsidP="000E0106">
      <w:pPr>
        <w:rPr>
          <w:rFonts w:ascii="Times New Roman" w:hAnsi="Times New Roman" w:cs="Times New Roman"/>
          <w:b/>
        </w:rPr>
      </w:pPr>
    </w:p>
    <w:p w14:paraId="40658BBD" w14:textId="12AEA549" w:rsidR="00F010DA" w:rsidRDefault="00F010DA" w:rsidP="000E0106">
      <w:pPr>
        <w:rPr>
          <w:rFonts w:ascii="Times New Roman" w:hAnsi="Times New Roman" w:cs="Times New Roman"/>
          <w:b/>
        </w:rPr>
      </w:pPr>
    </w:p>
    <w:p w14:paraId="510789E8" w14:textId="29425F73" w:rsidR="00F010DA" w:rsidRDefault="00F010DA" w:rsidP="000E0106">
      <w:pPr>
        <w:rPr>
          <w:rFonts w:ascii="Times New Roman" w:hAnsi="Times New Roman" w:cs="Times New Roman"/>
          <w:b/>
        </w:rPr>
      </w:pPr>
    </w:p>
    <w:p w14:paraId="72549445" w14:textId="31C8FE93" w:rsidR="00F010DA" w:rsidRDefault="00F010DA" w:rsidP="000E0106">
      <w:pPr>
        <w:rPr>
          <w:rFonts w:ascii="Times New Roman" w:hAnsi="Times New Roman" w:cs="Times New Roman"/>
          <w:b/>
        </w:rPr>
      </w:pPr>
    </w:p>
    <w:p w14:paraId="06DB0946" w14:textId="1BFF7AEE" w:rsidR="00F010DA" w:rsidRDefault="00F010DA" w:rsidP="000E0106">
      <w:pPr>
        <w:rPr>
          <w:rFonts w:ascii="Times New Roman" w:hAnsi="Times New Roman" w:cs="Times New Roman"/>
          <w:b/>
        </w:rPr>
      </w:pPr>
    </w:p>
    <w:p w14:paraId="331BAE4A" w14:textId="47FA1EB4" w:rsidR="00F010DA" w:rsidRDefault="00F010DA" w:rsidP="000E0106">
      <w:pPr>
        <w:rPr>
          <w:rFonts w:ascii="Times New Roman" w:hAnsi="Times New Roman" w:cs="Times New Roman"/>
          <w:b/>
        </w:rPr>
      </w:pPr>
    </w:p>
    <w:p w14:paraId="6178C6B7" w14:textId="716C46D3" w:rsidR="00F010DA" w:rsidRDefault="00F010DA" w:rsidP="000E0106">
      <w:pPr>
        <w:rPr>
          <w:rFonts w:ascii="Times New Roman" w:hAnsi="Times New Roman" w:cs="Times New Roman"/>
          <w:b/>
        </w:rPr>
      </w:pPr>
    </w:p>
    <w:p w14:paraId="61E5FF84" w14:textId="4F885653" w:rsidR="00F010DA" w:rsidRDefault="00F010DA" w:rsidP="000E0106">
      <w:pPr>
        <w:rPr>
          <w:rFonts w:ascii="Times New Roman" w:hAnsi="Times New Roman" w:cs="Times New Roman"/>
          <w:b/>
        </w:rPr>
      </w:pPr>
    </w:p>
    <w:p w14:paraId="3C649328" w14:textId="796E39AC" w:rsidR="00F010DA" w:rsidRDefault="00F010DA" w:rsidP="000E0106">
      <w:pPr>
        <w:rPr>
          <w:rFonts w:ascii="Times New Roman" w:hAnsi="Times New Roman" w:cs="Times New Roman"/>
          <w:b/>
        </w:rPr>
      </w:pPr>
    </w:p>
    <w:p w14:paraId="14A77B04" w14:textId="782701EC" w:rsidR="00F010DA" w:rsidRDefault="00F010DA" w:rsidP="000E0106">
      <w:pPr>
        <w:rPr>
          <w:rFonts w:ascii="Times New Roman" w:hAnsi="Times New Roman" w:cs="Times New Roman"/>
          <w:b/>
        </w:rPr>
      </w:pPr>
    </w:p>
    <w:p w14:paraId="0B81A0CA" w14:textId="07022826" w:rsidR="00F010DA" w:rsidRDefault="00F010DA" w:rsidP="000E0106">
      <w:pPr>
        <w:rPr>
          <w:rFonts w:ascii="Times New Roman" w:hAnsi="Times New Roman" w:cs="Times New Roman"/>
          <w:b/>
        </w:rPr>
      </w:pPr>
    </w:p>
    <w:p w14:paraId="78CAE735" w14:textId="1B14DF4E" w:rsidR="00F010DA" w:rsidRDefault="00F010DA" w:rsidP="000E0106">
      <w:pPr>
        <w:rPr>
          <w:rFonts w:ascii="Times New Roman" w:hAnsi="Times New Roman" w:cs="Times New Roman"/>
          <w:b/>
        </w:rPr>
      </w:pPr>
    </w:p>
    <w:p w14:paraId="0AC78157" w14:textId="22B99D75" w:rsidR="00F010DA" w:rsidRDefault="00F010DA" w:rsidP="000E0106">
      <w:pPr>
        <w:rPr>
          <w:rFonts w:ascii="Times New Roman" w:hAnsi="Times New Roman" w:cs="Times New Roman"/>
          <w:b/>
        </w:rPr>
      </w:pPr>
    </w:p>
    <w:p w14:paraId="45DA437B" w14:textId="615BA571" w:rsidR="00F010DA" w:rsidRDefault="00F010DA" w:rsidP="000E0106">
      <w:pPr>
        <w:rPr>
          <w:rFonts w:ascii="Times New Roman" w:hAnsi="Times New Roman" w:cs="Times New Roman"/>
          <w:b/>
        </w:rPr>
      </w:pPr>
    </w:p>
    <w:p w14:paraId="13E6BF23" w14:textId="163F6873" w:rsidR="00F010DA" w:rsidRDefault="00F010DA" w:rsidP="000E0106">
      <w:pPr>
        <w:rPr>
          <w:rFonts w:ascii="Times New Roman" w:hAnsi="Times New Roman" w:cs="Times New Roman"/>
          <w:b/>
        </w:rPr>
      </w:pPr>
    </w:p>
    <w:p w14:paraId="1996C93D" w14:textId="48B2EB3F" w:rsidR="00F010DA" w:rsidRDefault="00F010DA" w:rsidP="000E0106">
      <w:pPr>
        <w:rPr>
          <w:rFonts w:ascii="Times New Roman" w:hAnsi="Times New Roman" w:cs="Times New Roman"/>
          <w:b/>
        </w:rPr>
      </w:pPr>
    </w:p>
    <w:p w14:paraId="12F7B1AC" w14:textId="4367C889" w:rsidR="00F010DA" w:rsidRDefault="00F010DA" w:rsidP="000E0106">
      <w:pPr>
        <w:rPr>
          <w:rFonts w:ascii="Times New Roman" w:hAnsi="Times New Roman" w:cs="Times New Roman"/>
          <w:b/>
        </w:rPr>
      </w:pPr>
    </w:p>
    <w:p w14:paraId="7F84FA52" w14:textId="2B8411BA" w:rsidR="00F010DA" w:rsidRDefault="00F010DA" w:rsidP="000E0106">
      <w:pPr>
        <w:rPr>
          <w:rFonts w:ascii="Times New Roman" w:hAnsi="Times New Roman" w:cs="Times New Roman"/>
          <w:b/>
        </w:rPr>
      </w:pPr>
    </w:p>
    <w:p w14:paraId="04A8E2D1" w14:textId="5E122206" w:rsidR="00F010DA" w:rsidRDefault="00F010DA" w:rsidP="000E0106">
      <w:pPr>
        <w:rPr>
          <w:rFonts w:ascii="Times New Roman" w:hAnsi="Times New Roman" w:cs="Times New Roman"/>
          <w:b/>
        </w:rPr>
      </w:pPr>
    </w:p>
    <w:p w14:paraId="78B01F8F" w14:textId="17B7B9EC" w:rsidR="00F010DA" w:rsidRDefault="00F010DA" w:rsidP="000E0106">
      <w:pPr>
        <w:rPr>
          <w:rFonts w:ascii="Times New Roman" w:hAnsi="Times New Roman" w:cs="Times New Roman"/>
          <w:b/>
        </w:rPr>
      </w:pPr>
    </w:p>
    <w:p w14:paraId="7E6447B5" w14:textId="681FD4B3" w:rsidR="00F010DA" w:rsidRDefault="00F010DA" w:rsidP="000E0106">
      <w:pPr>
        <w:rPr>
          <w:rFonts w:ascii="Times New Roman" w:hAnsi="Times New Roman" w:cs="Times New Roman"/>
          <w:b/>
        </w:rPr>
      </w:pPr>
    </w:p>
    <w:p w14:paraId="282FD13D" w14:textId="4D7ACE73" w:rsidR="00F010DA" w:rsidRDefault="00F010DA" w:rsidP="000E0106">
      <w:pPr>
        <w:rPr>
          <w:rFonts w:ascii="Times New Roman" w:hAnsi="Times New Roman" w:cs="Times New Roman"/>
          <w:b/>
        </w:rPr>
      </w:pPr>
    </w:p>
    <w:p w14:paraId="7B4F01F1" w14:textId="210A7789" w:rsidR="00F010DA" w:rsidRDefault="00F010DA" w:rsidP="000E0106">
      <w:pPr>
        <w:rPr>
          <w:rFonts w:ascii="Times New Roman" w:hAnsi="Times New Roman" w:cs="Times New Roman"/>
          <w:b/>
        </w:rPr>
      </w:pPr>
    </w:p>
    <w:p w14:paraId="29987559" w14:textId="58DAA21C" w:rsidR="00F010DA" w:rsidRDefault="00F010DA" w:rsidP="000E0106">
      <w:pPr>
        <w:rPr>
          <w:rFonts w:ascii="Times New Roman" w:hAnsi="Times New Roman" w:cs="Times New Roman"/>
          <w:b/>
        </w:rPr>
      </w:pPr>
    </w:p>
    <w:p w14:paraId="5689F0A6" w14:textId="04E20067" w:rsidR="00F010DA" w:rsidRDefault="00F010DA" w:rsidP="000E0106">
      <w:pPr>
        <w:rPr>
          <w:rFonts w:ascii="Times New Roman" w:hAnsi="Times New Roman" w:cs="Times New Roman"/>
          <w:b/>
        </w:rPr>
      </w:pPr>
    </w:p>
    <w:p w14:paraId="6D3618B3" w14:textId="4F5E8E73" w:rsidR="00F010DA" w:rsidRDefault="00F010DA" w:rsidP="000E0106">
      <w:pPr>
        <w:rPr>
          <w:rFonts w:ascii="Times New Roman" w:hAnsi="Times New Roman" w:cs="Times New Roman"/>
          <w:b/>
        </w:rPr>
      </w:pPr>
    </w:p>
    <w:p w14:paraId="01B8F63E" w14:textId="77777777" w:rsidR="00F010DA" w:rsidRDefault="00F010DA" w:rsidP="00F010DA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2FCB5867" w14:textId="77777777" w:rsidR="00F010DA" w:rsidRDefault="00F010DA" w:rsidP="00F010DA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C43FE9">
        <w:rPr>
          <w:rFonts w:ascii="Times New Roman" w:hAnsi="Times New Roman" w:cs="Times New Roman"/>
          <w:b/>
          <w:i/>
          <w:iCs/>
        </w:rPr>
        <w:t>Walker Evans Biography Worksheet.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Please use the internet to answer the questions below about photographer Walker Evans.</w:t>
      </w:r>
    </w:p>
    <w:p w14:paraId="270B43E2" w14:textId="77777777" w:rsidR="00F010DA" w:rsidRDefault="00F010DA" w:rsidP="00F010DA">
      <w:pPr>
        <w:rPr>
          <w:rFonts w:ascii="Times New Roman" w:hAnsi="Times New Roman" w:cs="Times New Roman"/>
          <w:bCs/>
        </w:rPr>
      </w:pPr>
    </w:p>
    <w:p w14:paraId="7638051F" w14:textId="77777777" w:rsidR="00F010DA" w:rsidRDefault="00F010DA" w:rsidP="00F010DA">
      <w:pPr>
        <w:rPr>
          <w:rFonts w:ascii="Times New Roman" w:hAnsi="Times New Roman" w:cs="Times New Roman"/>
          <w:bCs/>
        </w:rPr>
      </w:pPr>
    </w:p>
    <w:p w14:paraId="5E29762A" w14:textId="77777777" w:rsidR="00F010DA" w:rsidRPr="00C43FE9" w:rsidRDefault="00F010DA" w:rsidP="00F010D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C43FE9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Walker Evans? </w:t>
      </w:r>
      <w:r w:rsidRPr="00C43FE9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77A7057E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5D8AA39D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2AB3AD28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A069951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7A34A4B2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509F2C8F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057D595F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34DA48CF" w14:textId="77777777" w:rsidR="00F010DA" w:rsidRPr="00C43FE9" w:rsidRDefault="00F010DA" w:rsidP="00F010DA">
      <w:pPr>
        <w:rPr>
          <w:rFonts w:ascii="Times New Roman" w:hAnsi="Times New Roman" w:cs="Times New Roman"/>
          <w:b/>
        </w:rPr>
      </w:pPr>
    </w:p>
    <w:p w14:paraId="352808FD" w14:textId="77777777" w:rsidR="00F010DA" w:rsidRPr="00C43FE9" w:rsidRDefault="00F010DA" w:rsidP="00F010D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C43FE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C43FE9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—was Walker Evans famous for photographing?</w:t>
      </w:r>
    </w:p>
    <w:p w14:paraId="5BED98F1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51136E2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0735411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236CF375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25C49CD5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02C15C3E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EFC673A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4410F876" w14:textId="77777777" w:rsidR="00F010DA" w:rsidRPr="00C43FE9" w:rsidRDefault="00F010DA" w:rsidP="00F010DA">
      <w:pPr>
        <w:rPr>
          <w:rFonts w:ascii="Times New Roman" w:hAnsi="Times New Roman" w:cs="Times New Roman"/>
          <w:b/>
        </w:rPr>
      </w:pPr>
    </w:p>
    <w:p w14:paraId="5A188FEC" w14:textId="77777777" w:rsidR="00F010DA" w:rsidRPr="00C43FE9" w:rsidRDefault="00F010DA" w:rsidP="00F010D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C43FE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257B05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of Walker Evans’s photography? </w:t>
      </w:r>
      <w:r w:rsidRPr="00C43FE9">
        <w:rPr>
          <w:rFonts w:ascii="Times New Roman" w:hAnsi="Times New Roman" w:cs="Times New Roman"/>
          <w:b/>
        </w:rPr>
        <w:t>Does he</w:t>
      </w:r>
      <w:r>
        <w:rPr>
          <w:rFonts w:ascii="Times New Roman" w:hAnsi="Times New Roman" w:cs="Times New Roman"/>
          <w:bCs/>
        </w:rPr>
        <w:t xml:space="preserve"> deserve to be famous for his work?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7B562E64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343EB47B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649E99CA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337EC2AF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20FF876C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05FAF788" w14:textId="77777777" w:rsidR="00F010DA" w:rsidRDefault="00F010DA" w:rsidP="00F010DA">
      <w:pPr>
        <w:rPr>
          <w:rFonts w:ascii="Times New Roman" w:hAnsi="Times New Roman" w:cs="Times New Roman"/>
          <w:b/>
        </w:rPr>
      </w:pPr>
    </w:p>
    <w:p w14:paraId="07F6BFDA" w14:textId="77777777" w:rsidR="00F010DA" w:rsidRPr="00C43FE9" w:rsidRDefault="00F010DA" w:rsidP="00F010DA">
      <w:pPr>
        <w:rPr>
          <w:rFonts w:ascii="Times New Roman" w:hAnsi="Times New Roman" w:cs="Times New Roman"/>
          <w:b/>
        </w:rPr>
      </w:pPr>
    </w:p>
    <w:p w14:paraId="202ABE74" w14:textId="77777777" w:rsidR="00F010DA" w:rsidRPr="00C43FE9" w:rsidRDefault="00F010DA" w:rsidP="00F010D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</w:t>
      </w:r>
      <w:r w:rsidRPr="00C43FE9">
        <w:rPr>
          <w:rFonts w:ascii="Times New Roman" w:hAnsi="Times New Roman" w:cs="Times New Roman"/>
          <w:b/>
        </w:rPr>
        <w:t>With whom</w:t>
      </w:r>
      <w:r>
        <w:rPr>
          <w:rFonts w:ascii="Times New Roman" w:hAnsi="Times New Roman" w:cs="Times New Roman"/>
          <w:bCs/>
        </w:rPr>
        <w:t xml:space="preserve"> did Walker Evans work to produce the book </w:t>
      </w:r>
      <w:r>
        <w:rPr>
          <w:rFonts w:ascii="Times New Roman" w:hAnsi="Times New Roman" w:cs="Times New Roman"/>
          <w:bCs/>
          <w:i/>
          <w:iCs/>
        </w:rPr>
        <w:t>Let Us Now Praise Famous Men</w:t>
      </w:r>
      <w:r>
        <w:rPr>
          <w:rFonts w:ascii="Times New Roman" w:hAnsi="Times New Roman" w:cs="Times New Roman"/>
          <w:bCs/>
        </w:rPr>
        <w:t>?</w:t>
      </w:r>
    </w:p>
    <w:p w14:paraId="798BC2B1" w14:textId="2CF08FA5" w:rsidR="00F010DA" w:rsidRDefault="00F010DA" w:rsidP="000E0106">
      <w:pPr>
        <w:rPr>
          <w:rFonts w:ascii="Times New Roman" w:hAnsi="Times New Roman" w:cs="Times New Roman"/>
          <w:b/>
        </w:rPr>
      </w:pPr>
    </w:p>
    <w:p w14:paraId="23C37014" w14:textId="1BAF7F84" w:rsidR="001847EC" w:rsidRDefault="001847EC" w:rsidP="000E0106">
      <w:pPr>
        <w:rPr>
          <w:rFonts w:ascii="Times New Roman" w:hAnsi="Times New Roman" w:cs="Times New Roman"/>
          <w:b/>
        </w:rPr>
      </w:pPr>
    </w:p>
    <w:p w14:paraId="36BBB309" w14:textId="59D03011" w:rsidR="001847EC" w:rsidRDefault="001847EC" w:rsidP="000E0106">
      <w:pPr>
        <w:rPr>
          <w:rFonts w:ascii="Times New Roman" w:hAnsi="Times New Roman" w:cs="Times New Roman"/>
          <w:b/>
        </w:rPr>
      </w:pPr>
    </w:p>
    <w:p w14:paraId="22D0E72D" w14:textId="43416B82" w:rsidR="001847EC" w:rsidRDefault="001847EC" w:rsidP="000E0106">
      <w:pPr>
        <w:rPr>
          <w:rFonts w:ascii="Times New Roman" w:hAnsi="Times New Roman" w:cs="Times New Roman"/>
          <w:b/>
        </w:rPr>
      </w:pPr>
    </w:p>
    <w:p w14:paraId="3FC642FA" w14:textId="3404481D" w:rsidR="001847EC" w:rsidRDefault="001847EC" w:rsidP="000E0106">
      <w:pPr>
        <w:rPr>
          <w:rFonts w:ascii="Times New Roman" w:hAnsi="Times New Roman" w:cs="Times New Roman"/>
          <w:b/>
        </w:rPr>
      </w:pPr>
    </w:p>
    <w:p w14:paraId="234F4B77" w14:textId="340EE049" w:rsidR="001847EC" w:rsidRDefault="001847EC" w:rsidP="000E0106">
      <w:pPr>
        <w:rPr>
          <w:rFonts w:ascii="Times New Roman" w:hAnsi="Times New Roman" w:cs="Times New Roman"/>
          <w:b/>
        </w:rPr>
      </w:pPr>
    </w:p>
    <w:p w14:paraId="39BF1202" w14:textId="7222A71F" w:rsidR="001847EC" w:rsidRDefault="001847EC" w:rsidP="000E0106">
      <w:pPr>
        <w:rPr>
          <w:rFonts w:ascii="Times New Roman" w:hAnsi="Times New Roman" w:cs="Times New Roman"/>
          <w:b/>
        </w:rPr>
      </w:pPr>
    </w:p>
    <w:p w14:paraId="36724CA5" w14:textId="59F31D7F" w:rsidR="001847EC" w:rsidRDefault="001847EC" w:rsidP="000E0106">
      <w:pPr>
        <w:rPr>
          <w:rFonts w:ascii="Times New Roman" w:hAnsi="Times New Roman" w:cs="Times New Roman"/>
          <w:b/>
        </w:rPr>
      </w:pPr>
    </w:p>
    <w:p w14:paraId="5EBF7CE2" w14:textId="7326CB95" w:rsidR="001847EC" w:rsidRDefault="001847EC" w:rsidP="000E0106">
      <w:pPr>
        <w:rPr>
          <w:rFonts w:ascii="Times New Roman" w:hAnsi="Times New Roman" w:cs="Times New Roman"/>
          <w:b/>
        </w:rPr>
      </w:pPr>
    </w:p>
    <w:p w14:paraId="325CF908" w14:textId="33CA82F2" w:rsidR="001847EC" w:rsidRDefault="001847EC" w:rsidP="000E0106">
      <w:pPr>
        <w:rPr>
          <w:rFonts w:ascii="Times New Roman" w:hAnsi="Times New Roman" w:cs="Times New Roman"/>
          <w:b/>
        </w:rPr>
      </w:pPr>
    </w:p>
    <w:p w14:paraId="7B0E4BFC" w14:textId="6E860D16" w:rsidR="001847EC" w:rsidRDefault="001847EC" w:rsidP="000E0106">
      <w:pPr>
        <w:rPr>
          <w:rFonts w:ascii="Times New Roman" w:hAnsi="Times New Roman" w:cs="Times New Roman"/>
          <w:b/>
        </w:rPr>
      </w:pPr>
    </w:p>
    <w:p w14:paraId="27B0FFA7" w14:textId="4C4C6A7B" w:rsidR="001847EC" w:rsidRDefault="001847EC" w:rsidP="000E0106">
      <w:pPr>
        <w:rPr>
          <w:rFonts w:ascii="Times New Roman" w:hAnsi="Times New Roman" w:cs="Times New Roman"/>
          <w:b/>
        </w:rPr>
      </w:pPr>
    </w:p>
    <w:p w14:paraId="2A9DCF18" w14:textId="031EA077" w:rsidR="001847EC" w:rsidRDefault="001847EC" w:rsidP="000E0106">
      <w:pPr>
        <w:rPr>
          <w:rFonts w:ascii="Times New Roman" w:hAnsi="Times New Roman" w:cs="Times New Roman"/>
          <w:b/>
        </w:rPr>
      </w:pPr>
    </w:p>
    <w:p w14:paraId="48FEB96A" w14:textId="6F1BFC96" w:rsidR="001847EC" w:rsidRDefault="001847EC" w:rsidP="000E0106">
      <w:pPr>
        <w:rPr>
          <w:rFonts w:ascii="Times New Roman" w:hAnsi="Times New Roman" w:cs="Times New Roman"/>
          <w:b/>
        </w:rPr>
      </w:pPr>
    </w:p>
    <w:p w14:paraId="1FB5F89C" w14:textId="230F44BA" w:rsidR="001847EC" w:rsidRDefault="001847EC" w:rsidP="000E0106">
      <w:pPr>
        <w:rPr>
          <w:rFonts w:ascii="Times New Roman" w:hAnsi="Times New Roman" w:cs="Times New Roman"/>
          <w:b/>
        </w:rPr>
      </w:pPr>
    </w:p>
    <w:p w14:paraId="1BCC550F" w14:textId="08E7F0DA" w:rsidR="001847EC" w:rsidRDefault="001847EC" w:rsidP="000E0106">
      <w:pPr>
        <w:rPr>
          <w:rFonts w:ascii="Times New Roman" w:hAnsi="Times New Roman" w:cs="Times New Roman"/>
          <w:b/>
        </w:rPr>
      </w:pPr>
    </w:p>
    <w:p w14:paraId="450F8ADA" w14:textId="004E94C2" w:rsidR="001847EC" w:rsidRDefault="001847EC" w:rsidP="000E0106">
      <w:pPr>
        <w:rPr>
          <w:rFonts w:ascii="Times New Roman" w:hAnsi="Times New Roman" w:cs="Times New Roman"/>
          <w:b/>
        </w:rPr>
      </w:pPr>
    </w:p>
    <w:p w14:paraId="61AD757F" w14:textId="56816A9E" w:rsidR="001847EC" w:rsidRDefault="001847EC" w:rsidP="000E0106">
      <w:pPr>
        <w:rPr>
          <w:rFonts w:ascii="Times New Roman" w:hAnsi="Times New Roman" w:cs="Times New Roman"/>
          <w:b/>
        </w:rPr>
      </w:pPr>
    </w:p>
    <w:p w14:paraId="7439ED2D" w14:textId="77777777" w:rsidR="001847EC" w:rsidRDefault="001847EC" w:rsidP="001847EC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6D4CDA2C" w14:textId="77777777" w:rsidR="001847EC" w:rsidRDefault="001847EC" w:rsidP="001847EC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AA6141">
        <w:rPr>
          <w:rFonts w:ascii="Times New Roman" w:hAnsi="Times New Roman" w:cs="Times New Roman"/>
          <w:b/>
          <w:i/>
          <w:iCs/>
        </w:rPr>
        <w:t xml:space="preserve">Robert </w:t>
      </w:r>
      <w:proofErr w:type="spellStart"/>
      <w:r w:rsidRPr="00AA6141">
        <w:rPr>
          <w:rFonts w:ascii="Times New Roman" w:hAnsi="Times New Roman" w:cs="Times New Roman"/>
          <w:b/>
          <w:i/>
          <w:iCs/>
        </w:rPr>
        <w:t>Capa</w:t>
      </w:r>
      <w:proofErr w:type="spellEnd"/>
      <w:r w:rsidRPr="00AA6141">
        <w:rPr>
          <w:rFonts w:ascii="Times New Roman" w:hAnsi="Times New Roman" w:cs="Times New Roman"/>
          <w:b/>
          <w:i/>
          <w:iCs/>
        </w:rPr>
        <w:t xml:space="preserve"> Biography Worksheet.</w:t>
      </w:r>
      <w:r w:rsidRPr="00AA6141">
        <w:rPr>
          <w:rFonts w:ascii="Times New Roman" w:hAnsi="Times New Roman" w:cs="Times New Roman"/>
          <w:b/>
        </w:rPr>
        <w:t xml:space="preserve"> </w:t>
      </w:r>
      <w:r w:rsidRPr="00AA6141">
        <w:rPr>
          <w:rFonts w:ascii="Times New Roman" w:hAnsi="Times New Roman" w:cs="Times New Roman"/>
          <w:bCs/>
        </w:rPr>
        <w:t>Please use the internet to answer the questions below about photographer</w:t>
      </w:r>
      <w:r>
        <w:rPr>
          <w:rFonts w:ascii="Times New Roman" w:hAnsi="Times New Roman" w:cs="Times New Roman"/>
          <w:bCs/>
        </w:rPr>
        <w:t xml:space="preserve"> Robert </w:t>
      </w:r>
      <w:proofErr w:type="spellStart"/>
      <w:r>
        <w:rPr>
          <w:rFonts w:ascii="Times New Roman" w:hAnsi="Times New Roman" w:cs="Times New Roman"/>
          <w:bCs/>
        </w:rPr>
        <w:t>Capa</w:t>
      </w:r>
      <w:proofErr w:type="spellEnd"/>
      <w:r>
        <w:rPr>
          <w:rFonts w:ascii="Times New Roman" w:hAnsi="Times New Roman" w:cs="Times New Roman"/>
          <w:bCs/>
        </w:rPr>
        <w:t>.</w:t>
      </w:r>
    </w:p>
    <w:p w14:paraId="385AA985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09261D93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1649441B" w14:textId="77777777" w:rsidR="001847EC" w:rsidRPr="00AA6141" w:rsidRDefault="001847EC" w:rsidP="001847E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A6141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Robert </w:t>
      </w:r>
      <w:proofErr w:type="spellStart"/>
      <w:r>
        <w:rPr>
          <w:rFonts w:ascii="Times New Roman" w:hAnsi="Times New Roman" w:cs="Times New Roman"/>
          <w:bCs/>
        </w:rPr>
        <w:t>Capa</w:t>
      </w:r>
      <w:proofErr w:type="spellEnd"/>
      <w:r>
        <w:rPr>
          <w:rFonts w:ascii="Times New Roman" w:hAnsi="Times New Roman" w:cs="Times New Roman"/>
          <w:bCs/>
        </w:rPr>
        <w:t xml:space="preserve">? </w:t>
      </w:r>
      <w:r w:rsidRPr="00AA6141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13C6800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12A333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AFB479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4F6C67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A29D10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144B9AE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49434A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4B3FE5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83076F7" w14:textId="77777777" w:rsidR="001847EC" w:rsidRPr="00AA6141" w:rsidRDefault="001847EC" w:rsidP="001847EC">
      <w:pPr>
        <w:rPr>
          <w:rFonts w:ascii="Times New Roman" w:hAnsi="Times New Roman" w:cs="Times New Roman"/>
          <w:b/>
        </w:rPr>
      </w:pPr>
    </w:p>
    <w:p w14:paraId="2650C024" w14:textId="77777777" w:rsidR="001847EC" w:rsidRPr="00AA6141" w:rsidRDefault="001847EC" w:rsidP="001847E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A614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AA6141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 xml:space="preserve">—is Robert </w:t>
      </w:r>
      <w:proofErr w:type="spellStart"/>
      <w:r>
        <w:rPr>
          <w:rFonts w:ascii="Times New Roman" w:hAnsi="Times New Roman" w:cs="Times New Roman"/>
          <w:bCs/>
        </w:rPr>
        <w:t>Capa</w:t>
      </w:r>
      <w:proofErr w:type="spellEnd"/>
      <w:r>
        <w:rPr>
          <w:rFonts w:ascii="Times New Roman" w:hAnsi="Times New Roman" w:cs="Times New Roman"/>
          <w:bCs/>
        </w:rPr>
        <w:t xml:space="preserve"> famous for photographing?</w:t>
      </w:r>
    </w:p>
    <w:p w14:paraId="02E7F9D3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867D7D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2D011D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348976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2E53CC1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F58BF5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AB20103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9DDD31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DF6FA22" w14:textId="77777777" w:rsidR="001847EC" w:rsidRPr="00AA6141" w:rsidRDefault="001847EC" w:rsidP="001847EC">
      <w:pPr>
        <w:rPr>
          <w:rFonts w:ascii="Times New Roman" w:hAnsi="Times New Roman" w:cs="Times New Roman"/>
          <w:bCs/>
        </w:rPr>
      </w:pPr>
    </w:p>
    <w:p w14:paraId="66E6C4B7" w14:textId="77777777" w:rsidR="001847EC" w:rsidRPr="00AA6141" w:rsidRDefault="001847EC" w:rsidP="001847E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A614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AA6141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of Robert </w:t>
      </w:r>
      <w:proofErr w:type="spellStart"/>
      <w:r>
        <w:rPr>
          <w:rFonts w:ascii="Times New Roman" w:hAnsi="Times New Roman" w:cs="Times New Roman"/>
          <w:bCs/>
        </w:rPr>
        <w:t>Capa’s</w:t>
      </w:r>
      <w:proofErr w:type="spellEnd"/>
      <w:r>
        <w:rPr>
          <w:rFonts w:ascii="Times New Roman" w:hAnsi="Times New Roman" w:cs="Times New Roman"/>
          <w:bCs/>
        </w:rPr>
        <w:t xml:space="preserve"> photography? </w:t>
      </w:r>
      <w:r w:rsidRPr="00AA6141">
        <w:rPr>
          <w:rFonts w:ascii="Times New Roman" w:hAnsi="Times New Roman" w:cs="Times New Roman"/>
          <w:b/>
        </w:rPr>
        <w:t>Does</w:t>
      </w:r>
      <w:r>
        <w:rPr>
          <w:rFonts w:ascii="Times New Roman" w:hAnsi="Times New Roman" w:cs="Times New Roman"/>
          <w:bCs/>
        </w:rPr>
        <w:t xml:space="preserve"> he deserve his fame?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3E157C91" w14:textId="77777777" w:rsidR="001847EC" w:rsidRPr="0088071B" w:rsidRDefault="001847EC" w:rsidP="001847EC"/>
    <w:p w14:paraId="3DE423B0" w14:textId="5958A994" w:rsidR="001847EC" w:rsidRDefault="001847EC" w:rsidP="000E0106">
      <w:pPr>
        <w:rPr>
          <w:rFonts w:ascii="Times New Roman" w:hAnsi="Times New Roman" w:cs="Times New Roman"/>
          <w:b/>
        </w:rPr>
      </w:pPr>
    </w:p>
    <w:p w14:paraId="396E89FA" w14:textId="60B01548" w:rsidR="001847EC" w:rsidRDefault="001847EC" w:rsidP="000E0106">
      <w:pPr>
        <w:rPr>
          <w:rFonts w:ascii="Times New Roman" w:hAnsi="Times New Roman" w:cs="Times New Roman"/>
          <w:b/>
        </w:rPr>
      </w:pPr>
    </w:p>
    <w:p w14:paraId="5E2D66B6" w14:textId="0ECA421E" w:rsidR="001847EC" w:rsidRDefault="001847EC" w:rsidP="000E0106">
      <w:pPr>
        <w:rPr>
          <w:rFonts w:ascii="Times New Roman" w:hAnsi="Times New Roman" w:cs="Times New Roman"/>
          <w:b/>
        </w:rPr>
      </w:pPr>
    </w:p>
    <w:p w14:paraId="00571EE4" w14:textId="2948C7D4" w:rsidR="001847EC" w:rsidRDefault="001847EC" w:rsidP="000E0106">
      <w:pPr>
        <w:rPr>
          <w:rFonts w:ascii="Times New Roman" w:hAnsi="Times New Roman" w:cs="Times New Roman"/>
          <w:b/>
        </w:rPr>
      </w:pPr>
    </w:p>
    <w:p w14:paraId="6826CFEE" w14:textId="3403C35D" w:rsidR="001847EC" w:rsidRDefault="001847EC" w:rsidP="000E0106">
      <w:pPr>
        <w:rPr>
          <w:rFonts w:ascii="Times New Roman" w:hAnsi="Times New Roman" w:cs="Times New Roman"/>
          <w:b/>
        </w:rPr>
      </w:pPr>
    </w:p>
    <w:p w14:paraId="0F6AA1D4" w14:textId="08CEE9BB" w:rsidR="001847EC" w:rsidRDefault="001847EC" w:rsidP="000E0106">
      <w:pPr>
        <w:rPr>
          <w:rFonts w:ascii="Times New Roman" w:hAnsi="Times New Roman" w:cs="Times New Roman"/>
          <w:b/>
        </w:rPr>
      </w:pPr>
    </w:p>
    <w:p w14:paraId="04E968C1" w14:textId="096461F9" w:rsidR="001847EC" w:rsidRDefault="001847EC" w:rsidP="000E0106">
      <w:pPr>
        <w:rPr>
          <w:rFonts w:ascii="Times New Roman" w:hAnsi="Times New Roman" w:cs="Times New Roman"/>
          <w:b/>
        </w:rPr>
      </w:pPr>
    </w:p>
    <w:p w14:paraId="6B0F4739" w14:textId="442C57A2" w:rsidR="001847EC" w:rsidRDefault="001847EC" w:rsidP="000E0106">
      <w:pPr>
        <w:rPr>
          <w:rFonts w:ascii="Times New Roman" w:hAnsi="Times New Roman" w:cs="Times New Roman"/>
          <w:b/>
        </w:rPr>
      </w:pPr>
    </w:p>
    <w:p w14:paraId="742ABA7D" w14:textId="2641490B" w:rsidR="001847EC" w:rsidRDefault="001847EC" w:rsidP="000E0106">
      <w:pPr>
        <w:rPr>
          <w:rFonts w:ascii="Times New Roman" w:hAnsi="Times New Roman" w:cs="Times New Roman"/>
          <w:b/>
        </w:rPr>
      </w:pPr>
    </w:p>
    <w:p w14:paraId="319BF9BF" w14:textId="47C8EA8E" w:rsidR="001847EC" w:rsidRDefault="001847EC" w:rsidP="000E0106">
      <w:pPr>
        <w:rPr>
          <w:rFonts w:ascii="Times New Roman" w:hAnsi="Times New Roman" w:cs="Times New Roman"/>
          <w:b/>
        </w:rPr>
      </w:pPr>
    </w:p>
    <w:p w14:paraId="01DB1F15" w14:textId="4E4425C5" w:rsidR="001847EC" w:rsidRDefault="001847EC" w:rsidP="000E0106">
      <w:pPr>
        <w:rPr>
          <w:rFonts w:ascii="Times New Roman" w:hAnsi="Times New Roman" w:cs="Times New Roman"/>
          <w:b/>
        </w:rPr>
      </w:pPr>
    </w:p>
    <w:p w14:paraId="2769D8CD" w14:textId="22AEFFF9" w:rsidR="001847EC" w:rsidRDefault="001847EC" w:rsidP="000E0106">
      <w:pPr>
        <w:rPr>
          <w:rFonts w:ascii="Times New Roman" w:hAnsi="Times New Roman" w:cs="Times New Roman"/>
          <w:b/>
        </w:rPr>
      </w:pPr>
    </w:p>
    <w:p w14:paraId="2E9EC295" w14:textId="1B9BA0C7" w:rsidR="001847EC" w:rsidRDefault="001847EC" w:rsidP="000E0106">
      <w:pPr>
        <w:rPr>
          <w:rFonts w:ascii="Times New Roman" w:hAnsi="Times New Roman" w:cs="Times New Roman"/>
          <w:b/>
        </w:rPr>
      </w:pPr>
    </w:p>
    <w:p w14:paraId="3C73B32E" w14:textId="3DADD117" w:rsidR="001847EC" w:rsidRDefault="001847EC" w:rsidP="000E0106">
      <w:pPr>
        <w:rPr>
          <w:rFonts w:ascii="Times New Roman" w:hAnsi="Times New Roman" w:cs="Times New Roman"/>
          <w:b/>
        </w:rPr>
      </w:pPr>
    </w:p>
    <w:p w14:paraId="503B2FFA" w14:textId="09AC74BF" w:rsidR="001847EC" w:rsidRDefault="001847EC" w:rsidP="000E0106">
      <w:pPr>
        <w:rPr>
          <w:rFonts w:ascii="Times New Roman" w:hAnsi="Times New Roman" w:cs="Times New Roman"/>
          <w:b/>
        </w:rPr>
      </w:pPr>
    </w:p>
    <w:p w14:paraId="38077E95" w14:textId="128FE0A4" w:rsidR="001847EC" w:rsidRDefault="001847EC" w:rsidP="000E0106">
      <w:pPr>
        <w:rPr>
          <w:rFonts w:ascii="Times New Roman" w:hAnsi="Times New Roman" w:cs="Times New Roman"/>
          <w:b/>
        </w:rPr>
      </w:pPr>
    </w:p>
    <w:p w14:paraId="34A9A422" w14:textId="6B0A7ACD" w:rsidR="001847EC" w:rsidRDefault="001847EC" w:rsidP="000E0106">
      <w:pPr>
        <w:rPr>
          <w:rFonts w:ascii="Times New Roman" w:hAnsi="Times New Roman" w:cs="Times New Roman"/>
          <w:b/>
        </w:rPr>
      </w:pPr>
    </w:p>
    <w:p w14:paraId="0C15EB22" w14:textId="3FEA371E" w:rsidR="001847EC" w:rsidRDefault="001847EC" w:rsidP="000E0106">
      <w:pPr>
        <w:rPr>
          <w:rFonts w:ascii="Times New Roman" w:hAnsi="Times New Roman" w:cs="Times New Roman"/>
          <w:b/>
        </w:rPr>
      </w:pPr>
    </w:p>
    <w:p w14:paraId="1751437B" w14:textId="23968766" w:rsidR="001847EC" w:rsidRDefault="001847EC" w:rsidP="000E0106">
      <w:pPr>
        <w:rPr>
          <w:rFonts w:ascii="Times New Roman" w:hAnsi="Times New Roman" w:cs="Times New Roman"/>
          <w:b/>
        </w:rPr>
      </w:pPr>
    </w:p>
    <w:p w14:paraId="60D512FE" w14:textId="69468A4A" w:rsidR="001847EC" w:rsidRDefault="001847EC" w:rsidP="000E0106">
      <w:pPr>
        <w:rPr>
          <w:rFonts w:ascii="Times New Roman" w:hAnsi="Times New Roman" w:cs="Times New Roman"/>
          <w:b/>
        </w:rPr>
      </w:pPr>
    </w:p>
    <w:p w14:paraId="523427ED" w14:textId="35EC9048" w:rsidR="001847EC" w:rsidRDefault="001847EC" w:rsidP="000E0106">
      <w:pPr>
        <w:rPr>
          <w:rFonts w:ascii="Times New Roman" w:hAnsi="Times New Roman" w:cs="Times New Roman"/>
          <w:b/>
        </w:rPr>
      </w:pPr>
    </w:p>
    <w:p w14:paraId="4F67E42F" w14:textId="5FA9CA98" w:rsidR="001847EC" w:rsidRDefault="001847EC" w:rsidP="000E0106">
      <w:pPr>
        <w:rPr>
          <w:rFonts w:ascii="Times New Roman" w:hAnsi="Times New Roman" w:cs="Times New Roman"/>
          <w:b/>
        </w:rPr>
      </w:pPr>
    </w:p>
    <w:p w14:paraId="0FCE1C29" w14:textId="711B1CCB" w:rsidR="001847EC" w:rsidRDefault="001847EC" w:rsidP="000E0106">
      <w:pPr>
        <w:rPr>
          <w:rFonts w:ascii="Times New Roman" w:hAnsi="Times New Roman" w:cs="Times New Roman"/>
          <w:b/>
        </w:rPr>
      </w:pPr>
    </w:p>
    <w:p w14:paraId="382C9806" w14:textId="21D0F6D2" w:rsidR="001847EC" w:rsidRDefault="001847EC" w:rsidP="000E0106">
      <w:pPr>
        <w:rPr>
          <w:rFonts w:ascii="Times New Roman" w:hAnsi="Times New Roman" w:cs="Times New Roman"/>
          <w:b/>
        </w:rPr>
      </w:pPr>
    </w:p>
    <w:p w14:paraId="6899AB8E" w14:textId="6A575B8C" w:rsidR="001847EC" w:rsidRDefault="001847EC" w:rsidP="000E0106">
      <w:pPr>
        <w:rPr>
          <w:rFonts w:ascii="Times New Roman" w:hAnsi="Times New Roman" w:cs="Times New Roman"/>
          <w:b/>
        </w:rPr>
      </w:pPr>
    </w:p>
    <w:p w14:paraId="07D34C80" w14:textId="77777777" w:rsidR="001847EC" w:rsidRDefault="001847EC" w:rsidP="001847EC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502A73B6" w14:textId="77777777" w:rsidR="001847EC" w:rsidRDefault="001847EC" w:rsidP="001847EC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FB7927">
        <w:rPr>
          <w:rFonts w:ascii="Times New Roman" w:hAnsi="Times New Roman" w:cs="Times New Roman"/>
          <w:b/>
          <w:i/>
          <w:iCs/>
        </w:rPr>
        <w:t>Robert Frank Biography Worksheet.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Please use the internet to answer the questions below about photographer Robert Frank.</w:t>
      </w:r>
    </w:p>
    <w:p w14:paraId="07A5E337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020A5D25" w14:textId="77777777" w:rsidR="001847EC" w:rsidRPr="00FB7927" w:rsidRDefault="001847EC" w:rsidP="001847E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FB7927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Robert Frank? </w:t>
      </w:r>
      <w:r w:rsidRPr="00FB7927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62A415B4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BE17C4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468764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68E18C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45A1AE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FC62299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F2A20E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E3CDEC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03CA170" w14:textId="77777777" w:rsidR="001847EC" w:rsidRPr="00FB7927" w:rsidRDefault="001847EC" w:rsidP="001847EC">
      <w:pPr>
        <w:rPr>
          <w:rFonts w:ascii="Times New Roman" w:hAnsi="Times New Roman" w:cs="Times New Roman"/>
          <w:b/>
        </w:rPr>
      </w:pPr>
    </w:p>
    <w:p w14:paraId="210A1171" w14:textId="77777777" w:rsidR="001847EC" w:rsidRPr="00FB7927" w:rsidRDefault="001847EC" w:rsidP="001847E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FB7927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FB7927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—is Robert Frank famous for photographing?</w:t>
      </w:r>
    </w:p>
    <w:p w14:paraId="1A4BE80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D11356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83B6B1E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A89338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C8B269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153AF64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27C6F0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ABB9E3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AB1221B" w14:textId="77777777" w:rsidR="001847EC" w:rsidRPr="00FB7927" w:rsidRDefault="001847EC" w:rsidP="001847EC">
      <w:pPr>
        <w:rPr>
          <w:rFonts w:ascii="Times New Roman" w:hAnsi="Times New Roman" w:cs="Times New Roman"/>
          <w:b/>
        </w:rPr>
      </w:pPr>
    </w:p>
    <w:p w14:paraId="78765141" w14:textId="77777777" w:rsidR="001847EC" w:rsidRPr="00FB7927" w:rsidRDefault="001847EC" w:rsidP="001847E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FB7927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FB7927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of Robert Frank’s photography? </w:t>
      </w:r>
      <w:r w:rsidRPr="00FB7927">
        <w:rPr>
          <w:rFonts w:ascii="Times New Roman" w:hAnsi="Times New Roman" w:cs="Times New Roman"/>
          <w:b/>
        </w:rPr>
        <w:t>Does</w:t>
      </w:r>
      <w:r>
        <w:rPr>
          <w:rFonts w:ascii="Times New Roman" w:hAnsi="Times New Roman" w:cs="Times New Roman"/>
          <w:bCs/>
        </w:rPr>
        <w:t xml:space="preserve"> he deserve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6E1816B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D2D085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3A57D3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EC1AD19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71A9D8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31A313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EDED76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5FA951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9373555" w14:textId="77777777" w:rsidR="001847EC" w:rsidRPr="00FB7927" w:rsidRDefault="001847EC" w:rsidP="001847EC">
      <w:pPr>
        <w:rPr>
          <w:rFonts w:ascii="Times New Roman" w:hAnsi="Times New Roman" w:cs="Times New Roman"/>
          <w:b/>
        </w:rPr>
      </w:pPr>
    </w:p>
    <w:p w14:paraId="2605AF69" w14:textId="77777777" w:rsidR="001847EC" w:rsidRPr="00FB7927" w:rsidRDefault="001847EC" w:rsidP="001847E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</w:t>
      </w:r>
      <w:r w:rsidRPr="00FB7927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famous book did Robert Frank produce? (Hint: You are one of these.)</w:t>
      </w:r>
    </w:p>
    <w:p w14:paraId="345FF874" w14:textId="0D210542" w:rsidR="001847EC" w:rsidRDefault="001847EC" w:rsidP="000E0106">
      <w:pPr>
        <w:rPr>
          <w:rFonts w:ascii="Times New Roman" w:hAnsi="Times New Roman" w:cs="Times New Roman"/>
          <w:b/>
        </w:rPr>
      </w:pPr>
    </w:p>
    <w:p w14:paraId="46D37617" w14:textId="39662447" w:rsidR="001847EC" w:rsidRDefault="001847EC" w:rsidP="000E0106">
      <w:pPr>
        <w:rPr>
          <w:rFonts w:ascii="Times New Roman" w:hAnsi="Times New Roman" w:cs="Times New Roman"/>
          <w:b/>
        </w:rPr>
      </w:pPr>
    </w:p>
    <w:p w14:paraId="1E8A7C0E" w14:textId="41C5EAC5" w:rsidR="001847EC" w:rsidRDefault="001847EC" w:rsidP="000E0106">
      <w:pPr>
        <w:rPr>
          <w:rFonts w:ascii="Times New Roman" w:hAnsi="Times New Roman" w:cs="Times New Roman"/>
          <w:b/>
        </w:rPr>
      </w:pPr>
    </w:p>
    <w:p w14:paraId="60CC5E8E" w14:textId="1B54695F" w:rsidR="001847EC" w:rsidRDefault="001847EC" w:rsidP="000E0106">
      <w:pPr>
        <w:rPr>
          <w:rFonts w:ascii="Times New Roman" w:hAnsi="Times New Roman" w:cs="Times New Roman"/>
          <w:b/>
        </w:rPr>
      </w:pPr>
    </w:p>
    <w:p w14:paraId="105B17B0" w14:textId="11A87AEE" w:rsidR="001847EC" w:rsidRDefault="001847EC" w:rsidP="000E0106">
      <w:pPr>
        <w:rPr>
          <w:rFonts w:ascii="Times New Roman" w:hAnsi="Times New Roman" w:cs="Times New Roman"/>
          <w:b/>
        </w:rPr>
      </w:pPr>
    </w:p>
    <w:p w14:paraId="0780B496" w14:textId="6F9C93D7" w:rsidR="001847EC" w:rsidRDefault="001847EC" w:rsidP="000E0106">
      <w:pPr>
        <w:rPr>
          <w:rFonts w:ascii="Times New Roman" w:hAnsi="Times New Roman" w:cs="Times New Roman"/>
          <w:b/>
        </w:rPr>
      </w:pPr>
    </w:p>
    <w:p w14:paraId="64E08588" w14:textId="146F97F0" w:rsidR="001847EC" w:rsidRDefault="001847EC" w:rsidP="000E0106">
      <w:pPr>
        <w:rPr>
          <w:rFonts w:ascii="Times New Roman" w:hAnsi="Times New Roman" w:cs="Times New Roman"/>
          <w:b/>
        </w:rPr>
      </w:pPr>
    </w:p>
    <w:p w14:paraId="18248A63" w14:textId="4CDDB448" w:rsidR="001847EC" w:rsidRDefault="001847EC" w:rsidP="000E0106">
      <w:pPr>
        <w:rPr>
          <w:rFonts w:ascii="Times New Roman" w:hAnsi="Times New Roman" w:cs="Times New Roman"/>
          <w:b/>
        </w:rPr>
      </w:pPr>
    </w:p>
    <w:p w14:paraId="705A1076" w14:textId="4A3664B2" w:rsidR="001847EC" w:rsidRDefault="001847EC" w:rsidP="000E0106">
      <w:pPr>
        <w:rPr>
          <w:rFonts w:ascii="Times New Roman" w:hAnsi="Times New Roman" w:cs="Times New Roman"/>
          <w:b/>
        </w:rPr>
      </w:pPr>
    </w:p>
    <w:p w14:paraId="23C1D4D0" w14:textId="5E0DE25D" w:rsidR="001847EC" w:rsidRDefault="001847EC" w:rsidP="000E0106">
      <w:pPr>
        <w:rPr>
          <w:rFonts w:ascii="Times New Roman" w:hAnsi="Times New Roman" w:cs="Times New Roman"/>
          <w:b/>
        </w:rPr>
      </w:pPr>
    </w:p>
    <w:p w14:paraId="55B1E978" w14:textId="255678B6" w:rsidR="001847EC" w:rsidRDefault="001847EC" w:rsidP="000E0106">
      <w:pPr>
        <w:rPr>
          <w:rFonts w:ascii="Times New Roman" w:hAnsi="Times New Roman" w:cs="Times New Roman"/>
          <w:b/>
        </w:rPr>
      </w:pPr>
    </w:p>
    <w:p w14:paraId="0161A8FA" w14:textId="1A9C1D8B" w:rsidR="001847EC" w:rsidRDefault="001847EC" w:rsidP="000E0106">
      <w:pPr>
        <w:rPr>
          <w:rFonts w:ascii="Times New Roman" w:hAnsi="Times New Roman" w:cs="Times New Roman"/>
          <w:b/>
        </w:rPr>
      </w:pPr>
    </w:p>
    <w:p w14:paraId="7226231A" w14:textId="3C1D9E56" w:rsidR="001847EC" w:rsidRDefault="001847EC" w:rsidP="000E0106">
      <w:pPr>
        <w:rPr>
          <w:rFonts w:ascii="Times New Roman" w:hAnsi="Times New Roman" w:cs="Times New Roman"/>
          <w:b/>
        </w:rPr>
      </w:pPr>
    </w:p>
    <w:p w14:paraId="57500B1A" w14:textId="34C6D7B0" w:rsidR="001847EC" w:rsidRDefault="001847EC" w:rsidP="000E0106">
      <w:pPr>
        <w:rPr>
          <w:rFonts w:ascii="Times New Roman" w:hAnsi="Times New Roman" w:cs="Times New Roman"/>
          <w:b/>
        </w:rPr>
      </w:pPr>
    </w:p>
    <w:p w14:paraId="4B4D3C59" w14:textId="6D11121F" w:rsidR="001847EC" w:rsidRDefault="001847EC" w:rsidP="000E0106">
      <w:pPr>
        <w:rPr>
          <w:rFonts w:ascii="Times New Roman" w:hAnsi="Times New Roman" w:cs="Times New Roman"/>
          <w:b/>
        </w:rPr>
      </w:pPr>
    </w:p>
    <w:p w14:paraId="42F12FC4" w14:textId="39C23976" w:rsidR="001847EC" w:rsidRDefault="001847EC" w:rsidP="000E0106">
      <w:pPr>
        <w:rPr>
          <w:rFonts w:ascii="Times New Roman" w:hAnsi="Times New Roman" w:cs="Times New Roman"/>
          <w:b/>
        </w:rPr>
      </w:pPr>
    </w:p>
    <w:p w14:paraId="6B2333BD" w14:textId="4084CBA0" w:rsidR="001847EC" w:rsidRDefault="001847EC" w:rsidP="000E0106">
      <w:pPr>
        <w:rPr>
          <w:rFonts w:ascii="Times New Roman" w:hAnsi="Times New Roman" w:cs="Times New Roman"/>
          <w:b/>
        </w:rPr>
      </w:pPr>
    </w:p>
    <w:p w14:paraId="3A7E8F38" w14:textId="77777777" w:rsidR="001847EC" w:rsidRDefault="001847EC" w:rsidP="001847EC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244921C0" w14:textId="77777777" w:rsidR="001847EC" w:rsidRDefault="001847EC" w:rsidP="001847EC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81202A">
        <w:rPr>
          <w:rFonts w:ascii="Times New Roman" w:hAnsi="Times New Roman" w:cs="Times New Roman"/>
          <w:b/>
          <w:i/>
          <w:iCs/>
        </w:rPr>
        <w:t>Ansel Adams Biography Worksheet.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Please use the internet to answer the questions below about photographer Ansel Adams.</w:t>
      </w:r>
    </w:p>
    <w:p w14:paraId="24A08464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3D03A84D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505C5FBF" w14:textId="77777777" w:rsidR="001847EC" w:rsidRPr="0081202A" w:rsidRDefault="001847EC" w:rsidP="001847E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81202A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Ansel Adams? </w:t>
      </w:r>
      <w:r w:rsidRPr="0081202A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02D2110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FE52ACA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5A7660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201A81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49AE8EE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5E6B32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E72A31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EE7D31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E991D0C" w14:textId="77777777" w:rsidR="001847EC" w:rsidRPr="0081202A" w:rsidRDefault="001847EC" w:rsidP="001847EC">
      <w:pPr>
        <w:rPr>
          <w:rFonts w:ascii="Times New Roman" w:hAnsi="Times New Roman" w:cs="Times New Roman"/>
          <w:b/>
        </w:rPr>
      </w:pPr>
    </w:p>
    <w:p w14:paraId="32FC4873" w14:textId="77777777" w:rsidR="001847EC" w:rsidRPr="0081202A" w:rsidRDefault="001847EC" w:rsidP="001847E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81202A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81202A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—was Ansel Adams famous photographing?</w:t>
      </w:r>
    </w:p>
    <w:p w14:paraId="13743D9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D6CA811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C7893ED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8CFDFC3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9C80EA3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AE6520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0E626C4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86A24EF" w14:textId="77777777" w:rsidR="001847EC" w:rsidRPr="0081202A" w:rsidRDefault="001847EC" w:rsidP="001847EC">
      <w:pPr>
        <w:rPr>
          <w:rFonts w:ascii="Times New Roman" w:hAnsi="Times New Roman" w:cs="Times New Roman"/>
          <w:b/>
        </w:rPr>
      </w:pPr>
    </w:p>
    <w:p w14:paraId="1B17EF12" w14:textId="77777777" w:rsidR="001847EC" w:rsidRPr="0081202A" w:rsidRDefault="001847EC" w:rsidP="001847E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81202A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81202A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of Ansel Adams’s photography? </w:t>
      </w:r>
      <w:r w:rsidRPr="0081202A">
        <w:rPr>
          <w:rFonts w:ascii="Times New Roman" w:hAnsi="Times New Roman" w:cs="Times New Roman"/>
          <w:b/>
        </w:rPr>
        <w:t>Do you think</w:t>
      </w:r>
      <w:r>
        <w:rPr>
          <w:rFonts w:ascii="Times New Roman" w:hAnsi="Times New Roman" w:cs="Times New Roman"/>
          <w:bCs/>
        </w:rPr>
        <w:t xml:space="preserve"> he deserves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003B3DF7" w14:textId="77777777" w:rsidR="001847EC" w:rsidRPr="0088071B" w:rsidRDefault="001847EC" w:rsidP="001847EC"/>
    <w:p w14:paraId="4BC40848" w14:textId="0BF63CE7" w:rsidR="001847EC" w:rsidRDefault="001847EC" w:rsidP="000E0106">
      <w:pPr>
        <w:rPr>
          <w:rFonts w:ascii="Times New Roman" w:hAnsi="Times New Roman" w:cs="Times New Roman"/>
          <w:b/>
        </w:rPr>
      </w:pPr>
    </w:p>
    <w:p w14:paraId="008B166E" w14:textId="72E82963" w:rsidR="001847EC" w:rsidRDefault="001847EC" w:rsidP="000E0106">
      <w:pPr>
        <w:rPr>
          <w:rFonts w:ascii="Times New Roman" w:hAnsi="Times New Roman" w:cs="Times New Roman"/>
          <w:b/>
        </w:rPr>
      </w:pPr>
    </w:p>
    <w:p w14:paraId="4F88BA58" w14:textId="4B619F41" w:rsidR="001847EC" w:rsidRDefault="001847EC" w:rsidP="000E0106">
      <w:pPr>
        <w:rPr>
          <w:rFonts w:ascii="Times New Roman" w:hAnsi="Times New Roman" w:cs="Times New Roman"/>
          <w:b/>
        </w:rPr>
      </w:pPr>
    </w:p>
    <w:p w14:paraId="7B275FEB" w14:textId="3097BC5F" w:rsidR="001847EC" w:rsidRDefault="001847EC" w:rsidP="000E0106">
      <w:pPr>
        <w:rPr>
          <w:rFonts w:ascii="Times New Roman" w:hAnsi="Times New Roman" w:cs="Times New Roman"/>
          <w:b/>
        </w:rPr>
      </w:pPr>
    </w:p>
    <w:p w14:paraId="4822680C" w14:textId="6AFE5E89" w:rsidR="001847EC" w:rsidRDefault="001847EC" w:rsidP="000E0106">
      <w:pPr>
        <w:rPr>
          <w:rFonts w:ascii="Times New Roman" w:hAnsi="Times New Roman" w:cs="Times New Roman"/>
          <w:b/>
        </w:rPr>
      </w:pPr>
    </w:p>
    <w:p w14:paraId="3B7DA73B" w14:textId="5E8546D7" w:rsidR="001847EC" w:rsidRDefault="001847EC" w:rsidP="000E0106">
      <w:pPr>
        <w:rPr>
          <w:rFonts w:ascii="Times New Roman" w:hAnsi="Times New Roman" w:cs="Times New Roman"/>
          <w:b/>
        </w:rPr>
      </w:pPr>
    </w:p>
    <w:p w14:paraId="39FBA017" w14:textId="0539611C" w:rsidR="001847EC" w:rsidRDefault="001847EC" w:rsidP="000E0106">
      <w:pPr>
        <w:rPr>
          <w:rFonts w:ascii="Times New Roman" w:hAnsi="Times New Roman" w:cs="Times New Roman"/>
          <w:b/>
        </w:rPr>
      </w:pPr>
    </w:p>
    <w:p w14:paraId="054F1EFB" w14:textId="47643250" w:rsidR="001847EC" w:rsidRDefault="001847EC" w:rsidP="000E0106">
      <w:pPr>
        <w:rPr>
          <w:rFonts w:ascii="Times New Roman" w:hAnsi="Times New Roman" w:cs="Times New Roman"/>
          <w:b/>
        </w:rPr>
      </w:pPr>
    </w:p>
    <w:p w14:paraId="69EB0A91" w14:textId="79013EE7" w:rsidR="001847EC" w:rsidRDefault="001847EC" w:rsidP="000E0106">
      <w:pPr>
        <w:rPr>
          <w:rFonts w:ascii="Times New Roman" w:hAnsi="Times New Roman" w:cs="Times New Roman"/>
          <w:b/>
        </w:rPr>
      </w:pPr>
    </w:p>
    <w:p w14:paraId="3FD72924" w14:textId="3C52226B" w:rsidR="001847EC" w:rsidRDefault="001847EC" w:rsidP="000E0106">
      <w:pPr>
        <w:rPr>
          <w:rFonts w:ascii="Times New Roman" w:hAnsi="Times New Roman" w:cs="Times New Roman"/>
          <w:b/>
        </w:rPr>
      </w:pPr>
    </w:p>
    <w:p w14:paraId="35FF42A1" w14:textId="1CABF993" w:rsidR="001847EC" w:rsidRDefault="001847EC" w:rsidP="000E0106">
      <w:pPr>
        <w:rPr>
          <w:rFonts w:ascii="Times New Roman" w:hAnsi="Times New Roman" w:cs="Times New Roman"/>
          <w:b/>
        </w:rPr>
      </w:pPr>
    </w:p>
    <w:p w14:paraId="0C924323" w14:textId="62265B2C" w:rsidR="001847EC" w:rsidRDefault="001847EC" w:rsidP="000E0106">
      <w:pPr>
        <w:rPr>
          <w:rFonts w:ascii="Times New Roman" w:hAnsi="Times New Roman" w:cs="Times New Roman"/>
          <w:b/>
        </w:rPr>
      </w:pPr>
    </w:p>
    <w:p w14:paraId="74848F6E" w14:textId="1C7F771C" w:rsidR="001847EC" w:rsidRDefault="001847EC" w:rsidP="000E0106">
      <w:pPr>
        <w:rPr>
          <w:rFonts w:ascii="Times New Roman" w:hAnsi="Times New Roman" w:cs="Times New Roman"/>
          <w:b/>
        </w:rPr>
      </w:pPr>
    </w:p>
    <w:p w14:paraId="6109224B" w14:textId="36758F22" w:rsidR="001847EC" w:rsidRDefault="001847EC" w:rsidP="000E0106">
      <w:pPr>
        <w:rPr>
          <w:rFonts w:ascii="Times New Roman" w:hAnsi="Times New Roman" w:cs="Times New Roman"/>
          <w:b/>
        </w:rPr>
      </w:pPr>
    </w:p>
    <w:p w14:paraId="5700D6CE" w14:textId="563D734D" w:rsidR="001847EC" w:rsidRDefault="001847EC" w:rsidP="000E0106">
      <w:pPr>
        <w:rPr>
          <w:rFonts w:ascii="Times New Roman" w:hAnsi="Times New Roman" w:cs="Times New Roman"/>
          <w:b/>
        </w:rPr>
      </w:pPr>
    </w:p>
    <w:p w14:paraId="0E7D4258" w14:textId="7666D69F" w:rsidR="001847EC" w:rsidRDefault="001847EC" w:rsidP="000E0106">
      <w:pPr>
        <w:rPr>
          <w:rFonts w:ascii="Times New Roman" w:hAnsi="Times New Roman" w:cs="Times New Roman"/>
          <w:b/>
        </w:rPr>
      </w:pPr>
    </w:p>
    <w:p w14:paraId="62449BDA" w14:textId="7D1BF167" w:rsidR="001847EC" w:rsidRDefault="001847EC" w:rsidP="000E0106">
      <w:pPr>
        <w:rPr>
          <w:rFonts w:ascii="Times New Roman" w:hAnsi="Times New Roman" w:cs="Times New Roman"/>
          <w:b/>
        </w:rPr>
      </w:pPr>
    </w:p>
    <w:p w14:paraId="3408FC3F" w14:textId="57C1D23B" w:rsidR="001847EC" w:rsidRDefault="001847EC" w:rsidP="000E0106">
      <w:pPr>
        <w:rPr>
          <w:rFonts w:ascii="Times New Roman" w:hAnsi="Times New Roman" w:cs="Times New Roman"/>
          <w:b/>
        </w:rPr>
      </w:pPr>
    </w:p>
    <w:p w14:paraId="41AAF700" w14:textId="56D2A579" w:rsidR="001847EC" w:rsidRDefault="001847EC" w:rsidP="000E0106">
      <w:pPr>
        <w:rPr>
          <w:rFonts w:ascii="Times New Roman" w:hAnsi="Times New Roman" w:cs="Times New Roman"/>
          <w:b/>
        </w:rPr>
      </w:pPr>
    </w:p>
    <w:p w14:paraId="6A22F111" w14:textId="5986F869" w:rsidR="001847EC" w:rsidRDefault="001847EC" w:rsidP="000E0106">
      <w:pPr>
        <w:rPr>
          <w:rFonts w:ascii="Times New Roman" w:hAnsi="Times New Roman" w:cs="Times New Roman"/>
          <w:b/>
        </w:rPr>
      </w:pPr>
    </w:p>
    <w:p w14:paraId="29F4A8D1" w14:textId="29FD1725" w:rsidR="001847EC" w:rsidRDefault="001847EC" w:rsidP="000E0106">
      <w:pPr>
        <w:rPr>
          <w:rFonts w:ascii="Times New Roman" w:hAnsi="Times New Roman" w:cs="Times New Roman"/>
          <w:b/>
        </w:rPr>
      </w:pPr>
    </w:p>
    <w:p w14:paraId="6D6DA946" w14:textId="2303E389" w:rsidR="001847EC" w:rsidRDefault="001847EC" w:rsidP="000E0106">
      <w:pPr>
        <w:rPr>
          <w:rFonts w:ascii="Times New Roman" w:hAnsi="Times New Roman" w:cs="Times New Roman"/>
          <w:b/>
        </w:rPr>
      </w:pPr>
    </w:p>
    <w:p w14:paraId="673CB10B" w14:textId="1E60EEA1" w:rsidR="001847EC" w:rsidRDefault="001847EC" w:rsidP="000E0106">
      <w:pPr>
        <w:rPr>
          <w:rFonts w:ascii="Times New Roman" w:hAnsi="Times New Roman" w:cs="Times New Roman"/>
          <w:b/>
        </w:rPr>
      </w:pPr>
    </w:p>
    <w:p w14:paraId="07AF6518" w14:textId="6EC5EB95" w:rsidR="001847EC" w:rsidRDefault="001847EC" w:rsidP="000E0106">
      <w:pPr>
        <w:rPr>
          <w:rFonts w:ascii="Times New Roman" w:hAnsi="Times New Roman" w:cs="Times New Roman"/>
          <w:b/>
        </w:rPr>
      </w:pPr>
    </w:p>
    <w:p w14:paraId="39EBB73A" w14:textId="22E10EE7" w:rsidR="001847EC" w:rsidRDefault="001847EC" w:rsidP="000E0106">
      <w:pPr>
        <w:rPr>
          <w:rFonts w:ascii="Times New Roman" w:hAnsi="Times New Roman" w:cs="Times New Roman"/>
          <w:b/>
        </w:rPr>
      </w:pPr>
    </w:p>
    <w:p w14:paraId="2F057DCC" w14:textId="00B7D8B3" w:rsidR="001847EC" w:rsidRDefault="001847EC" w:rsidP="000E0106">
      <w:pPr>
        <w:rPr>
          <w:rFonts w:ascii="Times New Roman" w:hAnsi="Times New Roman" w:cs="Times New Roman"/>
          <w:b/>
        </w:rPr>
      </w:pPr>
    </w:p>
    <w:p w14:paraId="486FD533" w14:textId="77777777" w:rsidR="001847EC" w:rsidRDefault="001847EC" w:rsidP="001847EC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0552F1FD" w14:textId="77777777" w:rsidR="001847EC" w:rsidRDefault="001847EC" w:rsidP="001847EC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0D313D">
        <w:rPr>
          <w:rFonts w:ascii="Times New Roman" w:hAnsi="Times New Roman" w:cs="Times New Roman"/>
          <w:b/>
          <w:i/>
          <w:iCs/>
        </w:rPr>
        <w:t xml:space="preserve">Diane </w:t>
      </w:r>
      <w:proofErr w:type="spellStart"/>
      <w:r w:rsidRPr="000D313D">
        <w:rPr>
          <w:rFonts w:ascii="Times New Roman" w:hAnsi="Times New Roman" w:cs="Times New Roman"/>
          <w:b/>
          <w:i/>
          <w:iCs/>
        </w:rPr>
        <w:t>Arbus</w:t>
      </w:r>
      <w:proofErr w:type="spellEnd"/>
      <w:r w:rsidRPr="000D313D">
        <w:rPr>
          <w:rFonts w:ascii="Times New Roman" w:hAnsi="Times New Roman" w:cs="Times New Roman"/>
          <w:b/>
          <w:i/>
          <w:iCs/>
        </w:rPr>
        <w:t xml:space="preserve"> Biography Worksheet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Cs/>
        </w:rPr>
        <w:t xml:space="preserve">Please use the internet to answer the questions below about photographer Diane </w:t>
      </w:r>
      <w:proofErr w:type="spellStart"/>
      <w:r>
        <w:rPr>
          <w:rFonts w:ascii="Times New Roman" w:hAnsi="Times New Roman" w:cs="Times New Roman"/>
          <w:bCs/>
        </w:rPr>
        <w:t>Arbus</w:t>
      </w:r>
      <w:proofErr w:type="spellEnd"/>
      <w:r>
        <w:rPr>
          <w:rFonts w:ascii="Times New Roman" w:hAnsi="Times New Roman" w:cs="Times New Roman"/>
          <w:bCs/>
        </w:rPr>
        <w:t>.</w:t>
      </w:r>
    </w:p>
    <w:p w14:paraId="5A1A3AA5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3B48AD93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6E37ADE0" w14:textId="77777777" w:rsidR="001847EC" w:rsidRPr="000D313D" w:rsidRDefault="001847EC" w:rsidP="001847E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0D313D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Diane </w:t>
      </w:r>
      <w:proofErr w:type="spellStart"/>
      <w:r>
        <w:rPr>
          <w:rFonts w:ascii="Times New Roman" w:hAnsi="Times New Roman" w:cs="Times New Roman"/>
          <w:bCs/>
        </w:rPr>
        <w:t>Arbus</w:t>
      </w:r>
      <w:proofErr w:type="spellEnd"/>
      <w:r>
        <w:rPr>
          <w:rFonts w:ascii="Times New Roman" w:hAnsi="Times New Roman" w:cs="Times New Roman"/>
          <w:bCs/>
        </w:rPr>
        <w:t xml:space="preserve">? </w:t>
      </w:r>
      <w:r w:rsidRPr="000D313D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she live?</w:t>
      </w:r>
    </w:p>
    <w:p w14:paraId="6916638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AF54DA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FB17D3A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71DE75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140190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30D963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B47651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CFDE46E" w14:textId="77777777" w:rsidR="001847EC" w:rsidRPr="000D313D" w:rsidRDefault="001847EC" w:rsidP="001847EC">
      <w:pPr>
        <w:rPr>
          <w:rFonts w:ascii="Times New Roman" w:hAnsi="Times New Roman" w:cs="Times New Roman"/>
          <w:b/>
        </w:rPr>
      </w:pPr>
    </w:p>
    <w:p w14:paraId="43313394" w14:textId="77777777" w:rsidR="001847EC" w:rsidRPr="000D313D" w:rsidRDefault="001847EC" w:rsidP="001847E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0D313D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0D313D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 xml:space="preserve">—was Diane </w:t>
      </w:r>
      <w:proofErr w:type="spellStart"/>
      <w:r>
        <w:rPr>
          <w:rFonts w:ascii="Times New Roman" w:hAnsi="Times New Roman" w:cs="Times New Roman"/>
          <w:bCs/>
        </w:rPr>
        <w:t>Arbus</w:t>
      </w:r>
      <w:proofErr w:type="spellEnd"/>
      <w:r>
        <w:rPr>
          <w:rFonts w:ascii="Times New Roman" w:hAnsi="Times New Roman" w:cs="Times New Roman"/>
          <w:bCs/>
        </w:rPr>
        <w:t xml:space="preserve"> known for photographing?</w:t>
      </w:r>
    </w:p>
    <w:p w14:paraId="51948E3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B2142A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605E21E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AC08B9D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7B8E36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AF87FF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A52249D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C53548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3DDBEEA" w14:textId="77777777" w:rsidR="001847EC" w:rsidRPr="000D313D" w:rsidRDefault="001847EC" w:rsidP="001847EC">
      <w:pPr>
        <w:rPr>
          <w:rFonts w:ascii="Times New Roman" w:hAnsi="Times New Roman" w:cs="Times New Roman"/>
          <w:b/>
        </w:rPr>
      </w:pPr>
    </w:p>
    <w:p w14:paraId="1CF1FFFC" w14:textId="77777777" w:rsidR="001847EC" w:rsidRPr="000D313D" w:rsidRDefault="001847EC" w:rsidP="001847E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0D313D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0D313D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of Diane </w:t>
      </w:r>
      <w:proofErr w:type="spellStart"/>
      <w:r>
        <w:rPr>
          <w:rFonts w:ascii="Times New Roman" w:hAnsi="Times New Roman" w:cs="Times New Roman"/>
          <w:bCs/>
        </w:rPr>
        <w:t>Arbus’s</w:t>
      </w:r>
      <w:proofErr w:type="spellEnd"/>
      <w:r>
        <w:rPr>
          <w:rFonts w:ascii="Times New Roman" w:hAnsi="Times New Roman" w:cs="Times New Roman"/>
          <w:bCs/>
        </w:rPr>
        <w:t xml:space="preserve"> photography? </w:t>
      </w:r>
      <w:r w:rsidRPr="000D313D">
        <w:rPr>
          <w:rFonts w:ascii="Times New Roman" w:hAnsi="Times New Roman" w:cs="Times New Roman"/>
          <w:b/>
        </w:rPr>
        <w:t>Does she deserve</w:t>
      </w:r>
      <w:r>
        <w:rPr>
          <w:rFonts w:ascii="Times New Roman" w:hAnsi="Times New Roman" w:cs="Times New Roman"/>
          <w:bCs/>
        </w:rPr>
        <w:t xml:space="preserve">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0AF62C7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1144A0A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2692AB1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7977F99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A06EC5E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6A6BF8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60F18D4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C3854FB" w14:textId="77777777" w:rsidR="001847EC" w:rsidRPr="000D313D" w:rsidRDefault="001847EC" w:rsidP="001847EC">
      <w:pPr>
        <w:rPr>
          <w:rFonts w:ascii="Times New Roman" w:hAnsi="Times New Roman" w:cs="Times New Roman"/>
          <w:b/>
        </w:rPr>
      </w:pPr>
    </w:p>
    <w:p w14:paraId="28210477" w14:textId="77777777" w:rsidR="001847EC" w:rsidRPr="000D313D" w:rsidRDefault="001847EC" w:rsidP="001847E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</w:t>
      </w:r>
      <w:r w:rsidRPr="000D313D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was Diane </w:t>
      </w:r>
      <w:proofErr w:type="spellStart"/>
      <w:r>
        <w:rPr>
          <w:rFonts w:ascii="Times New Roman" w:hAnsi="Times New Roman" w:cs="Times New Roman"/>
          <w:bCs/>
        </w:rPr>
        <w:t>Arbus’s</w:t>
      </w:r>
      <w:proofErr w:type="spellEnd"/>
      <w:r>
        <w:rPr>
          <w:rFonts w:ascii="Times New Roman" w:hAnsi="Times New Roman" w:cs="Times New Roman"/>
          <w:bCs/>
        </w:rPr>
        <w:t xml:space="preserve"> maiden name? </w:t>
      </w:r>
      <w:r w:rsidRPr="000D313D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was her equally famous brother?</w:t>
      </w:r>
    </w:p>
    <w:p w14:paraId="2800F97C" w14:textId="4E506F34" w:rsidR="001847EC" w:rsidRDefault="001847EC" w:rsidP="000E0106">
      <w:pPr>
        <w:rPr>
          <w:rFonts w:ascii="Times New Roman" w:hAnsi="Times New Roman" w:cs="Times New Roman"/>
          <w:b/>
        </w:rPr>
      </w:pPr>
    </w:p>
    <w:p w14:paraId="7EC7060A" w14:textId="343F99E8" w:rsidR="001847EC" w:rsidRDefault="001847EC" w:rsidP="000E0106">
      <w:pPr>
        <w:rPr>
          <w:rFonts w:ascii="Times New Roman" w:hAnsi="Times New Roman" w:cs="Times New Roman"/>
          <w:b/>
        </w:rPr>
      </w:pPr>
    </w:p>
    <w:p w14:paraId="07001EE5" w14:textId="2AADE0DA" w:rsidR="001847EC" w:rsidRDefault="001847EC" w:rsidP="000E0106">
      <w:pPr>
        <w:rPr>
          <w:rFonts w:ascii="Times New Roman" w:hAnsi="Times New Roman" w:cs="Times New Roman"/>
          <w:b/>
        </w:rPr>
      </w:pPr>
    </w:p>
    <w:p w14:paraId="6B97E4BB" w14:textId="3D2EDC76" w:rsidR="001847EC" w:rsidRDefault="001847EC" w:rsidP="000E0106">
      <w:pPr>
        <w:rPr>
          <w:rFonts w:ascii="Times New Roman" w:hAnsi="Times New Roman" w:cs="Times New Roman"/>
          <w:b/>
        </w:rPr>
      </w:pPr>
    </w:p>
    <w:p w14:paraId="49CC5E87" w14:textId="40533BB5" w:rsidR="001847EC" w:rsidRDefault="001847EC" w:rsidP="000E0106">
      <w:pPr>
        <w:rPr>
          <w:rFonts w:ascii="Times New Roman" w:hAnsi="Times New Roman" w:cs="Times New Roman"/>
          <w:b/>
        </w:rPr>
      </w:pPr>
    </w:p>
    <w:p w14:paraId="5426605A" w14:textId="5F4B2F1D" w:rsidR="001847EC" w:rsidRDefault="001847EC" w:rsidP="000E0106">
      <w:pPr>
        <w:rPr>
          <w:rFonts w:ascii="Times New Roman" w:hAnsi="Times New Roman" w:cs="Times New Roman"/>
          <w:b/>
        </w:rPr>
      </w:pPr>
    </w:p>
    <w:p w14:paraId="625B643E" w14:textId="67219043" w:rsidR="001847EC" w:rsidRDefault="001847EC" w:rsidP="000E0106">
      <w:pPr>
        <w:rPr>
          <w:rFonts w:ascii="Times New Roman" w:hAnsi="Times New Roman" w:cs="Times New Roman"/>
          <w:b/>
        </w:rPr>
      </w:pPr>
    </w:p>
    <w:p w14:paraId="0DA85035" w14:textId="0D19AA05" w:rsidR="001847EC" w:rsidRDefault="001847EC" w:rsidP="000E0106">
      <w:pPr>
        <w:rPr>
          <w:rFonts w:ascii="Times New Roman" w:hAnsi="Times New Roman" w:cs="Times New Roman"/>
          <w:b/>
        </w:rPr>
      </w:pPr>
    </w:p>
    <w:p w14:paraId="2C9C2E1A" w14:textId="7EA15C54" w:rsidR="001847EC" w:rsidRDefault="001847EC" w:rsidP="000E0106">
      <w:pPr>
        <w:rPr>
          <w:rFonts w:ascii="Times New Roman" w:hAnsi="Times New Roman" w:cs="Times New Roman"/>
          <w:b/>
        </w:rPr>
      </w:pPr>
    </w:p>
    <w:p w14:paraId="0F600E43" w14:textId="730FCAAC" w:rsidR="001847EC" w:rsidRDefault="001847EC" w:rsidP="000E0106">
      <w:pPr>
        <w:rPr>
          <w:rFonts w:ascii="Times New Roman" w:hAnsi="Times New Roman" w:cs="Times New Roman"/>
          <w:b/>
        </w:rPr>
      </w:pPr>
    </w:p>
    <w:p w14:paraId="3FDF1A60" w14:textId="6D03B24F" w:rsidR="001847EC" w:rsidRDefault="001847EC" w:rsidP="000E0106">
      <w:pPr>
        <w:rPr>
          <w:rFonts w:ascii="Times New Roman" w:hAnsi="Times New Roman" w:cs="Times New Roman"/>
          <w:b/>
        </w:rPr>
      </w:pPr>
    </w:p>
    <w:p w14:paraId="41DC6DF2" w14:textId="4072B076" w:rsidR="001847EC" w:rsidRDefault="001847EC" w:rsidP="000E0106">
      <w:pPr>
        <w:rPr>
          <w:rFonts w:ascii="Times New Roman" w:hAnsi="Times New Roman" w:cs="Times New Roman"/>
          <w:b/>
        </w:rPr>
      </w:pPr>
    </w:p>
    <w:p w14:paraId="0AE866A7" w14:textId="10B6C899" w:rsidR="001847EC" w:rsidRDefault="001847EC" w:rsidP="000E0106">
      <w:pPr>
        <w:rPr>
          <w:rFonts w:ascii="Times New Roman" w:hAnsi="Times New Roman" w:cs="Times New Roman"/>
          <w:b/>
        </w:rPr>
      </w:pPr>
    </w:p>
    <w:p w14:paraId="4F3A4456" w14:textId="095C7E46" w:rsidR="001847EC" w:rsidRDefault="001847EC" w:rsidP="000E0106">
      <w:pPr>
        <w:rPr>
          <w:rFonts w:ascii="Times New Roman" w:hAnsi="Times New Roman" w:cs="Times New Roman"/>
          <w:b/>
        </w:rPr>
      </w:pPr>
    </w:p>
    <w:p w14:paraId="3C64ED8A" w14:textId="06F9A41F" w:rsidR="001847EC" w:rsidRDefault="001847EC" w:rsidP="000E0106">
      <w:pPr>
        <w:rPr>
          <w:rFonts w:ascii="Times New Roman" w:hAnsi="Times New Roman" w:cs="Times New Roman"/>
          <w:b/>
        </w:rPr>
      </w:pPr>
    </w:p>
    <w:p w14:paraId="3219FCB3" w14:textId="2A0024CA" w:rsidR="001847EC" w:rsidRDefault="001847EC" w:rsidP="000E0106">
      <w:pPr>
        <w:rPr>
          <w:rFonts w:ascii="Times New Roman" w:hAnsi="Times New Roman" w:cs="Times New Roman"/>
          <w:b/>
        </w:rPr>
      </w:pPr>
    </w:p>
    <w:p w14:paraId="629010FA" w14:textId="4BE83E7B" w:rsidR="001847EC" w:rsidRDefault="001847EC" w:rsidP="000E0106">
      <w:pPr>
        <w:rPr>
          <w:rFonts w:ascii="Times New Roman" w:hAnsi="Times New Roman" w:cs="Times New Roman"/>
          <w:b/>
        </w:rPr>
      </w:pPr>
    </w:p>
    <w:p w14:paraId="27B1D199" w14:textId="6BC2970C" w:rsidR="001847EC" w:rsidRDefault="001847EC" w:rsidP="000E0106">
      <w:pPr>
        <w:rPr>
          <w:rFonts w:ascii="Times New Roman" w:hAnsi="Times New Roman" w:cs="Times New Roman"/>
          <w:b/>
        </w:rPr>
      </w:pPr>
    </w:p>
    <w:p w14:paraId="0DA9CCAF" w14:textId="77777777" w:rsidR="001847EC" w:rsidRDefault="001847EC" w:rsidP="001847EC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461E11F7" w14:textId="77777777" w:rsidR="001847EC" w:rsidRDefault="001847EC" w:rsidP="001847EC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6A1E08">
        <w:rPr>
          <w:rFonts w:ascii="Times New Roman" w:hAnsi="Times New Roman" w:cs="Times New Roman"/>
          <w:b/>
          <w:i/>
          <w:iCs/>
        </w:rPr>
        <w:t>Vivian Maier Biography Worksheet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Cs/>
        </w:rPr>
        <w:t>Please use the internet to answer the questions below about photographer Vivian Maier.</w:t>
      </w:r>
    </w:p>
    <w:p w14:paraId="0AA41A02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54867A12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4605D8FC" w14:textId="77777777" w:rsidR="001847EC" w:rsidRPr="006A1E08" w:rsidRDefault="001847EC" w:rsidP="001847E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6A1E08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Vivian Maier? </w:t>
      </w:r>
      <w:r w:rsidRPr="006A1E08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69620A3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12EFBE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282CCE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EFB505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A453F8A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DA3849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522B7E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FF5D5FD" w14:textId="77777777" w:rsidR="001847EC" w:rsidRPr="006A1E08" w:rsidRDefault="001847EC" w:rsidP="001847EC">
      <w:pPr>
        <w:rPr>
          <w:rFonts w:ascii="Times New Roman" w:hAnsi="Times New Roman" w:cs="Times New Roman"/>
          <w:b/>
        </w:rPr>
      </w:pPr>
    </w:p>
    <w:p w14:paraId="351EFFCF" w14:textId="77777777" w:rsidR="001847EC" w:rsidRPr="006A1E08" w:rsidRDefault="001847EC" w:rsidP="001847E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6A1E0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6A1E08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—is Vivian Maier famous for photographing?</w:t>
      </w:r>
    </w:p>
    <w:p w14:paraId="01488B2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7103B8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4C87F64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ACBD9F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976EE1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298DC1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D415D1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2F9D0E4D" w14:textId="77777777" w:rsidR="001847EC" w:rsidRPr="006A1E08" w:rsidRDefault="001847EC" w:rsidP="001847EC">
      <w:pPr>
        <w:rPr>
          <w:rFonts w:ascii="Times New Roman" w:hAnsi="Times New Roman" w:cs="Times New Roman"/>
          <w:b/>
        </w:rPr>
      </w:pPr>
    </w:p>
    <w:p w14:paraId="373A7CBC" w14:textId="77777777" w:rsidR="001847EC" w:rsidRPr="006A1E08" w:rsidRDefault="001847EC" w:rsidP="001847E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6A1E0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6A1E08">
        <w:rPr>
          <w:rFonts w:ascii="Times New Roman" w:hAnsi="Times New Roman" w:cs="Times New Roman"/>
          <w:bCs/>
          <w:i/>
          <w:iCs/>
        </w:rPr>
        <w:t xml:space="preserve">you </w:t>
      </w:r>
      <w:r>
        <w:rPr>
          <w:rFonts w:ascii="Times New Roman" w:hAnsi="Times New Roman" w:cs="Times New Roman"/>
          <w:bCs/>
        </w:rPr>
        <w:t xml:space="preserve">think of Vivian Maier’s photography? </w:t>
      </w:r>
      <w:r w:rsidRPr="006A1E08">
        <w:rPr>
          <w:rFonts w:ascii="Times New Roman" w:hAnsi="Times New Roman" w:cs="Times New Roman"/>
          <w:b/>
        </w:rPr>
        <w:t>Does</w:t>
      </w:r>
      <w:r>
        <w:rPr>
          <w:rFonts w:ascii="Times New Roman" w:hAnsi="Times New Roman" w:cs="Times New Roman"/>
          <w:bCs/>
        </w:rPr>
        <w:t xml:space="preserve"> she deserve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59D00D3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D96E2ED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08C549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29540E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2E7ABE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CBB339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4B6B379" w14:textId="77777777" w:rsidR="001847EC" w:rsidRPr="006A1E08" w:rsidRDefault="001847EC" w:rsidP="001847EC">
      <w:pPr>
        <w:rPr>
          <w:rFonts w:ascii="Times New Roman" w:hAnsi="Times New Roman" w:cs="Times New Roman"/>
          <w:b/>
        </w:rPr>
      </w:pPr>
    </w:p>
    <w:p w14:paraId="400FE25A" w14:textId="77777777" w:rsidR="001847EC" w:rsidRPr="006A1E08" w:rsidRDefault="001847EC" w:rsidP="001847E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</w:t>
      </w:r>
      <w:r w:rsidRPr="006A1E0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is the name of the documentary film about Vivian Maier?</w:t>
      </w:r>
    </w:p>
    <w:p w14:paraId="2329979B" w14:textId="4CFD260F" w:rsidR="001847EC" w:rsidRDefault="001847EC" w:rsidP="000E0106">
      <w:pPr>
        <w:rPr>
          <w:rFonts w:ascii="Times New Roman" w:hAnsi="Times New Roman" w:cs="Times New Roman"/>
          <w:b/>
        </w:rPr>
      </w:pPr>
    </w:p>
    <w:p w14:paraId="26A9E844" w14:textId="5F4031DF" w:rsidR="001847EC" w:rsidRDefault="001847EC" w:rsidP="000E0106">
      <w:pPr>
        <w:rPr>
          <w:rFonts w:ascii="Times New Roman" w:hAnsi="Times New Roman" w:cs="Times New Roman"/>
          <w:b/>
        </w:rPr>
      </w:pPr>
    </w:p>
    <w:p w14:paraId="3CC6288E" w14:textId="190EA2AF" w:rsidR="001847EC" w:rsidRDefault="001847EC" w:rsidP="000E0106">
      <w:pPr>
        <w:rPr>
          <w:rFonts w:ascii="Times New Roman" w:hAnsi="Times New Roman" w:cs="Times New Roman"/>
          <w:b/>
        </w:rPr>
      </w:pPr>
    </w:p>
    <w:p w14:paraId="6183D7E8" w14:textId="19FED24C" w:rsidR="001847EC" w:rsidRDefault="001847EC" w:rsidP="000E0106">
      <w:pPr>
        <w:rPr>
          <w:rFonts w:ascii="Times New Roman" w:hAnsi="Times New Roman" w:cs="Times New Roman"/>
          <w:b/>
        </w:rPr>
      </w:pPr>
    </w:p>
    <w:p w14:paraId="5FD6807A" w14:textId="430BC47A" w:rsidR="001847EC" w:rsidRDefault="001847EC" w:rsidP="000E0106">
      <w:pPr>
        <w:rPr>
          <w:rFonts w:ascii="Times New Roman" w:hAnsi="Times New Roman" w:cs="Times New Roman"/>
          <w:b/>
        </w:rPr>
      </w:pPr>
    </w:p>
    <w:p w14:paraId="357D5556" w14:textId="243F95FE" w:rsidR="001847EC" w:rsidRDefault="001847EC" w:rsidP="000E0106">
      <w:pPr>
        <w:rPr>
          <w:rFonts w:ascii="Times New Roman" w:hAnsi="Times New Roman" w:cs="Times New Roman"/>
          <w:b/>
        </w:rPr>
      </w:pPr>
    </w:p>
    <w:p w14:paraId="3669EB45" w14:textId="1873802C" w:rsidR="001847EC" w:rsidRDefault="001847EC" w:rsidP="000E0106">
      <w:pPr>
        <w:rPr>
          <w:rFonts w:ascii="Times New Roman" w:hAnsi="Times New Roman" w:cs="Times New Roman"/>
          <w:b/>
        </w:rPr>
      </w:pPr>
    </w:p>
    <w:p w14:paraId="2208E41D" w14:textId="4A23F4FE" w:rsidR="001847EC" w:rsidRDefault="001847EC" w:rsidP="000E0106">
      <w:pPr>
        <w:rPr>
          <w:rFonts w:ascii="Times New Roman" w:hAnsi="Times New Roman" w:cs="Times New Roman"/>
          <w:b/>
        </w:rPr>
      </w:pPr>
    </w:p>
    <w:p w14:paraId="607A808C" w14:textId="56A2779D" w:rsidR="001847EC" w:rsidRDefault="001847EC" w:rsidP="000E0106">
      <w:pPr>
        <w:rPr>
          <w:rFonts w:ascii="Times New Roman" w:hAnsi="Times New Roman" w:cs="Times New Roman"/>
          <w:b/>
        </w:rPr>
      </w:pPr>
    </w:p>
    <w:p w14:paraId="31D3AC6F" w14:textId="208AF578" w:rsidR="001847EC" w:rsidRDefault="001847EC" w:rsidP="000E0106">
      <w:pPr>
        <w:rPr>
          <w:rFonts w:ascii="Times New Roman" w:hAnsi="Times New Roman" w:cs="Times New Roman"/>
          <w:b/>
        </w:rPr>
      </w:pPr>
    </w:p>
    <w:p w14:paraId="0DF7B997" w14:textId="739783C9" w:rsidR="001847EC" w:rsidRDefault="001847EC" w:rsidP="000E0106">
      <w:pPr>
        <w:rPr>
          <w:rFonts w:ascii="Times New Roman" w:hAnsi="Times New Roman" w:cs="Times New Roman"/>
          <w:b/>
        </w:rPr>
      </w:pPr>
    </w:p>
    <w:p w14:paraId="16A79D20" w14:textId="374385B4" w:rsidR="001847EC" w:rsidRDefault="001847EC" w:rsidP="000E0106">
      <w:pPr>
        <w:rPr>
          <w:rFonts w:ascii="Times New Roman" w:hAnsi="Times New Roman" w:cs="Times New Roman"/>
          <w:b/>
        </w:rPr>
      </w:pPr>
    </w:p>
    <w:p w14:paraId="346D2342" w14:textId="59EE5EC9" w:rsidR="001847EC" w:rsidRDefault="001847EC" w:rsidP="000E0106">
      <w:pPr>
        <w:rPr>
          <w:rFonts w:ascii="Times New Roman" w:hAnsi="Times New Roman" w:cs="Times New Roman"/>
          <w:b/>
        </w:rPr>
      </w:pPr>
    </w:p>
    <w:p w14:paraId="28B72D9F" w14:textId="165DF61F" w:rsidR="001847EC" w:rsidRDefault="001847EC" w:rsidP="000E0106">
      <w:pPr>
        <w:rPr>
          <w:rFonts w:ascii="Times New Roman" w:hAnsi="Times New Roman" w:cs="Times New Roman"/>
          <w:b/>
        </w:rPr>
      </w:pPr>
    </w:p>
    <w:p w14:paraId="2DB7B012" w14:textId="7AEA6DD7" w:rsidR="001847EC" w:rsidRDefault="001847EC" w:rsidP="000E0106">
      <w:pPr>
        <w:rPr>
          <w:rFonts w:ascii="Times New Roman" w:hAnsi="Times New Roman" w:cs="Times New Roman"/>
          <w:b/>
        </w:rPr>
      </w:pPr>
    </w:p>
    <w:p w14:paraId="0E84C001" w14:textId="15C69340" w:rsidR="001847EC" w:rsidRDefault="001847EC" w:rsidP="000E0106">
      <w:pPr>
        <w:rPr>
          <w:rFonts w:ascii="Times New Roman" w:hAnsi="Times New Roman" w:cs="Times New Roman"/>
          <w:b/>
        </w:rPr>
      </w:pPr>
    </w:p>
    <w:p w14:paraId="7E0BAA28" w14:textId="208BAB4E" w:rsidR="001847EC" w:rsidRDefault="001847EC" w:rsidP="000E0106">
      <w:pPr>
        <w:rPr>
          <w:rFonts w:ascii="Times New Roman" w:hAnsi="Times New Roman" w:cs="Times New Roman"/>
          <w:b/>
        </w:rPr>
      </w:pPr>
    </w:p>
    <w:p w14:paraId="2937A308" w14:textId="56763FA0" w:rsidR="001847EC" w:rsidRDefault="001847EC" w:rsidP="000E0106">
      <w:pPr>
        <w:rPr>
          <w:rFonts w:ascii="Times New Roman" w:hAnsi="Times New Roman" w:cs="Times New Roman"/>
          <w:b/>
        </w:rPr>
      </w:pPr>
    </w:p>
    <w:p w14:paraId="1173AF2D" w14:textId="1E1400DB" w:rsidR="001847EC" w:rsidRDefault="001847EC" w:rsidP="000E0106">
      <w:pPr>
        <w:rPr>
          <w:rFonts w:ascii="Times New Roman" w:hAnsi="Times New Roman" w:cs="Times New Roman"/>
          <w:b/>
        </w:rPr>
      </w:pPr>
    </w:p>
    <w:p w14:paraId="293D36F3" w14:textId="77777777" w:rsidR="001847EC" w:rsidRDefault="001847EC" w:rsidP="001847EC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2C71C4F9" w14:textId="77777777" w:rsidR="001847EC" w:rsidRDefault="001847EC" w:rsidP="001847EC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 xml:space="preserve">: </w:t>
      </w:r>
      <w:r w:rsidRPr="00087E48">
        <w:rPr>
          <w:rFonts w:ascii="Times New Roman" w:hAnsi="Times New Roman" w:cs="Times New Roman"/>
          <w:b/>
          <w:i/>
          <w:iCs/>
        </w:rPr>
        <w:t>Annie Leibovitz Biography Worksheet.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Please use the internet to answer the questions below about photographer Annie Leibovitz.</w:t>
      </w:r>
    </w:p>
    <w:p w14:paraId="239E3CE1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089254F7" w14:textId="77777777" w:rsidR="001847EC" w:rsidRDefault="001847EC" w:rsidP="001847EC">
      <w:pPr>
        <w:rPr>
          <w:rFonts w:ascii="Times New Roman" w:hAnsi="Times New Roman" w:cs="Times New Roman"/>
          <w:bCs/>
        </w:rPr>
      </w:pPr>
    </w:p>
    <w:p w14:paraId="70D2374F" w14:textId="77777777" w:rsidR="001847EC" w:rsidRPr="00087E48" w:rsidRDefault="001847EC" w:rsidP="001847E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087E48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is Annie Leibovitz? </w:t>
      </w:r>
      <w:r w:rsidRPr="00087E48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she live?</w:t>
      </w:r>
    </w:p>
    <w:p w14:paraId="4BA0B8A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FD8A85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5BE40D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ECA0CB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8567A1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8965AE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B2A69F8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5303A51" w14:textId="77777777" w:rsidR="001847EC" w:rsidRPr="00087E48" w:rsidRDefault="001847EC" w:rsidP="001847EC">
      <w:pPr>
        <w:rPr>
          <w:rFonts w:ascii="Times New Roman" w:hAnsi="Times New Roman" w:cs="Times New Roman"/>
          <w:b/>
        </w:rPr>
      </w:pPr>
    </w:p>
    <w:p w14:paraId="363A0C91" w14:textId="77777777" w:rsidR="001847EC" w:rsidRPr="00087E48" w:rsidRDefault="001847EC" w:rsidP="001847E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087E4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087E48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>—is Annie Leibovitz famous for photographing?</w:t>
      </w:r>
    </w:p>
    <w:p w14:paraId="6C00FA0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C84D932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F8D60B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DC3B7E0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1871E817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4E17A6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39224053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20A87BE" w14:textId="77777777" w:rsidR="001847EC" w:rsidRPr="00087E48" w:rsidRDefault="001847EC" w:rsidP="001847EC">
      <w:pPr>
        <w:rPr>
          <w:rFonts w:ascii="Times New Roman" w:hAnsi="Times New Roman" w:cs="Times New Roman"/>
          <w:b/>
        </w:rPr>
      </w:pPr>
    </w:p>
    <w:p w14:paraId="19066AD4" w14:textId="77777777" w:rsidR="001847EC" w:rsidRPr="00087E48" w:rsidRDefault="001847EC" w:rsidP="001847E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087E4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087E48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about Annie Leibovitz’s photography? </w:t>
      </w:r>
      <w:r w:rsidRPr="00087E48">
        <w:rPr>
          <w:rFonts w:ascii="Times New Roman" w:hAnsi="Times New Roman" w:cs="Times New Roman"/>
          <w:b/>
        </w:rPr>
        <w:t>Does</w:t>
      </w:r>
      <w:r>
        <w:rPr>
          <w:rFonts w:ascii="Times New Roman" w:hAnsi="Times New Roman" w:cs="Times New Roman"/>
          <w:bCs/>
        </w:rPr>
        <w:t xml:space="preserve"> she deserve to be famous? </w:t>
      </w:r>
      <w:r w:rsidRPr="00AC645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or </w:t>
      </w:r>
      <w:r w:rsidRPr="00AC645D">
        <w:rPr>
          <w:rFonts w:ascii="Times New Roman" w:hAnsi="Times New Roman" w:cs="Times New Roman"/>
          <w:b/>
        </w:rPr>
        <w:t>why not</w:t>
      </w:r>
      <w:r>
        <w:rPr>
          <w:rFonts w:ascii="Times New Roman" w:hAnsi="Times New Roman" w:cs="Times New Roman"/>
          <w:bCs/>
        </w:rPr>
        <w:t>?</w:t>
      </w:r>
    </w:p>
    <w:p w14:paraId="263D0296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D98F77B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405AEBF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7B1C65F5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0B805D6C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68C9D9F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6B87CF1A" w14:textId="77777777" w:rsidR="001847EC" w:rsidRDefault="001847EC" w:rsidP="001847EC">
      <w:pPr>
        <w:rPr>
          <w:rFonts w:ascii="Times New Roman" w:hAnsi="Times New Roman" w:cs="Times New Roman"/>
          <w:b/>
        </w:rPr>
      </w:pPr>
    </w:p>
    <w:p w14:paraId="5420F954" w14:textId="77777777" w:rsidR="001847EC" w:rsidRPr="00087E48" w:rsidRDefault="001847EC" w:rsidP="001847EC">
      <w:pPr>
        <w:rPr>
          <w:rFonts w:ascii="Times New Roman" w:hAnsi="Times New Roman" w:cs="Times New Roman"/>
          <w:b/>
        </w:rPr>
      </w:pPr>
    </w:p>
    <w:p w14:paraId="1009E01D" w14:textId="77777777" w:rsidR="001847EC" w:rsidRPr="00087E48" w:rsidRDefault="001847EC" w:rsidP="001847E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Who </w:t>
      </w:r>
      <w:r>
        <w:rPr>
          <w:rFonts w:ascii="Times New Roman" w:hAnsi="Times New Roman" w:cs="Times New Roman"/>
          <w:bCs/>
        </w:rPr>
        <w:t>was Annie Leibovitz’s partner from 1989 to 2004?</w:t>
      </w:r>
    </w:p>
    <w:p w14:paraId="4866C26A" w14:textId="77777777" w:rsidR="001847EC" w:rsidRPr="000E0106" w:rsidRDefault="001847EC" w:rsidP="000E0106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1847EC" w:rsidRPr="000E0106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54C42"/>
    <w:multiLevelType w:val="hybridMultilevel"/>
    <w:tmpl w:val="9D00A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83574"/>
    <w:multiLevelType w:val="hybridMultilevel"/>
    <w:tmpl w:val="FFB0C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844185"/>
    <w:multiLevelType w:val="hybridMultilevel"/>
    <w:tmpl w:val="898C5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71B77"/>
    <w:multiLevelType w:val="hybridMultilevel"/>
    <w:tmpl w:val="6FC42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62A80"/>
    <w:multiLevelType w:val="hybridMultilevel"/>
    <w:tmpl w:val="0F5ED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E29D0"/>
    <w:multiLevelType w:val="hybridMultilevel"/>
    <w:tmpl w:val="58E60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5A045E"/>
    <w:multiLevelType w:val="hybridMultilevel"/>
    <w:tmpl w:val="1FBE0E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FF272E"/>
    <w:multiLevelType w:val="hybridMultilevel"/>
    <w:tmpl w:val="BDA86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346A5"/>
    <w:multiLevelType w:val="hybridMultilevel"/>
    <w:tmpl w:val="255C8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173D7F"/>
    <w:multiLevelType w:val="hybridMultilevel"/>
    <w:tmpl w:val="A81A74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4B5BFE"/>
    <w:multiLevelType w:val="hybridMultilevel"/>
    <w:tmpl w:val="A2CAC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BA6AD6"/>
    <w:multiLevelType w:val="hybridMultilevel"/>
    <w:tmpl w:val="54548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7"/>
  </w:num>
  <w:num w:numId="5">
    <w:abstractNumId w:val="1"/>
  </w:num>
  <w:num w:numId="6">
    <w:abstractNumId w:val="5"/>
  </w:num>
  <w:num w:numId="7">
    <w:abstractNumId w:val="6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5D"/>
    <w:rsid w:val="000024C9"/>
    <w:rsid w:val="000E0106"/>
    <w:rsid w:val="001847EC"/>
    <w:rsid w:val="003040AE"/>
    <w:rsid w:val="00392904"/>
    <w:rsid w:val="003D1E24"/>
    <w:rsid w:val="00410E3E"/>
    <w:rsid w:val="004F3E9E"/>
    <w:rsid w:val="00522C3E"/>
    <w:rsid w:val="00631B11"/>
    <w:rsid w:val="006B45BA"/>
    <w:rsid w:val="007C15C6"/>
    <w:rsid w:val="00913127"/>
    <w:rsid w:val="00AC645D"/>
    <w:rsid w:val="00E04AED"/>
    <w:rsid w:val="00F010DA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DBEAA8"/>
  <w15:chartTrackingRefBased/>
  <w15:docId w15:val="{C7C3DE65-BEBB-C347-B18C-8313D58C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AC64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WS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WSTM*.dotx</Template>
  <TotalTime>9</TotalTime>
  <Pages>11</Pages>
  <Words>815</Words>
  <Characters>4652</Characters>
  <Application>Microsoft Office Word</Application>
  <DocSecurity>0</DocSecurity>
  <Lines>38</Lines>
  <Paragraphs>10</Paragraphs>
  <ScaleCrop>false</ScaleCrop>
  <Company>Mark's Text Terminal</Company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2020-02-11T14:40:00Z</dcterms:created>
  <dcterms:modified xsi:type="dcterms:W3CDTF">2020-02-13T15:06:00Z</dcterms:modified>
</cp:coreProperties>
</file>