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1B86A" w14:textId="77777777" w:rsidR="00107EC7" w:rsidRPr="009E1B18" w:rsidRDefault="00107EC7" w:rsidP="00107EC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5FFCAEDF" w14:textId="465739C0" w:rsidR="00B577EA" w:rsidRDefault="00107EC7" w:rsidP="00107EC7">
      <w:r>
        <w:rPr>
          <w:b/>
        </w:rPr>
        <w:t xml:space="preserve">Homophone Worksheet: </w:t>
      </w:r>
      <w:r w:rsidR="00383F1F" w:rsidRPr="00383F1F">
        <w:rPr>
          <w:b/>
          <w:i/>
        </w:rPr>
        <w:t>Discreet</w:t>
      </w:r>
      <w:r w:rsidR="003F18F0">
        <w:rPr>
          <w:b/>
        </w:rPr>
        <w:t xml:space="preserve"> and</w:t>
      </w:r>
      <w:r w:rsidR="00E34D70">
        <w:rPr>
          <w:b/>
        </w:rPr>
        <w:t xml:space="preserve"> </w:t>
      </w:r>
      <w:r w:rsidR="00383F1F" w:rsidRPr="00383F1F">
        <w:rPr>
          <w:b/>
          <w:i/>
        </w:rPr>
        <w:t>Discrete</w:t>
      </w:r>
      <w:r w:rsidR="0015112F">
        <w:t xml:space="preserve">, </w:t>
      </w:r>
      <w:r w:rsidR="009323DE">
        <w:rPr>
          <w:b/>
        </w:rPr>
        <w:t>Worksheet 1</w:t>
      </w:r>
      <w:r w:rsidR="00E34D70">
        <w:rPr>
          <w:b/>
        </w:rPr>
        <w:t xml:space="preserve">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="00383F1F">
        <w:rPr>
          <w:i/>
        </w:rPr>
        <w:t>discreet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="00383F1F">
        <w:rPr>
          <w:i/>
        </w:rPr>
        <w:t>discrete</w:t>
      </w:r>
      <w:r>
        <w:t xml:space="preserve">. Remember this about these </w:t>
      </w:r>
      <w:r w:rsidR="00383F1F">
        <w:t>two</w:t>
      </w:r>
      <w:r>
        <w:t xml:space="preserve"> words:</w:t>
      </w:r>
    </w:p>
    <w:p w14:paraId="3B52D93B" w14:textId="77777777" w:rsidR="0015112F" w:rsidRDefault="0015112F" w:rsidP="00107EC7"/>
    <w:p w14:paraId="4BE6B696" w14:textId="77777777" w:rsidR="0015112F" w:rsidRDefault="0015112F" w:rsidP="0015112F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Discreet </w:t>
      </w:r>
      <w:r>
        <w:t xml:space="preserve">is an </w:t>
      </w:r>
      <w:r w:rsidRPr="00B40B99">
        <w:rPr>
          <w:b/>
          <w:i/>
        </w:rPr>
        <w:t xml:space="preserve">adjective </w:t>
      </w:r>
      <w:r>
        <w:t xml:space="preserve">that has a variety of meanings, including </w:t>
      </w:r>
      <w:r w:rsidRPr="00B40B99">
        <w:rPr>
          <w:i/>
        </w:rPr>
        <w:t xml:space="preserve">having or showing discernment or </w:t>
      </w:r>
      <w:r>
        <w:rPr>
          <w:i/>
        </w:rPr>
        <w:t>good judgment in conduct and especially</w:t>
      </w:r>
      <w:r w:rsidRPr="00B40B99">
        <w:rPr>
          <w:i/>
        </w:rPr>
        <w:t xml:space="preserve">. in speech: PRUDENT; </w:t>
      </w:r>
      <w:proofErr w:type="gramStart"/>
      <w:r w:rsidRPr="00B40B99">
        <w:rPr>
          <w:i/>
        </w:rPr>
        <w:t>esp</w:t>
      </w:r>
      <w:r>
        <w:rPr>
          <w:i/>
        </w:rPr>
        <w:t>ecially</w:t>
      </w:r>
      <w:r w:rsidRPr="00B40B99">
        <w:rPr>
          <w:i/>
        </w:rPr>
        <w:t>:</w:t>
      </w:r>
      <w:proofErr w:type="gramEnd"/>
      <w:r w:rsidRPr="00B40B99">
        <w:rPr>
          <w:i/>
        </w:rPr>
        <w:t xml:space="preserve"> capable of preserving prudent silence</w:t>
      </w:r>
      <w:r>
        <w:t xml:space="preserve">; </w:t>
      </w:r>
      <w:r w:rsidRPr="00506611">
        <w:rPr>
          <w:i/>
        </w:rPr>
        <w:t>modest</w:t>
      </w:r>
      <w:r>
        <w:t>;</w:t>
      </w:r>
      <w:r w:rsidRPr="00B40B99">
        <w:rPr>
          <w:i/>
        </w:rPr>
        <w:t xml:space="preserve"> </w:t>
      </w:r>
      <w:r>
        <w:rPr>
          <w:i/>
        </w:rPr>
        <w:t>unnoticeable.</w:t>
      </w:r>
      <w:r>
        <w:t xml:space="preserve"> </w:t>
      </w:r>
    </w:p>
    <w:p w14:paraId="6CF785CF" w14:textId="77777777" w:rsidR="0015112F" w:rsidRDefault="0015112F" w:rsidP="0015112F"/>
    <w:p w14:paraId="6ED556EC" w14:textId="77777777" w:rsidR="0015112F" w:rsidRDefault="0015112F" w:rsidP="0015112F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Discrete </w:t>
      </w:r>
      <w:r>
        <w:t xml:space="preserve">is also an </w:t>
      </w:r>
      <w:r>
        <w:rPr>
          <w:b/>
          <w:i/>
        </w:rPr>
        <w:t>adjective</w:t>
      </w:r>
      <w:r>
        <w:t xml:space="preserve">, but it means </w:t>
      </w:r>
      <w:r w:rsidRPr="00506611">
        <w:rPr>
          <w:i/>
        </w:rPr>
        <w:t>constituting a separate entity: individually</w:t>
      </w:r>
      <w:r>
        <w:rPr>
          <w:i/>
        </w:rPr>
        <w:t xml:space="preserve"> </w:t>
      </w:r>
      <w:r>
        <w:t xml:space="preserve">and </w:t>
      </w:r>
      <w:r w:rsidRPr="00506611">
        <w:rPr>
          <w:i/>
        </w:rPr>
        <w:t>consisting of distinct or unconnected elements</w:t>
      </w:r>
      <w:r>
        <w:rPr>
          <w:i/>
        </w:rPr>
        <w:t>.</w:t>
      </w:r>
    </w:p>
    <w:p w14:paraId="3DE837AB" w14:textId="77777777" w:rsidR="0015112F" w:rsidRPr="0015112F" w:rsidRDefault="0015112F" w:rsidP="0015112F">
      <w:pPr>
        <w:rPr>
          <w:i/>
        </w:rPr>
      </w:pPr>
    </w:p>
    <w:p w14:paraId="2A6348AF" w14:textId="6B1491DA" w:rsidR="0015112F" w:rsidRPr="007D4B03" w:rsidRDefault="007D4B03" w:rsidP="0015112F">
      <w:pPr>
        <w:pStyle w:val="ListParagraph"/>
        <w:numPr>
          <w:ilvl w:val="0"/>
          <w:numId w:val="2"/>
        </w:numPr>
        <w:rPr>
          <w:b/>
        </w:rPr>
      </w:pPr>
      <w:r>
        <w:t>*** is ___________________ so *** doesn’t swear in public.</w:t>
      </w:r>
    </w:p>
    <w:p w14:paraId="05997470" w14:textId="2E124ECF" w:rsidR="007D4B03" w:rsidRPr="007D4B03" w:rsidRDefault="007D4B03" w:rsidP="0015112F">
      <w:pPr>
        <w:pStyle w:val="ListParagraph"/>
        <w:numPr>
          <w:ilvl w:val="0"/>
          <w:numId w:val="2"/>
        </w:numPr>
        <w:rPr>
          <w:b/>
        </w:rPr>
      </w:pPr>
      <w:r>
        <w:t>Each car in a New York City subway train is ____________________________.</w:t>
      </w:r>
    </w:p>
    <w:p w14:paraId="0F2C35A2" w14:textId="5F21B166" w:rsidR="007D4B03" w:rsidRPr="007D4B03" w:rsidRDefault="007D4B03" w:rsidP="0015112F">
      <w:pPr>
        <w:pStyle w:val="ListParagraph"/>
        <w:numPr>
          <w:ilvl w:val="0"/>
          <w:numId w:val="2"/>
        </w:numPr>
        <w:rPr>
          <w:b/>
        </w:rPr>
      </w:pPr>
      <w:r>
        <w:t>Because *** is __________________, *** is able to get away with chewing gum in class.</w:t>
      </w:r>
    </w:p>
    <w:p w14:paraId="0F663591" w14:textId="1BA9974E" w:rsidR="007D4B03" w:rsidRPr="007D4B03" w:rsidRDefault="007D4B03" w:rsidP="0015112F">
      <w:pPr>
        <w:pStyle w:val="ListParagraph"/>
        <w:numPr>
          <w:ilvl w:val="0"/>
          <w:numId w:val="2"/>
        </w:numPr>
        <w:rPr>
          <w:b/>
        </w:rPr>
      </w:pPr>
      <w:r>
        <w:t>There are 84 ________________________ apartment in ***’s building.</w:t>
      </w:r>
    </w:p>
    <w:p w14:paraId="3F863B9C" w14:textId="78D9CA1D" w:rsidR="007D4B03" w:rsidRPr="0015112F" w:rsidRDefault="007D4B03" w:rsidP="0015112F">
      <w:pPr>
        <w:pStyle w:val="ListParagraph"/>
        <w:numPr>
          <w:ilvl w:val="0"/>
          <w:numId w:val="2"/>
        </w:numPr>
        <w:rPr>
          <w:b/>
        </w:rPr>
      </w:pPr>
      <w:r>
        <w:t>****’s _____________________ sits under the table during meal and grabs table scraps.</w:t>
      </w:r>
    </w:p>
    <w:p w14:paraId="74646E41" w14:textId="184D0A5A" w:rsidR="0015112F" w:rsidRDefault="0015112F" w:rsidP="00107EC7"/>
    <w:p w14:paraId="5E92DE02" w14:textId="435BDF39" w:rsidR="0032282D" w:rsidRDefault="0032282D" w:rsidP="00107EC7"/>
    <w:p w14:paraId="368F6825" w14:textId="369B367F" w:rsidR="0032282D" w:rsidRDefault="0032282D" w:rsidP="00107EC7"/>
    <w:p w14:paraId="7B8684EB" w14:textId="72A622F4" w:rsidR="0032282D" w:rsidRDefault="0032282D" w:rsidP="00107EC7"/>
    <w:p w14:paraId="6A97E6F2" w14:textId="6083B8F0" w:rsidR="0032282D" w:rsidRDefault="0032282D" w:rsidP="00107EC7"/>
    <w:p w14:paraId="385AC606" w14:textId="0D6BB12B" w:rsidR="0032282D" w:rsidRDefault="0032282D" w:rsidP="00107EC7"/>
    <w:p w14:paraId="7778820E" w14:textId="65223F35" w:rsidR="0032282D" w:rsidRDefault="0032282D" w:rsidP="00107EC7"/>
    <w:p w14:paraId="6DDFB249" w14:textId="39C79926" w:rsidR="0032282D" w:rsidRDefault="0032282D" w:rsidP="00107EC7"/>
    <w:p w14:paraId="394B1FBF" w14:textId="120DAD2B" w:rsidR="0032282D" w:rsidRDefault="0032282D" w:rsidP="00107EC7"/>
    <w:p w14:paraId="31B908BD" w14:textId="22910464" w:rsidR="0032282D" w:rsidRDefault="0032282D" w:rsidP="00107EC7"/>
    <w:p w14:paraId="30623FFA" w14:textId="443D36E2" w:rsidR="0032282D" w:rsidRDefault="0032282D" w:rsidP="00107EC7"/>
    <w:p w14:paraId="7B6F4681" w14:textId="76F0AADC" w:rsidR="0032282D" w:rsidRDefault="0032282D" w:rsidP="00107EC7"/>
    <w:p w14:paraId="09D7BEA0" w14:textId="34B8A79D" w:rsidR="0032282D" w:rsidRDefault="0032282D" w:rsidP="00107EC7"/>
    <w:p w14:paraId="2B030150" w14:textId="2D561449" w:rsidR="0032282D" w:rsidRDefault="0032282D" w:rsidP="00107EC7"/>
    <w:p w14:paraId="5A54ED2A" w14:textId="071B4A64" w:rsidR="0032282D" w:rsidRDefault="0032282D" w:rsidP="00107EC7"/>
    <w:p w14:paraId="3D01818C" w14:textId="7DD39991" w:rsidR="0032282D" w:rsidRDefault="0032282D" w:rsidP="00107EC7"/>
    <w:p w14:paraId="39B75B58" w14:textId="4A38089F" w:rsidR="0032282D" w:rsidRDefault="0032282D" w:rsidP="00107EC7"/>
    <w:p w14:paraId="62AFAACE" w14:textId="08388206" w:rsidR="0032282D" w:rsidRDefault="0032282D" w:rsidP="00107EC7"/>
    <w:p w14:paraId="7AE0C3D8" w14:textId="1BC620FE" w:rsidR="0032282D" w:rsidRDefault="0032282D" w:rsidP="00107EC7"/>
    <w:p w14:paraId="1AEC7CED" w14:textId="7D8162F7" w:rsidR="0032282D" w:rsidRDefault="0032282D" w:rsidP="00107EC7"/>
    <w:p w14:paraId="67BE99E2" w14:textId="1622728F" w:rsidR="0032282D" w:rsidRDefault="0032282D" w:rsidP="00107EC7"/>
    <w:p w14:paraId="42918A4D" w14:textId="64738835" w:rsidR="0032282D" w:rsidRDefault="0032282D" w:rsidP="00107EC7"/>
    <w:p w14:paraId="3F3D4A19" w14:textId="2D5069B0" w:rsidR="0032282D" w:rsidRDefault="0032282D" w:rsidP="00107EC7"/>
    <w:p w14:paraId="00F35F28" w14:textId="13962952" w:rsidR="0032282D" w:rsidRDefault="0032282D" w:rsidP="00107EC7"/>
    <w:p w14:paraId="02BBF394" w14:textId="7F7C2A00" w:rsidR="0032282D" w:rsidRDefault="0032282D" w:rsidP="00107EC7"/>
    <w:p w14:paraId="59643128" w14:textId="73BEBB19" w:rsidR="0032282D" w:rsidRDefault="0032282D" w:rsidP="00107EC7"/>
    <w:p w14:paraId="771C99AD" w14:textId="1F407BC2" w:rsidR="0032282D" w:rsidRDefault="0032282D" w:rsidP="00107EC7"/>
    <w:p w14:paraId="07D88956" w14:textId="19196323" w:rsidR="0032282D" w:rsidRDefault="0032282D" w:rsidP="00107EC7"/>
    <w:p w14:paraId="7DFD06B5" w14:textId="6EF75B84" w:rsidR="0032282D" w:rsidRDefault="0032282D" w:rsidP="00107EC7"/>
    <w:p w14:paraId="227ECA45" w14:textId="75228185" w:rsidR="0032282D" w:rsidRDefault="0032282D" w:rsidP="00107EC7"/>
    <w:p w14:paraId="47CFBDF5" w14:textId="07B7368D" w:rsidR="0032282D" w:rsidRDefault="0032282D" w:rsidP="00107EC7"/>
    <w:p w14:paraId="1AB46AD5" w14:textId="16733C48" w:rsidR="0032282D" w:rsidRDefault="0032282D" w:rsidP="00107EC7"/>
    <w:p w14:paraId="5DDC53E5" w14:textId="688B6BCE" w:rsidR="0032282D" w:rsidRDefault="0032282D" w:rsidP="00107EC7"/>
    <w:p w14:paraId="47B3A217" w14:textId="515E278B" w:rsidR="0032282D" w:rsidRDefault="0032282D" w:rsidP="00107EC7"/>
    <w:p w14:paraId="7534E629" w14:textId="77777777" w:rsidR="0032282D" w:rsidRPr="009E1B18" w:rsidRDefault="0032282D" w:rsidP="0032282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96EAE3B" w14:textId="58BEAF88" w:rsidR="0032282D" w:rsidRDefault="0032282D" w:rsidP="0032282D">
      <w:r>
        <w:rPr>
          <w:b/>
        </w:rPr>
        <w:t xml:space="preserve">Homophone Worksheet: </w:t>
      </w:r>
      <w:r w:rsidRPr="00383F1F">
        <w:rPr>
          <w:b/>
          <w:i/>
        </w:rPr>
        <w:t>Discreet</w:t>
      </w:r>
      <w:r>
        <w:rPr>
          <w:b/>
        </w:rPr>
        <w:t xml:space="preserve"> and </w:t>
      </w:r>
      <w:r w:rsidRPr="00383F1F">
        <w:rPr>
          <w:b/>
          <w:i/>
        </w:rPr>
        <w:t>Discrete</w:t>
      </w:r>
      <w:r>
        <w:t xml:space="preserve">, </w:t>
      </w:r>
      <w:r>
        <w:rPr>
          <w:b/>
        </w:rPr>
        <w:t xml:space="preserve">Worksheet 2.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discreet </w:t>
      </w:r>
      <w:r>
        <w:t>and</w:t>
      </w:r>
      <w:r>
        <w:rPr>
          <w:i/>
        </w:rPr>
        <w:t xml:space="preserve"> discrete</w:t>
      </w:r>
      <w:r>
        <w:t>. Remember this about these two words:</w:t>
      </w:r>
    </w:p>
    <w:p w14:paraId="761EC04F" w14:textId="77777777" w:rsidR="0032282D" w:rsidRDefault="0032282D" w:rsidP="0032282D"/>
    <w:p w14:paraId="14C47D5B" w14:textId="77777777" w:rsidR="0032282D" w:rsidRDefault="0032282D" w:rsidP="0032282D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Discreet </w:t>
      </w:r>
      <w:r>
        <w:t xml:space="preserve">is an </w:t>
      </w:r>
      <w:r w:rsidRPr="00B40B99">
        <w:rPr>
          <w:b/>
          <w:i/>
        </w:rPr>
        <w:t xml:space="preserve">adjective </w:t>
      </w:r>
      <w:r>
        <w:t xml:space="preserve">that has a variety of meanings, including </w:t>
      </w:r>
      <w:r w:rsidRPr="00B40B99">
        <w:rPr>
          <w:i/>
        </w:rPr>
        <w:t xml:space="preserve">having or showing discernment or </w:t>
      </w:r>
      <w:r>
        <w:rPr>
          <w:i/>
        </w:rPr>
        <w:t>good judgment in conduct and especially</w:t>
      </w:r>
      <w:r w:rsidRPr="00B40B99">
        <w:rPr>
          <w:i/>
        </w:rPr>
        <w:t xml:space="preserve">. in speech: PRUDENT; </w:t>
      </w:r>
      <w:proofErr w:type="gramStart"/>
      <w:r w:rsidRPr="00B40B99">
        <w:rPr>
          <w:i/>
        </w:rPr>
        <w:t>esp</w:t>
      </w:r>
      <w:r>
        <w:rPr>
          <w:i/>
        </w:rPr>
        <w:t>ecially</w:t>
      </w:r>
      <w:r w:rsidRPr="00B40B99">
        <w:rPr>
          <w:i/>
        </w:rPr>
        <w:t>:</w:t>
      </w:r>
      <w:proofErr w:type="gramEnd"/>
      <w:r w:rsidRPr="00B40B99">
        <w:rPr>
          <w:i/>
        </w:rPr>
        <w:t xml:space="preserve"> capable of preserving prudent silence</w:t>
      </w:r>
      <w:r>
        <w:t xml:space="preserve">; </w:t>
      </w:r>
      <w:r w:rsidRPr="00506611">
        <w:rPr>
          <w:i/>
        </w:rPr>
        <w:t>modest</w:t>
      </w:r>
      <w:r>
        <w:t>;</w:t>
      </w:r>
      <w:r w:rsidRPr="00B40B99">
        <w:rPr>
          <w:i/>
        </w:rPr>
        <w:t xml:space="preserve"> </w:t>
      </w:r>
      <w:r>
        <w:rPr>
          <w:i/>
        </w:rPr>
        <w:t>unnoticeable.</w:t>
      </w:r>
      <w:r>
        <w:t xml:space="preserve"> </w:t>
      </w:r>
    </w:p>
    <w:p w14:paraId="5109B9D7" w14:textId="77777777" w:rsidR="0032282D" w:rsidRDefault="0032282D" w:rsidP="0032282D"/>
    <w:p w14:paraId="7D2B4644" w14:textId="77777777" w:rsidR="0032282D" w:rsidRDefault="0032282D" w:rsidP="0032282D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Discrete </w:t>
      </w:r>
      <w:r>
        <w:t xml:space="preserve">is also an </w:t>
      </w:r>
      <w:r>
        <w:rPr>
          <w:b/>
          <w:i/>
        </w:rPr>
        <w:t>adjective</w:t>
      </w:r>
      <w:r>
        <w:t xml:space="preserve">, but it means </w:t>
      </w:r>
      <w:r w:rsidRPr="00506611">
        <w:rPr>
          <w:i/>
        </w:rPr>
        <w:t>constituting a separate entity: individually</w:t>
      </w:r>
      <w:r>
        <w:rPr>
          <w:i/>
        </w:rPr>
        <w:t xml:space="preserve"> </w:t>
      </w:r>
      <w:r>
        <w:t xml:space="preserve">and </w:t>
      </w:r>
      <w:r w:rsidRPr="00506611">
        <w:rPr>
          <w:i/>
        </w:rPr>
        <w:t>consisting of distinct or unconnected elements</w:t>
      </w:r>
      <w:r>
        <w:rPr>
          <w:i/>
        </w:rPr>
        <w:t>.</w:t>
      </w:r>
    </w:p>
    <w:p w14:paraId="0033A4C1" w14:textId="77777777" w:rsidR="0032282D" w:rsidRPr="0015112F" w:rsidRDefault="0032282D" w:rsidP="0032282D">
      <w:pPr>
        <w:rPr>
          <w:i/>
        </w:rPr>
      </w:pPr>
    </w:p>
    <w:p w14:paraId="584431F0" w14:textId="293F4AEF" w:rsidR="0032282D" w:rsidRPr="0032282D" w:rsidRDefault="0032282D" w:rsidP="0032282D">
      <w:pPr>
        <w:pStyle w:val="ListParagraph"/>
        <w:numPr>
          <w:ilvl w:val="0"/>
          <w:numId w:val="3"/>
        </w:numPr>
        <w:rPr>
          <w:b/>
        </w:rPr>
      </w:pPr>
      <w:r>
        <w:t>For some reason, ****, when *** eats spaghetti, likes *** noodles and sauce on two _______________ plates.</w:t>
      </w:r>
    </w:p>
    <w:p w14:paraId="4B3CBC60" w14:textId="77777777" w:rsidR="0032282D" w:rsidRPr="00F7713D" w:rsidRDefault="0032282D" w:rsidP="0032282D">
      <w:pPr>
        <w:pStyle w:val="ListParagraph"/>
        <w:numPr>
          <w:ilvl w:val="0"/>
          <w:numId w:val="3"/>
        </w:numPr>
        <w:rPr>
          <w:b/>
        </w:rPr>
      </w:pPr>
      <w:r>
        <w:t>The __________________ cat catches a lot of mice.</w:t>
      </w:r>
    </w:p>
    <w:p w14:paraId="74137E39" w14:textId="77777777" w:rsidR="0032282D" w:rsidRPr="00F7713D" w:rsidRDefault="0032282D" w:rsidP="0032282D">
      <w:pPr>
        <w:pStyle w:val="ListParagraph"/>
        <w:numPr>
          <w:ilvl w:val="0"/>
          <w:numId w:val="3"/>
        </w:numPr>
        <w:rPr>
          <w:b/>
        </w:rPr>
      </w:pPr>
      <w:r>
        <w:t>Mr. Feltskog thinks that if students were more ______________________ they could break school rules and get away with it.</w:t>
      </w:r>
    </w:p>
    <w:p w14:paraId="2ADE3842" w14:textId="77777777" w:rsidR="0032282D" w:rsidRPr="00F7713D" w:rsidRDefault="0032282D" w:rsidP="0032282D">
      <w:pPr>
        <w:pStyle w:val="ListParagraph"/>
        <w:numPr>
          <w:ilvl w:val="0"/>
          <w:numId w:val="3"/>
        </w:numPr>
        <w:rPr>
          <w:b/>
        </w:rPr>
      </w:pPr>
      <w:r>
        <w:t>**** received two __________________ documents for *** chemistry final, the test booklet and a scantron.</w:t>
      </w:r>
    </w:p>
    <w:p w14:paraId="2A211704" w14:textId="77777777" w:rsidR="0032282D" w:rsidRPr="0015112F" w:rsidRDefault="0032282D" w:rsidP="0032282D">
      <w:pPr>
        <w:pStyle w:val="ListParagraph"/>
        <w:numPr>
          <w:ilvl w:val="0"/>
          <w:numId w:val="3"/>
        </w:numPr>
        <w:rPr>
          <w:b/>
        </w:rPr>
      </w:pPr>
      <w:r>
        <w:t>*** likes to keep garlic in a sealed, ___________________ food container so *** entire refrigerator doesn’t smell like it.</w:t>
      </w:r>
    </w:p>
    <w:p w14:paraId="527CC287" w14:textId="77777777" w:rsidR="0032282D" w:rsidRPr="006B45BA" w:rsidRDefault="0032282D" w:rsidP="0032282D"/>
    <w:p w14:paraId="241FDB83" w14:textId="1767F26D" w:rsidR="0032282D" w:rsidRDefault="0032282D" w:rsidP="00107EC7"/>
    <w:p w14:paraId="09CBEFEE" w14:textId="6FC03701" w:rsidR="00FC036C" w:rsidRDefault="00FC036C" w:rsidP="00107EC7"/>
    <w:p w14:paraId="3C0B0E62" w14:textId="0F33AA89" w:rsidR="00FC036C" w:rsidRDefault="00FC036C" w:rsidP="00107EC7"/>
    <w:p w14:paraId="4C21F095" w14:textId="4D17616A" w:rsidR="00FC036C" w:rsidRDefault="00FC036C" w:rsidP="00107EC7"/>
    <w:p w14:paraId="1500FED2" w14:textId="623C7390" w:rsidR="00FC036C" w:rsidRDefault="00FC036C" w:rsidP="00107EC7"/>
    <w:p w14:paraId="442A3AC5" w14:textId="231D8124" w:rsidR="00FC036C" w:rsidRDefault="00FC036C" w:rsidP="00107EC7"/>
    <w:p w14:paraId="3DF0194C" w14:textId="3F073C92" w:rsidR="00FC036C" w:rsidRDefault="00FC036C" w:rsidP="00107EC7"/>
    <w:p w14:paraId="13AB7D37" w14:textId="34EF6818" w:rsidR="00FC036C" w:rsidRDefault="00FC036C" w:rsidP="00107EC7"/>
    <w:p w14:paraId="5F7934A3" w14:textId="47E53BD6" w:rsidR="00FC036C" w:rsidRDefault="00FC036C" w:rsidP="00107EC7"/>
    <w:p w14:paraId="40356CCA" w14:textId="5C9B5860" w:rsidR="00FC036C" w:rsidRDefault="00FC036C" w:rsidP="00107EC7"/>
    <w:p w14:paraId="4E9A304B" w14:textId="0C3B89C9" w:rsidR="00FC036C" w:rsidRDefault="00FC036C" w:rsidP="00107EC7"/>
    <w:p w14:paraId="6321A402" w14:textId="1C9DBF37" w:rsidR="00FC036C" w:rsidRDefault="00FC036C" w:rsidP="00107EC7"/>
    <w:p w14:paraId="6ABD5654" w14:textId="7CA5BAF0" w:rsidR="00FC036C" w:rsidRDefault="00FC036C" w:rsidP="00107EC7"/>
    <w:p w14:paraId="7D019500" w14:textId="40BE1F1B" w:rsidR="00FC036C" w:rsidRDefault="00FC036C" w:rsidP="00107EC7"/>
    <w:p w14:paraId="58BC1D42" w14:textId="43BB4DA2" w:rsidR="00FC036C" w:rsidRDefault="00FC036C" w:rsidP="00107EC7"/>
    <w:p w14:paraId="039E25D5" w14:textId="651E1805" w:rsidR="00FC036C" w:rsidRDefault="00FC036C" w:rsidP="00107EC7"/>
    <w:p w14:paraId="4E8C6822" w14:textId="7B83C4E7" w:rsidR="00FC036C" w:rsidRDefault="00FC036C" w:rsidP="00107EC7"/>
    <w:p w14:paraId="0925C8FC" w14:textId="099C10CA" w:rsidR="00FC036C" w:rsidRDefault="00FC036C" w:rsidP="00107EC7"/>
    <w:p w14:paraId="433CD36C" w14:textId="0F87BF5D" w:rsidR="00FC036C" w:rsidRDefault="00FC036C" w:rsidP="00107EC7"/>
    <w:p w14:paraId="65C50031" w14:textId="51A5347C" w:rsidR="00FC036C" w:rsidRDefault="00FC036C" w:rsidP="00107EC7"/>
    <w:p w14:paraId="49DB6D56" w14:textId="01FE527D" w:rsidR="00FC036C" w:rsidRDefault="00FC036C" w:rsidP="00107EC7"/>
    <w:p w14:paraId="14AF3B83" w14:textId="218AC99D" w:rsidR="00FC036C" w:rsidRDefault="00FC036C" w:rsidP="00107EC7"/>
    <w:p w14:paraId="64655F47" w14:textId="20051F6E" w:rsidR="00FC036C" w:rsidRDefault="00FC036C" w:rsidP="00107EC7"/>
    <w:p w14:paraId="7F93835E" w14:textId="5923A721" w:rsidR="00FC036C" w:rsidRDefault="00FC036C" w:rsidP="00107EC7"/>
    <w:p w14:paraId="47CF921A" w14:textId="0124C59E" w:rsidR="00FC036C" w:rsidRDefault="00FC036C" w:rsidP="00107EC7"/>
    <w:p w14:paraId="7ABDED86" w14:textId="634E378C" w:rsidR="00FC036C" w:rsidRDefault="00FC036C" w:rsidP="00107EC7"/>
    <w:p w14:paraId="4AB5E3A1" w14:textId="3EEA754D" w:rsidR="00FC036C" w:rsidRDefault="00FC036C" w:rsidP="00107EC7"/>
    <w:p w14:paraId="43A2CE55" w14:textId="57D27808" w:rsidR="00FC036C" w:rsidRDefault="00FC036C" w:rsidP="00107EC7"/>
    <w:p w14:paraId="4053ACFD" w14:textId="652036D5" w:rsidR="00FC036C" w:rsidRDefault="00FC036C" w:rsidP="00107EC7"/>
    <w:p w14:paraId="18BC21A3" w14:textId="77777777" w:rsidR="00FC036C" w:rsidRPr="009E1B18" w:rsidRDefault="00FC036C" w:rsidP="00FC036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463323A" w14:textId="599F9EFA" w:rsidR="00FC036C" w:rsidRDefault="00FC036C" w:rsidP="00FC036C">
      <w:r>
        <w:rPr>
          <w:b/>
        </w:rPr>
        <w:t xml:space="preserve">Homophone Worksheet: </w:t>
      </w:r>
      <w:r w:rsidRPr="00383F1F">
        <w:rPr>
          <w:b/>
          <w:i/>
        </w:rPr>
        <w:t>Discreet</w:t>
      </w:r>
      <w:r>
        <w:rPr>
          <w:b/>
        </w:rPr>
        <w:t xml:space="preserve"> and </w:t>
      </w:r>
      <w:r w:rsidRPr="00383F1F">
        <w:rPr>
          <w:b/>
          <w:i/>
        </w:rPr>
        <w:t>Discrete</w:t>
      </w:r>
      <w:r>
        <w:t xml:space="preserve">, </w:t>
      </w:r>
      <w:r>
        <w:rPr>
          <w:b/>
        </w:rPr>
        <w:t xml:space="preserve">Worksheet 3.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discreet </w:t>
      </w:r>
      <w:r>
        <w:t>and</w:t>
      </w:r>
      <w:r>
        <w:rPr>
          <w:i/>
        </w:rPr>
        <w:t xml:space="preserve"> discrete</w:t>
      </w:r>
      <w:r>
        <w:t>. Remember this about these two words:</w:t>
      </w:r>
    </w:p>
    <w:p w14:paraId="6C8A7D89" w14:textId="77777777" w:rsidR="00FC036C" w:rsidRDefault="00FC036C" w:rsidP="00FC036C"/>
    <w:p w14:paraId="17FEDFE4" w14:textId="77777777" w:rsidR="00FC036C" w:rsidRDefault="00FC036C" w:rsidP="00FC036C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Discreet </w:t>
      </w:r>
      <w:r>
        <w:t xml:space="preserve">is an </w:t>
      </w:r>
      <w:r w:rsidRPr="00B40B99">
        <w:rPr>
          <w:b/>
          <w:i/>
        </w:rPr>
        <w:t xml:space="preserve">adjective </w:t>
      </w:r>
      <w:r>
        <w:t xml:space="preserve">that has a variety of meanings, including </w:t>
      </w:r>
      <w:r w:rsidRPr="00B40B99">
        <w:rPr>
          <w:i/>
        </w:rPr>
        <w:t xml:space="preserve">having or showing discernment or </w:t>
      </w:r>
      <w:r>
        <w:rPr>
          <w:i/>
        </w:rPr>
        <w:t>good judgment in conduct and especially</w:t>
      </w:r>
      <w:r w:rsidRPr="00B40B99">
        <w:rPr>
          <w:i/>
        </w:rPr>
        <w:t xml:space="preserve">. in speech: PRUDENT; </w:t>
      </w:r>
      <w:proofErr w:type="gramStart"/>
      <w:r w:rsidRPr="00B40B99">
        <w:rPr>
          <w:i/>
        </w:rPr>
        <w:t>esp</w:t>
      </w:r>
      <w:r>
        <w:rPr>
          <w:i/>
        </w:rPr>
        <w:t>ecially</w:t>
      </w:r>
      <w:r w:rsidRPr="00B40B99">
        <w:rPr>
          <w:i/>
        </w:rPr>
        <w:t>:</w:t>
      </w:r>
      <w:proofErr w:type="gramEnd"/>
      <w:r w:rsidRPr="00B40B99">
        <w:rPr>
          <w:i/>
        </w:rPr>
        <w:t xml:space="preserve"> capable of preserving prudent silence</w:t>
      </w:r>
      <w:r>
        <w:t xml:space="preserve">; </w:t>
      </w:r>
      <w:r w:rsidRPr="00506611">
        <w:rPr>
          <w:i/>
        </w:rPr>
        <w:t>modest</w:t>
      </w:r>
      <w:r>
        <w:t>;</w:t>
      </w:r>
      <w:r w:rsidRPr="00B40B99">
        <w:rPr>
          <w:i/>
        </w:rPr>
        <w:t xml:space="preserve"> </w:t>
      </w:r>
      <w:r>
        <w:rPr>
          <w:i/>
        </w:rPr>
        <w:t>unnoticeable.</w:t>
      </w:r>
      <w:r>
        <w:t xml:space="preserve"> </w:t>
      </w:r>
    </w:p>
    <w:p w14:paraId="27DFEFB1" w14:textId="77777777" w:rsidR="00FC036C" w:rsidRDefault="00FC036C" w:rsidP="00FC036C"/>
    <w:p w14:paraId="54FB262D" w14:textId="77777777" w:rsidR="00FC036C" w:rsidRDefault="00FC036C" w:rsidP="00FC036C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Discrete </w:t>
      </w:r>
      <w:r>
        <w:t xml:space="preserve">is also an </w:t>
      </w:r>
      <w:r>
        <w:rPr>
          <w:b/>
          <w:i/>
        </w:rPr>
        <w:t>adjective</w:t>
      </w:r>
      <w:r>
        <w:t xml:space="preserve">, but it means </w:t>
      </w:r>
      <w:r w:rsidRPr="00506611">
        <w:rPr>
          <w:i/>
        </w:rPr>
        <w:t>constituting a separate entity: individually</w:t>
      </w:r>
      <w:r>
        <w:rPr>
          <w:i/>
        </w:rPr>
        <w:t xml:space="preserve"> </w:t>
      </w:r>
      <w:r>
        <w:t xml:space="preserve">and </w:t>
      </w:r>
      <w:r w:rsidRPr="00506611">
        <w:rPr>
          <w:i/>
        </w:rPr>
        <w:t>consisting of distinct or unconnected elements</w:t>
      </w:r>
      <w:r>
        <w:rPr>
          <w:i/>
        </w:rPr>
        <w:t>.</w:t>
      </w:r>
    </w:p>
    <w:p w14:paraId="41F47420" w14:textId="77777777" w:rsidR="00FC036C" w:rsidRPr="0015112F" w:rsidRDefault="00FC036C" w:rsidP="00FC036C">
      <w:pPr>
        <w:rPr>
          <w:i/>
        </w:rPr>
      </w:pPr>
    </w:p>
    <w:p w14:paraId="5A17B90E" w14:textId="2E3A785A" w:rsidR="00FC036C" w:rsidRPr="00FC036C" w:rsidRDefault="00FC036C" w:rsidP="00FC036C">
      <w:pPr>
        <w:pStyle w:val="ListParagraph"/>
        <w:numPr>
          <w:ilvl w:val="0"/>
          <w:numId w:val="5"/>
        </w:numPr>
        <w:rPr>
          <w:b/>
        </w:rPr>
      </w:pPr>
      <w:r>
        <w:t>Our country is one nation divided into 50 ____________________ states.</w:t>
      </w:r>
    </w:p>
    <w:p w14:paraId="5B232839" w14:textId="53C89C77" w:rsidR="00FC036C" w:rsidRPr="00FC036C" w:rsidRDefault="00FC036C" w:rsidP="00FC036C">
      <w:pPr>
        <w:pStyle w:val="ListParagraph"/>
        <w:numPr>
          <w:ilvl w:val="0"/>
          <w:numId w:val="5"/>
        </w:numPr>
        <w:rPr>
          <w:b/>
        </w:rPr>
      </w:pPr>
      <w:r>
        <w:t>*** has a number of __________________ compartments in *** book bag, which helps *** stay organized.</w:t>
      </w:r>
    </w:p>
    <w:p w14:paraId="6ECB0040" w14:textId="77777777" w:rsidR="00FC036C" w:rsidRPr="00455909" w:rsidRDefault="00FC036C" w:rsidP="00FC036C">
      <w:pPr>
        <w:pStyle w:val="ListParagraph"/>
        <w:numPr>
          <w:ilvl w:val="0"/>
          <w:numId w:val="5"/>
        </w:numPr>
        <w:rPr>
          <w:b/>
        </w:rPr>
      </w:pPr>
      <w:r>
        <w:t>*** is able to snack in class because *** is _________________ in unwrapping food and eating it.</w:t>
      </w:r>
    </w:p>
    <w:p w14:paraId="7CD58684" w14:textId="77777777" w:rsidR="00FC036C" w:rsidRPr="00455909" w:rsidRDefault="00FC036C" w:rsidP="00FC036C">
      <w:pPr>
        <w:pStyle w:val="ListParagraph"/>
        <w:numPr>
          <w:ilvl w:val="0"/>
          <w:numId w:val="5"/>
        </w:numPr>
        <w:rPr>
          <w:b/>
        </w:rPr>
      </w:pPr>
      <w:r>
        <w:t>*** talked softly on the train on *** ride home because *** wanted to be __________________ around *** fellow passengers.</w:t>
      </w:r>
    </w:p>
    <w:p w14:paraId="26966C1E" w14:textId="77777777" w:rsidR="00FC036C" w:rsidRPr="0015112F" w:rsidRDefault="00FC036C" w:rsidP="00FC036C">
      <w:pPr>
        <w:pStyle w:val="ListParagraph"/>
        <w:numPr>
          <w:ilvl w:val="0"/>
          <w:numId w:val="5"/>
        </w:numPr>
        <w:rPr>
          <w:b/>
        </w:rPr>
      </w:pPr>
      <w:r>
        <w:t xml:space="preserve">*** likes the dresser in *** room because its large, ____________________ drawers </w:t>
      </w:r>
      <w:proofErr w:type="gramStart"/>
      <w:r>
        <w:t>helps</w:t>
      </w:r>
      <w:proofErr w:type="gramEnd"/>
      <w:r>
        <w:t xml:space="preserve"> **** keep *** clothes organized.</w:t>
      </w:r>
    </w:p>
    <w:p w14:paraId="1FE469D0" w14:textId="3F25FADB" w:rsidR="00FC036C" w:rsidRDefault="00FC036C" w:rsidP="00107EC7"/>
    <w:p w14:paraId="2F157BC0" w14:textId="66395209" w:rsidR="00BF760C" w:rsidRDefault="00BF760C" w:rsidP="00107EC7"/>
    <w:p w14:paraId="400D0294" w14:textId="4E28C367" w:rsidR="00BF760C" w:rsidRDefault="00BF760C" w:rsidP="00107EC7"/>
    <w:p w14:paraId="0CDD25E1" w14:textId="1B02EBF4" w:rsidR="00BF760C" w:rsidRDefault="00BF760C" w:rsidP="00107EC7"/>
    <w:p w14:paraId="5A22A07E" w14:textId="7D73EC18" w:rsidR="00BF760C" w:rsidRDefault="00BF760C" w:rsidP="00107EC7"/>
    <w:p w14:paraId="63354B41" w14:textId="0E94E43E" w:rsidR="00BF760C" w:rsidRDefault="00BF760C" w:rsidP="00107EC7"/>
    <w:p w14:paraId="0104DA05" w14:textId="322CADD6" w:rsidR="00BF760C" w:rsidRDefault="00BF760C" w:rsidP="00107EC7"/>
    <w:p w14:paraId="7715B12C" w14:textId="163AE6CD" w:rsidR="00BF760C" w:rsidRDefault="00BF760C" w:rsidP="00107EC7"/>
    <w:p w14:paraId="6CB50170" w14:textId="77052403" w:rsidR="00BF760C" w:rsidRDefault="00BF760C" w:rsidP="00107EC7"/>
    <w:p w14:paraId="1B4390E3" w14:textId="0A1A0971" w:rsidR="00BF760C" w:rsidRDefault="00BF760C" w:rsidP="00107EC7"/>
    <w:p w14:paraId="23E8F7A3" w14:textId="3B70FBE9" w:rsidR="00BF760C" w:rsidRDefault="00BF760C" w:rsidP="00107EC7"/>
    <w:p w14:paraId="787CEF5C" w14:textId="6BF794D4" w:rsidR="00BF760C" w:rsidRDefault="00BF760C" w:rsidP="00107EC7"/>
    <w:p w14:paraId="14158553" w14:textId="18A881D1" w:rsidR="00BF760C" w:rsidRDefault="00BF760C" w:rsidP="00107EC7"/>
    <w:p w14:paraId="1388FF67" w14:textId="09BAC90B" w:rsidR="00BF760C" w:rsidRDefault="00BF760C" w:rsidP="00107EC7"/>
    <w:p w14:paraId="5DBF6E6E" w14:textId="13FC5E16" w:rsidR="00BF760C" w:rsidRDefault="00BF760C" w:rsidP="00107EC7"/>
    <w:p w14:paraId="53B22997" w14:textId="74F25726" w:rsidR="00BF760C" w:rsidRDefault="00BF760C" w:rsidP="00107EC7"/>
    <w:p w14:paraId="10065015" w14:textId="5D3AF218" w:rsidR="00BF760C" w:rsidRDefault="00BF760C" w:rsidP="00107EC7"/>
    <w:p w14:paraId="396672F6" w14:textId="2A5524F4" w:rsidR="00BF760C" w:rsidRDefault="00BF760C" w:rsidP="00107EC7"/>
    <w:p w14:paraId="1F777976" w14:textId="457B6F05" w:rsidR="00BF760C" w:rsidRDefault="00BF760C" w:rsidP="00107EC7"/>
    <w:p w14:paraId="2B5EF3C6" w14:textId="74BACE6A" w:rsidR="00BF760C" w:rsidRDefault="00BF760C" w:rsidP="00107EC7"/>
    <w:p w14:paraId="3D8DB065" w14:textId="7FB4DE24" w:rsidR="00BF760C" w:rsidRDefault="00BF760C" w:rsidP="00107EC7"/>
    <w:p w14:paraId="58BB07E8" w14:textId="1A2B40CD" w:rsidR="00BF760C" w:rsidRDefault="00BF760C" w:rsidP="00107EC7"/>
    <w:p w14:paraId="0861B312" w14:textId="271F6EAA" w:rsidR="00BF760C" w:rsidRDefault="00BF760C" w:rsidP="00107EC7"/>
    <w:p w14:paraId="7BE54147" w14:textId="2506329C" w:rsidR="00BF760C" w:rsidRDefault="00BF760C" w:rsidP="00107EC7"/>
    <w:p w14:paraId="79D06136" w14:textId="4A2E4CF4" w:rsidR="00BF760C" w:rsidRDefault="00BF760C" w:rsidP="00107EC7"/>
    <w:p w14:paraId="6D4AFBB0" w14:textId="70A680FA" w:rsidR="00BF760C" w:rsidRDefault="00BF760C" w:rsidP="00107EC7"/>
    <w:p w14:paraId="3EAEE258" w14:textId="562E169F" w:rsidR="00BF760C" w:rsidRDefault="00BF760C" w:rsidP="00107EC7"/>
    <w:p w14:paraId="4126A4A2" w14:textId="0286B0A6" w:rsidR="00BF760C" w:rsidRDefault="00BF760C" w:rsidP="00107EC7"/>
    <w:p w14:paraId="043382F6" w14:textId="4733C2C1" w:rsidR="00BF760C" w:rsidRDefault="00BF760C" w:rsidP="00107EC7"/>
    <w:p w14:paraId="27C3371A" w14:textId="0725B891" w:rsidR="00BF760C" w:rsidRDefault="00BF760C" w:rsidP="00107EC7"/>
    <w:p w14:paraId="4D26372A" w14:textId="4E1F31B4" w:rsidR="00BF760C" w:rsidRDefault="00BF760C" w:rsidP="00107EC7"/>
    <w:p w14:paraId="1DC2B25D" w14:textId="514169CF" w:rsidR="00BF760C" w:rsidRDefault="00BF760C" w:rsidP="00107EC7"/>
    <w:p w14:paraId="6AED45D2" w14:textId="77777777" w:rsidR="00BF760C" w:rsidRPr="009E1B18" w:rsidRDefault="00BF760C" w:rsidP="00BF760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B9C732A" w14:textId="2F7A2410" w:rsidR="00BF760C" w:rsidRDefault="00BF760C" w:rsidP="00BF760C">
      <w:r>
        <w:rPr>
          <w:b/>
        </w:rPr>
        <w:t xml:space="preserve">Homophone Worksheet: </w:t>
      </w:r>
      <w:r w:rsidRPr="00383F1F">
        <w:rPr>
          <w:b/>
          <w:i/>
        </w:rPr>
        <w:t>Discreet</w:t>
      </w:r>
      <w:r>
        <w:rPr>
          <w:b/>
        </w:rPr>
        <w:t xml:space="preserve"> and </w:t>
      </w:r>
      <w:r w:rsidRPr="00383F1F">
        <w:rPr>
          <w:b/>
          <w:i/>
        </w:rPr>
        <w:t>Discrete</w:t>
      </w:r>
      <w:r>
        <w:t xml:space="preserve">, </w:t>
      </w:r>
      <w:r>
        <w:rPr>
          <w:b/>
        </w:rPr>
        <w:t xml:space="preserve">Worksheet 4.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discreet </w:t>
      </w:r>
      <w:r>
        <w:t>and</w:t>
      </w:r>
      <w:r>
        <w:rPr>
          <w:i/>
        </w:rPr>
        <w:t xml:space="preserve"> discrete</w:t>
      </w:r>
      <w:r>
        <w:t>. Remember this about these two words:</w:t>
      </w:r>
    </w:p>
    <w:p w14:paraId="2BFADF10" w14:textId="77777777" w:rsidR="00BF760C" w:rsidRDefault="00BF760C" w:rsidP="00BF760C"/>
    <w:p w14:paraId="524C2341" w14:textId="77777777" w:rsidR="00BF760C" w:rsidRDefault="00BF760C" w:rsidP="00BF760C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Discreet </w:t>
      </w:r>
      <w:r>
        <w:t xml:space="preserve">is an </w:t>
      </w:r>
      <w:r w:rsidRPr="00B40B99">
        <w:rPr>
          <w:b/>
          <w:i/>
        </w:rPr>
        <w:t xml:space="preserve">adjective </w:t>
      </w:r>
      <w:r>
        <w:t xml:space="preserve">that has a variety of meanings, including </w:t>
      </w:r>
      <w:r w:rsidRPr="00B40B99">
        <w:rPr>
          <w:i/>
        </w:rPr>
        <w:t xml:space="preserve">having or showing discernment or </w:t>
      </w:r>
      <w:r>
        <w:rPr>
          <w:i/>
        </w:rPr>
        <w:t>good judgment in conduct and especially</w:t>
      </w:r>
      <w:r w:rsidRPr="00B40B99">
        <w:rPr>
          <w:i/>
        </w:rPr>
        <w:t xml:space="preserve">. in speech: PRUDENT; </w:t>
      </w:r>
      <w:proofErr w:type="gramStart"/>
      <w:r w:rsidRPr="00B40B99">
        <w:rPr>
          <w:i/>
        </w:rPr>
        <w:t>esp</w:t>
      </w:r>
      <w:r>
        <w:rPr>
          <w:i/>
        </w:rPr>
        <w:t>ecially</w:t>
      </w:r>
      <w:r w:rsidRPr="00B40B99">
        <w:rPr>
          <w:i/>
        </w:rPr>
        <w:t>:</w:t>
      </w:r>
      <w:proofErr w:type="gramEnd"/>
      <w:r w:rsidRPr="00B40B99">
        <w:rPr>
          <w:i/>
        </w:rPr>
        <w:t xml:space="preserve"> capable of preserving prudent silence</w:t>
      </w:r>
      <w:r>
        <w:t xml:space="preserve">; </w:t>
      </w:r>
      <w:r w:rsidRPr="00506611">
        <w:rPr>
          <w:i/>
        </w:rPr>
        <w:t>modest</w:t>
      </w:r>
      <w:r>
        <w:t>;</w:t>
      </w:r>
      <w:r w:rsidRPr="00B40B99">
        <w:rPr>
          <w:i/>
        </w:rPr>
        <w:t xml:space="preserve"> </w:t>
      </w:r>
      <w:r>
        <w:rPr>
          <w:i/>
        </w:rPr>
        <w:t>unnoticeable.</w:t>
      </w:r>
      <w:r>
        <w:t xml:space="preserve"> </w:t>
      </w:r>
    </w:p>
    <w:p w14:paraId="4DF16887" w14:textId="77777777" w:rsidR="00BF760C" w:rsidRDefault="00BF760C" w:rsidP="00BF760C"/>
    <w:p w14:paraId="4143DCCF" w14:textId="77777777" w:rsidR="00BF760C" w:rsidRDefault="00BF760C" w:rsidP="00BF760C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Discrete </w:t>
      </w:r>
      <w:r>
        <w:t xml:space="preserve">is also an </w:t>
      </w:r>
      <w:r>
        <w:rPr>
          <w:b/>
          <w:i/>
        </w:rPr>
        <w:t>adjective</w:t>
      </w:r>
      <w:r>
        <w:t xml:space="preserve">, but it means </w:t>
      </w:r>
      <w:r w:rsidRPr="00506611">
        <w:rPr>
          <w:i/>
        </w:rPr>
        <w:t>constituting a separate entity: individually</w:t>
      </w:r>
      <w:r>
        <w:rPr>
          <w:i/>
        </w:rPr>
        <w:t xml:space="preserve"> </w:t>
      </w:r>
      <w:r>
        <w:t xml:space="preserve">and </w:t>
      </w:r>
      <w:r w:rsidRPr="00506611">
        <w:rPr>
          <w:i/>
        </w:rPr>
        <w:t>consisting of distinct or unconnected elements</w:t>
      </w:r>
      <w:r>
        <w:rPr>
          <w:i/>
        </w:rPr>
        <w:t>.</w:t>
      </w:r>
    </w:p>
    <w:p w14:paraId="637ABBE7" w14:textId="77777777" w:rsidR="00BF760C" w:rsidRPr="0015112F" w:rsidRDefault="00BF760C" w:rsidP="00BF760C">
      <w:pPr>
        <w:rPr>
          <w:i/>
        </w:rPr>
      </w:pPr>
    </w:p>
    <w:p w14:paraId="76876A6D" w14:textId="4F68C621" w:rsidR="00BF760C" w:rsidRPr="00BF760C" w:rsidRDefault="00BF760C" w:rsidP="00BF760C">
      <w:pPr>
        <w:pStyle w:val="ListParagraph"/>
        <w:numPr>
          <w:ilvl w:val="0"/>
          <w:numId w:val="7"/>
        </w:numPr>
        <w:rPr>
          <w:b/>
        </w:rPr>
      </w:pPr>
      <w:r>
        <w:t>The United States government consists of three _____________________ branches.</w:t>
      </w:r>
    </w:p>
    <w:p w14:paraId="440ACBD0" w14:textId="086D7F41" w:rsidR="00BF760C" w:rsidRPr="00BF760C" w:rsidRDefault="00BF760C" w:rsidP="00BF760C">
      <w:pPr>
        <w:pStyle w:val="ListParagraph"/>
        <w:numPr>
          <w:ilvl w:val="0"/>
          <w:numId w:val="7"/>
        </w:numPr>
        <w:rPr>
          <w:b/>
        </w:rPr>
      </w:pPr>
      <w:r>
        <w:t>*** needs to be ___________________ as ** plans a surprise party for ___________________.</w:t>
      </w:r>
    </w:p>
    <w:p w14:paraId="6D39B9E9" w14:textId="77777777" w:rsidR="00BF760C" w:rsidRPr="00286F65" w:rsidRDefault="00BF760C" w:rsidP="00BF760C">
      <w:pPr>
        <w:pStyle w:val="ListParagraph"/>
        <w:numPr>
          <w:ilvl w:val="0"/>
          <w:numId w:val="7"/>
        </w:numPr>
        <w:rPr>
          <w:b/>
        </w:rPr>
      </w:pPr>
      <w:r>
        <w:t>**** always gets caught when *** cuts class because *** is never ____________________.</w:t>
      </w:r>
    </w:p>
    <w:p w14:paraId="5A9E0732" w14:textId="77777777" w:rsidR="00BF760C" w:rsidRPr="00286F65" w:rsidRDefault="00BF760C" w:rsidP="00BF760C">
      <w:pPr>
        <w:pStyle w:val="ListParagraph"/>
        <w:numPr>
          <w:ilvl w:val="0"/>
          <w:numId w:val="7"/>
        </w:numPr>
        <w:rPr>
          <w:b/>
        </w:rPr>
      </w:pPr>
      <w:r>
        <w:t>*** and *** were surprised by the number of __________________ academic departments when they arrived at Princeton.</w:t>
      </w:r>
    </w:p>
    <w:p w14:paraId="7B86E433" w14:textId="77777777" w:rsidR="00BF760C" w:rsidRPr="0015112F" w:rsidRDefault="00BF760C" w:rsidP="00BF760C">
      <w:pPr>
        <w:pStyle w:val="ListParagraph"/>
        <w:numPr>
          <w:ilvl w:val="0"/>
          <w:numId w:val="7"/>
        </w:numPr>
        <w:rPr>
          <w:b/>
        </w:rPr>
      </w:pPr>
      <w:r>
        <w:t>*** wasn’t ______________________ while using *** phone in class, so *** teacher took it away.</w:t>
      </w:r>
    </w:p>
    <w:p w14:paraId="00ED6CF8" w14:textId="3DEDFF2B" w:rsidR="00BF760C" w:rsidRDefault="00BF760C" w:rsidP="00BF760C"/>
    <w:p w14:paraId="6E62DBE0" w14:textId="619A169C" w:rsidR="00170BC5" w:rsidRDefault="00170BC5" w:rsidP="00BF760C"/>
    <w:p w14:paraId="6F6250C9" w14:textId="29C2215D" w:rsidR="00170BC5" w:rsidRDefault="00170BC5" w:rsidP="00BF760C"/>
    <w:p w14:paraId="1786A775" w14:textId="23D2EF99" w:rsidR="00170BC5" w:rsidRDefault="00170BC5" w:rsidP="00BF760C"/>
    <w:p w14:paraId="6E3E8DFB" w14:textId="70D9C85F" w:rsidR="00170BC5" w:rsidRDefault="00170BC5" w:rsidP="00BF760C"/>
    <w:p w14:paraId="6DE8DDD1" w14:textId="19929E21" w:rsidR="00170BC5" w:rsidRDefault="00170BC5" w:rsidP="00BF760C"/>
    <w:p w14:paraId="28C90D90" w14:textId="441A2248" w:rsidR="00170BC5" w:rsidRDefault="00170BC5" w:rsidP="00BF760C"/>
    <w:p w14:paraId="39A1FD3F" w14:textId="167D329B" w:rsidR="00170BC5" w:rsidRDefault="00170BC5" w:rsidP="00BF760C"/>
    <w:p w14:paraId="5C0B1A2E" w14:textId="30F8478E" w:rsidR="00170BC5" w:rsidRDefault="00170BC5" w:rsidP="00BF760C"/>
    <w:p w14:paraId="3FDDDB31" w14:textId="3D2EC104" w:rsidR="00170BC5" w:rsidRDefault="00170BC5" w:rsidP="00BF760C"/>
    <w:p w14:paraId="45AF849A" w14:textId="797EF317" w:rsidR="00170BC5" w:rsidRDefault="00170BC5" w:rsidP="00BF760C"/>
    <w:p w14:paraId="1640AFD2" w14:textId="4AA5C582" w:rsidR="00170BC5" w:rsidRDefault="00170BC5" w:rsidP="00BF760C"/>
    <w:p w14:paraId="5496EB3C" w14:textId="3CCB42ED" w:rsidR="00170BC5" w:rsidRDefault="00170BC5" w:rsidP="00BF760C"/>
    <w:p w14:paraId="5CD347AD" w14:textId="30719FED" w:rsidR="00170BC5" w:rsidRDefault="00170BC5" w:rsidP="00BF760C"/>
    <w:p w14:paraId="1211060A" w14:textId="3221774A" w:rsidR="00170BC5" w:rsidRDefault="00170BC5" w:rsidP="00BF760C"/>
    <w:p w14:paraId="48EA1A90" w14:textId="5809E77E" w:rsidR="00170BC5" w:rsidRDefault="00170BC5" w:rsidP="00BF760C"/>
    <w:p w14:paraId="0F02BD2B" w14:textId="771FDFC7" w:rsidR="00170BC5" w:rsidRDefault="00170BC5" w:rsidP="00BF760C"/>
    <w:p w14:paraId="1CD8C83C" w14:textId="438671D9" w:rsidR="00170BC5" w:rsidRDefault="00170BC5" w:rsidP="00BF760C"/>
    <w:p w14:paraId="17CA79AF" w14:textId="4DAAFEF9" w:rsidR="00170BC5" w:rsidRDefault="00170BC5" w:rsidP="00BF760C"/>
    <w:p w14:paraId="34046C7A" w14:textId="28C24BE1" w:rsidR="00170BC5" w:rsidRDefault="00170BC5" w:rsidP="00BF760C"/>
    <w:p w14:paraId="40E5BC1F" w14:textId="486ED2BE" w:rsidR="00170BC5" w:rsidRDefault="00170BC5" w:rsidP="00BF760C"/>
    <w:p w14:paraId="5E97A8ED" w14:textId="7B386722" w:rsidR="00170BC5" w:rsidRDefault="00170BC5" w:rsidP="00BF760C"/>
    <w:p w14:paraId="3DD977CA" w14:textId="5AD564B6" w:rsidR="00170BC5" w:rsidRDefault="00170BC5" w:rsidP="00BF760C"/>
    <w:p w14:paraId="47857C46" w14:textId="66FD6152" w:rsidR="00170BC5" w:rsidRDefault="00170BC5" w:rsidP="00BF760C"/>
    <w:p w14:paraId="218B631A" w14:textId="7B65ADE4" w:rsidR="00170BC5" w:rsidRDefault="00170BC5" w:rsidP="00BF760C"/>
    <w:p w14:paraId="06CCEEAE" w14:textId="7EED3D95" w:rsidR="00170BC5" w:rsidRDefault="00170BC5" w:rsidP="00BF760C"/>
    <w:p w14:paraId="6E607C0E" w14:textId="068419E7" w:rsidR="00170BC5" w:rsidRDefault="00170BC5" w:rsidP="00BF760C"/>
    <w:p w14:paraId="14E26D4A" w14:textId="4D877677" w:rsidR="00170BC5" w:rsidRDefault="00170BC5" w:rsidP="00BF760C"/>
    <w:p w14:paraId="60D8911D" w14:textId="6F43F63A" w:rsidR="00170BC5" w:rsidRDefault="00170BC5" w:rsidP="00BF760C"/>
    <w:p w14:paraId="1D49F01B" w14:textId="388CF7FA" w:rsidR="00170BC5" w:rsidRDefault="00170BC5" w:rsidP="00BF760C"/>
    <w:p w14:paraId="13120631" w14:textId="35844D82" w:rsidR="00170BC5" w:rsidRDefault="00170BC5" w:rsidP="00BF760C"/>
    <w:p w14:paraId="2F9E478C" w14:textId="662B9F19" w:rsidR="00170BC5" w:rsidRDefault="00170BC5" w:rsidP="00BF760C"/>
    <w:p w14:paraId="328368BC" w14:textId="7655C84A" w:rsidR="00170BC5" w:rsidRDefault="00170BC5" w:rsidP="00BF760C"/>
    <w:p w14:paraId="5B300FA4" w14:textId="77777777" w:rsidR="00170BC5" w:rsidRPr="009E1B18" w:rsidRDefault="00170BC5" w:rsidP="00170BC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DD4DC72" w14:textId="5A464BF9" w:rsidR="00170BC5" w:rsidRDefault="00170BC5" w:rsidP="00170BC5">
      <w:r>
        <w:rPr>
          <w:b/>
        </w:rPr>
        <w:t xml:space="preserve">Homophone Worksheet: </w:t>
      </w:r>
      <w:r w:rsidRPr="00383F1F">
        <w:rPr>
          <w:b/>
          <w:i/>
        </w:rPr>
        <w:t>Discreet</w:t>
      </w:r>
      <w:r>
        <w:rPr>
          <w:b/>
        </w:rPr>
        <w:t xml:space="preserve"> and </w:t>
      </w:r>
      <w:r w:rsidRPr="00383F1F">
        <w:rPr>
          <w:b/>
          <w:i/>
        </w:rPr>
        <w:t>Discrete</w:t>
      </w:r>
      <w:r>
        <w:t xml:space="preserve">, </w:t>
      </w:r>
      <w:r>
        <w:rPr>
          <w:b/>
        </w:rPr>
        <w:t xml:space="preserve">Worksheet 5. </w:t>
      </w:r>
      <w:r>
        <w:rPr>
          <w:i/>
        </w:rPr>
        <w:t xml:space="preserve">Homophones </w:t>
      </w:r>
      <w:r>
        <w:t>are words that are pronounced alike but spelled differently</w:t>
      </w:r>
      <w:bookmarkStart w:id="55" w:name="_GoBack"/>
      <w:bookmarkEnd w:id="55"/>
      <w:r>
        <w:t xml:space="preserve"> and have different meanings. Using the wrong homophone can change the meaning of your writing. Here is a practice sheet for the homophones </w:t>
      </w:r>
      <w:r>
        <w:rPr>
          <w:i/>
        </w:rPr>
        <w:t xml:space="preserve">discreet </w:t>
      </w:r>
      <w:r>
        <w:t>and</w:t>
      </w:r>
      <w:r>
        <w:rPr>
          <w:i/>
        </w:rPr>
        <w:t xml:space="preserve"> discrete</w:t>
      </w:r>
      <w:r>
        <w:t>. Remember this about these two words:</w:t>
      </w:r>
    </w:p>
    <w:p w14:paraId="4A19E166" w14:textId="77777777" w:rsidR="00170BC5" w:rsidRDefault="00170BC5" w:rsidP="00170BC5"/>
    <w:p w14:paraId="5DE8D3AE" w14:textId="77777777" w:rsidR="00170BC5" w:rsidRDefault="00170BC5" w:rsidP="00170BC5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Discreet </w:t>
      </w:r>
      <w:r>
        <w:t xml:space="preserve">is an </w:t>
      </w:r>
      <w:r w:rsidRPr="00B40B99">
        <w:rPr>
          <w:b/>
          <w:i/>
        </w:rPr>
        <w:t xml:space="preserve">adjective </w:t>
      </w:r>
      <w:r>
        <w:t xml:space="preserve">that has a variety of meanings, including </w:t>
      </w:r>
      <w:r w:rsidRPr="00B40B99">
        <w:rPr>
          <w:i/>
        </w:rPr>
        <w:t xml:space="preserve">having or showing discernment or </w:t>
      </w:r>
      <w:r>
        <w:rPr>
          <w:i/>
        </w:rPr>
        <w:t>good judgment in conduct and especially</w:t>
      </w:r>
      <w:r w:rsidRPr="00B40B99">
        <w:rPr>
          <w:i/>
        </w:rPr>
        <w:t xml:space="preserve">. in speech: PRUDENT; </w:t>
      </w:r>
      <w:proofErr w:type="gramStart"/>
      <w:r w:rsidRPr="00B40B99">
        <w:rPr>
          <w:i/>
        </w:rPr>
        <w:t>esp</w:t>
      </w:r>
      <w:r>
        <w:rPr>
          <w:i/>
        </w:rPr>
        <w:t>ecially</w:t>
      </w:r>
      <w:r w:rsidRPr="00B40B99">
        <w:rPr>
          <w:i/>
        </w:rPr>
        <w:t>:</w:t>
      </w:r>
      <w:proofErr w:type="gramEnd"/>
      <w:r w:rsidRPr="00B40B99">
        <w:rPr>
          <w:i/>
        </w:rPr>
        <w:t xml:space="preserve"> capable of preserving prudent silence</w:t>
      </w:r>
      <w:r>
        <w:t xml:space="preserve">; </w:t>
      </w:r>
      <w:r w:rsidRPr="00506611">
        <w:rPr>
          <w:i/>
        </w:rPr>
        <w:t>modest</w:t>
      </w:r>
      <w:r>
        <w:t>;</w:t>
      </w:r>
      <w:r w:rsidRPr="00B40B99">
        <w:rPr>
          <w:i/>
        </w:rPr>
        <w:t xml:space="preserve"> </w:t>
      </w:r>
      <w:r>
        <w:rPr>
          <w:i/>
        </w:rPr>
        <w:t>unnoticeable.</w:t>
      </w:r>
      <w:r>
        <w:t xml:space="preserve"> </w:t>
      </w:r>
    </w:p>
    <w:p w14:paraId="480D9AF1" w14:textId="77777777" w:rsidR="00170BC5" w:rsidRDefault="00170BC5" w:rsidP="00170BC5"/>
    <w:p w14:paraId="4CFDFC7F" w14:textId="77777777" w:rsidR="00170BC5" w:rsidRDefault="00170BC5" w:rsidP="00170BC5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Discrete </w:t>
      </w:r>
      <w:r>
        <w:t xml:space="preserve">is also an </w:t>
      </w:r>
      <w:r>
        <w:rPr>
          <w:b/>
          <w:i/>
        </w:rPr>
        <w:t>adjective</w:t>
      </w:r>
      <w:r>
        <w:t xml:space="preserve">, but it means </w:t>
      </w:r>
      <w:r w:rsidRPr="00506611">
        <w:rPr>
          <w:i/>
        </w:rPr>
        <w:t>constituting a separate entity: individually</w:t>
      </w:r>
      <w:r>
        <w:rPr>
          <w:i/>
        </w:rPr>
        <w:t xml:space="preserve"> </w:t>
      </w:r>
      <w:r>
        <w:t xml:space="preserve">and </w:t>
      </w:r>
      <w:r w:rsidRPr="00506611">
        <w:rPr>
          <w:i/>
        </w:rPr>
        <w:t>consisting of distinct or unconnected elements</w:t>
      </w:r>
      <w:r>
        <w:rPr>
          <w:i/>
        </w:rPr>
        <w:t>.</w:t>
      </w:r>
    </w:p>
    <w:p w14:paraId="46CC7206" w14:textId="77777777" w:rsidR="00170BC5" w:rsidRPr="0015112F" w:rsidRDefault="00170BC5" w:rsidP="00170BC5">
      <w:pPr>
        <w:rPr>
          <w:i/>
        </w:rPr>
      </w:pPr>
    </w:p>
    <w:p w14:paraId="2C3F1A83" w14:textId="77425828" w:rsidR="00170BC5" w:rsidRPr="00170BC5" w:rsidRDefault="00170BC5" w:rsidP="00170BC5">
      <w:pPr>
        <w:pStyle w:val="ListParagraph"/>
        <w:numPr>
          <w:ilvl w:val="0"/>
          <w:numId w:val="8"/>
        </w:numPr>
        <w:rPr>
          <w:b/>
        </w:rPr>
      </w:pPr>
      <w:r>
        <w:t>The students broke into ____________________ groups for their lab work in chemistry.</w:t>
      </w:r>
    </w:p>
    <w:p w14:paraId="0BE8CE43" w14:textId="77777777" w:rsidR="00170BC5" w:rsidRPr="00170BC5" w:rsidRDefault="00170BC5" w:rsidP="00170BC5">
      <w:pPr>
        <w:pStyle w:val="ListParagraph"/>
        <w:numPr>
          <w:ilvl w:val="0"/>
          <w:numId w:val="8"/>
        </w:numPr>
        <w:rPr>
          <w:b/>
        </w:rPr>
      </w:pPr>
      <w:r>
        <w:t>Despite heavy censorship from an oppressive government, **** a ________________ writer and publisher, was able to publish articles that criticized that government.</w:t>
      </w:r>
    </w:p>
    <w:p w14:paraId="7D3D9C6E" w14:textId="3E330CE9" w:rsidR="00170BC5" w:rsidRPr="00170BC5" w:rsidRDefault="00170BC5" w:rsidP="00170BC5">
      <w:pPr>
        <w:pStyle w:val="ListParagraph"/>
        <w:numPr>
          <w:ilvl w:val="0"/>
          <w:numId w:val="8"/>
        </w:numPr>
        <w:rPr>
          <w:b/>
        </w:rPr>
      </w:pPr>
      <w:r>
        <w:t>Within the Protestant Church there are a number of _______________________ denominations with different rituals and procedures.</w:t>
      </w:r>
    </w:p>
    <w:p w14:paraId="3FA71BBA" w14:textId="77777777" w:rsidR="00170BC5" w:rsidRPr="005E76B2" w:rsidRDefault="00170BC5" w:rsidP="00170BC5">
      <w:pPr>
        <w:pStyle w:val="ListParagraph"/>
        <w:numPr>
          <w:ilvl w:val="0"/>
          <w:numId w:val="8"/>
        </w:numPr>
        <w:rPr>
          <w:b/>
        </w:rPr>
      </w:pPr>
      <w:r>
        <w:t>In our class, students sit at ______________________ desks.</w:t>
      </w:r>
    </w:p>
    <w:p w14:paraId="08DF7A7A" w14:textId="77777777" w:rsidR="00170BC5" w:rsidRPr="0015112F" w:rsidRDefault="00170BC5" w:rsidP="00170BC5">
      <w:pPr>
        <w:pStyle w:val="ListParagraph"/>
        <w:numPr>
          <w:ilvl w:val="0"/>
          <w:numId w:val="8"/>
        </w:numPr>
        <w:rPr>
          <w:b/>
        </w:rPr>
      </w:pPr>
      <w:r>
        <w:t>Public bathrooms always have a set of ___________________ stalls so that people might have some privacy.</w:t>
      </w:r>
    </w:p>
    <w:p w14:paraId="006A4DE0" w14:textId="77777777" w:rsidR="00170BC5" w:rsidRPr="006B45BA" w:rsidRDefault="00170BC5" w:rsidP="00170BC5"/>
    <w:p w14:paraId="387E2A78" w14:textId="77777777" w:rsidR="00170BC5" w:rsidRPr="006B45BA" w:rsidRDefault="00170BC5" w:rsidP="00BF760C"/>
    <w:p w14:paraId="558503BD" w14:textId="77777777" w:rsidR="00BF760C" w:rsidRPr="006B45BA" w:rsidRDefault="00BF760C" w:rsidP="00107EC7"/>
    <w:sectPr w:rsidR="00BF760C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50108"/>
    <w:multiLevelType w:val="hybridMultilevel"/>
    <w:tmpl w:val="F50A0D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757B7"/>
    <w:multiLevelType w:val="hybridMultilevel"/>
    <w:tmpl w:val="2FE610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A822DA"/>
    <w:multiLevelType w:val="hybridMultilevel"/>
    <w:tmpl w:val="E76A75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B93D1C"/>
    <w:multiLevelType w:val="hybridMultilevel"/>
    <w:tmpl w:val="8968F6F0"/>
    <w:lvl w:ilvl="0" w:tplc="225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5855C94"/>
    <w:multiLevelType w:val="hybridMultilevel"/>
    <w:tmpl w:val="3416A75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032063"/>
    <w:multiLevelType w:val="hybridMultilevel"/>
    <w:tmpl w:val="6E04053A"/>
    <w:lvl w:ilvl="0" w:tplc="07A000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8F23BBC"/>
    <w:multiLevelType w:val="hybridMultilevel"/>
    <w:tmpl w:val="3D10E8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290657"/>
    <w:multiLevelType w:val="hybridMultilevel"/>
    <w:tmpl w:val="F3661248"/>
    <w:lvl w:ilvl="0" w:tplc="AB0ED02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3"/>
  </w:num>
  <w:num w:numId="5">
    <w:abstractNumId w:val="1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6FB"/>
    <w:rsid w:val="00107EC7"/>
    <w:rsid w:val="0015112F"/>
    <w:rsid w:val="00170BC5"/>
    <w:rsid w:val="0032282D"/>
    <w:rsid w:val="00383F1F"/>
    <w:rsid w:val="003F18F0"/>
    <w:rsid w:val="00410E3E"/>
    <w:rsid w:val="006B45BA"/>
    <w:rsid w:val="007D4B03"/>
    <w:rsid w:val="009323DE"/>
    <w:rsid w:val="00A006FB"/>
    <w:rsid w:val="00BF760C"/>
    <w:rsid w:val="00C8294B"/>
    <w:rsid w:val="00CF3B24"/>
    <w:rsid w:val="00E34D70"/>
    <w:rsid w:val="00FC036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308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7EC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1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HMPHN WSTM.dotx</Template>
  <TotalTime>6</TotalTime>
  <Pages>5</Pages>
  <Words>922</Words>
  <Characters>5260</Characters>
  <Application>Microsoft Office Word</Application>
  <DocSecurity>0</DocSecurity>
  <Lines>43</Lines>
  <Paragraphs>12</Paragraphs>
  <ScaleCrop>false</ScaleCrop>
  <Company>Mark's Text Terminal</Company>
  <LinksUpToDate>false</LinksUpToDate>
  <CharactersWithSpaces>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2016-05-09T12:34:00Z</dcterms:created>
  <dcterms:modified xsi:type="dcterms:W3CDTF">2020-02-13T14:34:00Z</dcterms:modified>
</cp:coreProperties>
</file>