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2CE42934" w:rsidR="00950311" w:rsidRPr="00755EAE"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755EAE">
        <w:rPr>
          <w:b/>
        </w:rPr>
        <w:t xml:space="preserve"> 5</w:t>
      </w:r>
      <w:r w:rsidR="005E06C8">
        <w:rPr>
          <w:b/>
        </w:rPr>
        <w:t>:</w:t>
      </w:r>
      <w:r w:rsidR="001B7E09" w:rsidRPr="00550972">
        <w:rPr>
          <w:b/>
        </w:rPr>
        <w:t xml:space="preserve"> </w:t>
      </w:r>
      <w:r w:rsidR="00755EAE">
        <w:rPr>
          <w:b/>
          <w:i/>
        </w:rPr>
        <w:t>Tread Lightly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461667C8"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134BA7">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2260BCE"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1351A2" w:rsidRPr="006F20C8">
              <w:rPr>
                <w:b/>
                <w:lang w:bidi="x-none"/>
              </w:rPr>
              <w:t>How</w:t>
            </w:r>
            <w:r w:rsidR="001351A2">
              <w:rPr>
                <w:lang w:bidi="x-none"/>
              </w:rPr>
              <w:t xml:space="preserve"> can we use logical analysis and synthesis to figure out who did what from the pictures and text of the </w:t>
            </w:r>
            <w:r w:rsidR="001351A2">
              <w:rPr>
                <w:i/>
                <w:lang w:bidi="x-none"/>
              </w:rPr>
              <w:t xml:space="preserve">Crime and Puzzlement </w:t>
            </w:r>
            <w:r w:rsidR="001351A2">
              <w:rPr>
                <w:lang w:bidi="x-none"/>
              </w:rPr>
              <w:t xml:space="preserve">case </w:t>
            </w:r>
            <w:bookmarkStart w:id="2" w:name="_GoBack"/>
            <w:bookmarkEnd w:id="2"/>
            <w:r w:rsidR="00755EAE">
              <w:rPr>
                <w:i/>
                <w:lang w:bidi="x-none"/>
              </w:rPr>
              <w:t>Tread Lightly</w:t>
            </w:r>
            <w:r w:rsidR="00F2672D">
              <w:rPr>
                <w:lang w:bidi="x-none"/>
              </w:rPr>
              <w:t>?</w:t>
            </w:r>
          </w:p>
        </w:tc>
      </w:tr>
      <w:tr w:rsidR="00950311" w:rsidRPr="00550972" w14:paraId="0B0E66FD" w14:textId="77777777" w:rsidTr="00327996">
        <w:tc>
          <w:tcPr>
            <w:tcW w:w="10800" w:type="dxa"/>
            <w:shd w:val="clear" w:color="auto" w:fill="auto"/>
          </w:tcPr>
          <w:p w14:paraId="44ABBA14" w14:textId="45021EF7" w:rsidR="00950311" w:rsidRPr="00755EAE"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755EAE">
              <w:rPr>
                <w:lang w:bidi="x-none"/>
              </w:rPr>
              <w:t xml:space="preserve"> </w:t>
            </w:r>
            <w:r w:rsidR="00755EAE">
              <w:rPr>
                <w:i/>
                <w:lang w:bidi="x-none"/>
              </w:rPr>
              <w:t>Josephine Baker</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BACC1DB"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755EAE">
        <w:t>5</w:t>
      </w:r>
      <w:r w:rsidR="00915093">
        <w:t>*</w:t>
      </w:r>
      <w:proofErr w:type="spellStart"/>
      <w:r w:rsidR="00915093">
        <w:t>lp</w:t>
      </w:r>
      <w:proofErr w:type="spellEnd"/>
      <w:r w:rsidR="00915093">
        <w:t>; ELA CRM PZLMNT</w:t>
      </w:r>
      <w:r w:rsidR="004E2CFB">
        <w:t xml:space="preserve"> </w:t>
      </w:r>
      <w:r w:rsidR="00B858DD">
        <w:t>V2</w:t>
      </w:r>
      <w:r w:rsidR="00755EAE">
        <w:t xml:space="preserve"> </w:t>
      </w:r>
      <w:r w:rsidR="004E2CFB">
        <w:t>LP</w:t>
      </w:r>
      <w:r w:rsidR="00755EAE">
        <w:t>5</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755EAE">
        <w:t>5</w:t>
      </w:r>
      <w:r w:rsidR="00915093">
        <w:t>*</w:t>
      </w:r>
      <w:proofErr w:type="spellStart"/>
      <w:r w:rsidR="00915093">
        <w:t>rd-ws</w:t>
      </w:r>
      <w:proofErr w:type="spellEnd"/>
      <w:r w:rsidR="00915093">
        <w:t>; ELA CRM PZLMNT</w:t>
      </w:r>
      <w:r w:rsidR="00B858DD">
        <w:t xml:space="preserve"> V2</w:t>
      </w:r>
      <w:r w:rsidR="00915093">
        <w:t xml:space="preserve"> LP</w:t>
      </w:r>
      <w:r w:rsidR="00755EAE">
        <w:t>5</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486126B0" w:rsidR="0039665D" w:rsidRPr="00755EAE" w:rsidRDefault="0039665D" w:rsidP="005C0A1D">
      <w:pPr>
        <w:rPr>
          <w:i/>
        </w:rPr>
      </w:pPr>
      <w:r w:rsidRPr="00550972">
        <w:rPr>
          <w:b/>
        </w:rPr>
        <w:t xml:space="preserve">Next Lesson: </w:t>
      </w:r>
      <w:r w:rsidR="0075423D">
        <w:rPr>
          <w:i/>
        </w:rPr>
        <w:t xml:space="preserve">Crime and Puzzlement </w:t>
      </w:r>
      <w:r w:rsidR="00B858DD">
        <w:t>Volume 2</w:t>
      </w:r>
      <w:r w:rsidR="00755EAE">
        <w:t>, Lesson 6</w:t>
      </w:r>
      <w:r w:rsidR="0075423D">
        <w:t xml:space="preserve">: </w:t>
      </w:r>
      <w:r w:rsidR="00755EAE">
        <w:rPr>
          <w:i/>
        </w:rPr>
        <w:t>A Matter of Delicacy</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34BA7"/>
    <w:rsid w:val="001351A2"/>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55EAE"/>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2018-07-21T12:31:00Z</dcterms:modified>
</cp:coreProperties>
</file>