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8E9E5C3" w14:textId="19FF5172" w:rsidR="003F69EF" w:rsidRDefault="00417132" w:rsidP="00F24EDE">
      <w:r>
        <w:rPr>
          <w:b/>
          <w:i/>
        </w:rPr>
        <w:t>Common Problems in English Usage</w:t>
      </w:r>
      <w:r w:rsidR="005A5A20">
        <w:rPr>
          <w:b/>
        </w:rPr>
        <w:t xml:space="preserve"> Worksheet:</w:t>
      </w:r>
      <w:r w:rsidR="00F24EDE">
        <w:rPr>
          <w:b/>
        </w:rPr>
        <w:t xml:space="preserve"> </w:t>
      </w:r>
      <w:r w:rsidR="002045AE">
        <w:rPr>
          <w:b/>
          <w:i/>
        </w:rPr>
        <w:t xml:space="preserve">Adopted </w:t>
      </w:r>
      <w:r w:rsidR="002045AE" w:rsidRPr="002045AE">
        <w:rPr>
          <w:b/>
          <w:iCs/>
        </w:rPr>
        <w:t>and</w:t>
      </w:r>
      <w:r w:rsidR="002045AE">
        <w:rPr>
          <w:b/>
          <w:i/>
        </w:rPr>
        <w:t xml:space="preserve"> Adoptive</w:t>
      </w:r>
      <w:r w:rsidR="00F24EDE">
        <w:rPr>
          <w:b/>
        </w:rPr>
        <w:t xml:space="preserve">. </w:t>
      </w:r>
      <w:r w:rsidR="00A40944">
        <w:t xml:space="preserve">Using the English language is a matter of what writing instructors, grammarians, and linguists call “proper usage.” </w:t>
      </w:r>
      <w:r w:rsidR="003F69EF">
        <w:rPr>
          <w:b/>
        </w:rPr>
        <w:t xml:space="preserve">Many </w:t>
      </w:r>
      <w:r w:rsidR="003F69EF">
        <w:t xml:space="preserve">words in English have multiple uses, and this worksheet seeks to clarify one area of usage that often causes problems for writers. </w:t>
      </w:r>
    </w:p>
    <w:p w14:paraId="48C0E2E7" w14:textId="77777777" w:rsidR="00764E16" w:rsidRDefault="00764E16" w:rsidP="00764E16"/>
    <w:p w14:paraId="4880B2B8" w14:textId="2ACD8AA4" w:rsidR="00F24EDE" w:rsidRDefault="003F69EF" w:rsidP="00764E16">
      <w:r>
        <w:t xml:space="preserve">This </w:t>
      </w:r>
      <w:r w:rsidR="00F24EDE">
        <w:t xml:space="preserve">worksheet </w:t>
      </w:r>
      <w:r w:rsidR="0043076C">
        <w:t>calls upon</w:t>
      </w:r>
      <w:r w:rsidR="00F24EDE">
        <w:t xml:space="preserve"> you </w:t>
      </w:r>
      <w:r w:rsidR="0043076C">
        <w:t xml:space="preserve">to </w:t>
      </w:r>
      <w:r w:rsidR="00F24EDE">
        <w:t xml:space="preserve">use context (which means “the parts of a discourse that surround a word or passage and can throw light on its meaning”) to learn </w:t>
      </w:r>
      <w:r w:rsidR="0043076C">
        <w:t xml:space="preserve">proper usage of </w:t>
      </w:r>
      <w:r w:rsidR="002A144B">
        <w:t xml:space="preserve">these </w:t>
      </w:r>
      <w:r w:rsidR="002045AE">
        <w:t xml:space="preserve">two </w:t>
      </w:r>
      <w:r w:rsidR="002A144B">
        <w:t>words</w:t>
      </w:r>
      <w:r w:rsidR="00F24EDE">
        <w:t xml:space="preserve">. This is a whole class activity, so you will be asked to read these sentences aloud. We will work together as a class to determine </w:t>
      </w:r>
      <w:r w:rsidR="0043076C">
        <w:t xml:space="preserve">usage rules for </w:t>
      </w:r>
      <w:r w:rsidR="002045AE" w:rsidRPr="002045AE">
        <w:rPr>
          <w:i/>
          <w:iCs/>
        </w:rPr>
        <w:t>adopted</w:t>
      </w:r>
      <w:r w:rsidR="002045AE">
        <w:t xml:space="preserve"> and </w:t>
      </w:r>
      <w:r w:rsidR="002045AE" w:rsidRPr="002045AE">
        <w:rPr>
          <w:i/>
          <w:iCs/>
        </w:rPr>
        <w:t>adoptive</w:t>
      </w:r>
      <w:r w:rsidR="005B17D1">
        <w:t>.</w:t>
      </w:r>
    </w:p>
    <w:p w14:paraId="2A4C7D70" w14:textId="5374EC95" w:rsidR="00764E16" w:rsidRDefault="00764E16" w:rsidP="00764E16"/>
    <w:p w14:paraId="1B5D7007" w14:textId="64F6D4A0" w:rsidR="00764E16" w:rsidRDefault="00764E16" w:rsidP="00764E16">
      <w:r>
        <w:rPr>
          <w:b/>
        </w:rPr>
        <w:t>adopted/adoptive</w:t>
      </w:r>
      <w:r>
        <w:t xml:space="preserve">: Some people think that “adoptive” is just a </w:t>
      </w:r>
      <w:proofErr w:type="gramStart"/>
      <w:r>
        <w:t>more fancy</w:t>
      </w:r>
      <w:proofErr w:type="gramEnd"/>
      <w:r>
        <w:t xml:space="preserve"> word than “adopted” and write about “the adoptive child.” But the two words have different meanings. Parents who do the adopting are adoptive, children are adopted.</w:t>
      </w:r>
    </w:p>
    <w:p w14:paraId="6C47D8A3" w14:textId="77777777" w:rsidR="00764E16" w:rsidRDefault="00764E16" w:rsidP="00764E16"/>
    <w:p w14:paraId="6A9F897E" w14:textId="397131E6" w:rsidR="00764E16" w:rsidRDefault="00764E16" w:rsidP="00764E16">
      <w:r>
        <w:t>Don’t call people adopting children “adaptive,” though. Adaptive parents would be parents that could adapt themselves to changing circumstances.</w:t>
      </w:r>
    </w:p>
    <w:p w14:paraId="46941D1F" w14:textId="77777777" w:rsidR="00764E16" w:rsidRDefault="00764E16" w:rsidP="00764E16"/>
    <w:p w14:paraId="1D063392" w14:textId="0718CFF7" w:rsidR="00317C9F" w:rsidRDefault="00764E16" w:rsidP="00317C9F">
      <w:r>
        <w:t>When a city, club, or other organization adopts you, it also is adoptive.</w:t>
      </w:r>
    </w:p>
    <w:p w14:paraId="236D4DC1" w14:textId="77777777" w:rsidR="00317C9F" w:rsidRDefault="00317C9F" w:rsidP="00317C9F">
      <w:pPr>
        <w:jc w:val="center"/>
        <w:rPr>
          <w:b/>
          <w:i/>
          <w:u w:val="single"/>
        </w:rPr>
      </w:pPr>
    </w:p>
    <w:p w14:paraId="334C996A" w14:textId="5DEEDDC4" w:rsidR="00317C9F" w:rsidRDefault="00317C9F" w:rsidP="00317C9F">
      <w:r>
        <w:rPr>
          <w:b/>
        </w:rPr>
        <w:t xml:space="preserve">Excerpted from: </w:t>
      </w:r>
      <w:proofErr w:type="spellStart"/>
      <w:r>
        <w:t>Brians</w:t>
      </w:r>
      <w:proofErr w:type="spellEnd"/>
      <w:r>
        <w:t xml:space="preserve">, Paul. </w:t>
      </w:r>
      <w:r w:rsidRPr="006D1D72">
        <w:rPr>
          <w:i/>
        </w:rPr>
        <w:t>Common Errors in English Usage</w:t>
      </w:r>
      <w:r>
        <w:t>. Sherwood, OR: William James &amp; Co., 2013.</w:t>
      </w:r>
    </w:p>
    <w:p w14:paraId="2FBE9A65" w14:textId="3E35E7A3" w:rsidR="00AB1662" w:rsidRDefault="00AB1662" w:rsidP="00317C9F"/>
    <w:p w14:paraId="350434FA" w14:textId="7E2BC642" w:rsidR="00AB1662" w:rsidRPr="00AB1662" w:rsidRDefault="00AB1662" w:rsidP="00AB1662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***’s </w:t>
      </w:r>
      <w:r>
        <w:t>_________________</w:t>
      </w:r>
      <w:r>
        <w:t xml:space="preserve"> dog needed to be trained not to go to the bathroom in the house.</w:t>
      </w:r>
    </w:p>
    <w:p w14:paraId="7061CBA8" w14:textId="6EDFED1D" w:rsidR="00AB1662" w:rsidRPr="00AB1662" w:rsidRDefault="00AB1662" w:rsidP="00AB1662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r>
        <w:t>_________________</w:t>
      </w:r>
      <w:r>
        <w:t xml:space="preserve"> fit in well with *** new family.</w:t>
      </w:r>
    </w:p>
    <w:p w14:paraId="1F985591" w14:textId="49D099C7" w:rsidR="00AB1662" w:rsidRPr="00AB1662" w:rsidRDefault="00AB1662" w:rsidP="00AB1662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is the new </w:t>
      </w:r>
      <w:r>
        <w:t>_________________</w:t>
      </w:r>
      <w:r>
        <w:t xml:space="preserve"> member of the Elks Club in ***</w:t>
      </w:r>
      <w:r>
        <w:t>_________________</w:t>
      </w:r>
      <w:r>
        <w:t xml:space="preserve"> town.</w:t>
      </w:r>
    </w:p>
    <w:p w14:paraId="62A84B52" w14:textId="006ECB7D" w:rsidR="00AB1662" w:rsidRPr="00AB1662" w:rsidRDefault="00AB1662" w:rsidP="00AB1662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r>
        <w:t>_________________</w:t>
      </w:r>
      <w:r>
        <w:t xml:space="preserve"> kitten *** brought home doesn’t always get along well with *** other cats.</w:t>
      </w:r>
    </w:p>
    <w:p w14:paraId="35811D67" w14:textId="3A3C3A37" w:rsidR="00AB1662" w:rsidRPr="00AB1662" w:rsidRDefault="00AB1662" w:rsidP="00AB1662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</w:t>
      </w:r>
      <w:proofErr w:type="spellStart"/>
      <w:r>
        <w:t>isn’t</w:t>
      </w:r>
      <w:proofErr w:type="spellEnd"/>
      <w:r>
        <w:t xml:space="preserve"> very happy with the teachers in *** </w:t>
      </w:r>
      <w:r>
        <w:t>_________________</w:t>
      </w:r>
      <w:r>
        <w:t xml:space="preserve"> school.</w:t>
      </w:r>
    </w:p>
    <w:p w14:paraId="33921F41" w14:textId="2A765961" w:rsidR="00AB1662" w:rsidRPr="00AB1662" w:rsidRDefault="00AB1662" w:rsidP="00AB1662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Because of ***’s </w:t>
      </w:r>
      <w:r>
        <w:t>_________________</w:t>
      </w:r>
      <w:r>
        <w:t xml:space="preserve"> skunk, *** friends stopped visiting ***.</w:t>
      </w:r>
    </w:p>
    <w:p w14:paraId="194F94DD" w14:textId="691293EC" w:rsidR="00AB1662" w:rsidRPr="00AB1662" w:rsidRDefault="00AB1662" w:rsidP="00AB1662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is the </w:t>
      </w:r>
      <w:r>
        <w:t>_________________</w:t>
      </w:r>
      <w:r>
        <w:t xml:space="preserve"> owner of a pet elephant, so it’s good *** has a big yard.</w:t>
      </w:r>
    </w:p>
    <w:p w14:paraId="08C1B4FB" w14:textId="35DF301A" w:rsidR="00AB1662" w:rsidRPr="00AB1662" w:rsidRDefault="00AB1662" w:rsidP="00AB1662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r>
        <w:t>_________________</w:t>
      </w:r>
      <w:r>
        <w:t xml:space="preserve"> parents want only what’s best for their daughter.</w:t>
      </w:r>
    </w:p>
    <w:p w14:paraId="4E45379A" w14:textId="1B3B55C4" w:rsidR="00AB1662" w:rsidRPr="00AB1662" w:rsidRDefault="00AB1662" w:rsidP="00AB1662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Immigrants, in general, are fiercely loyal to their </w:t>
      </w:r>
      <w:r>
        <w:t>_________________</w:t>
      </w:r>
      <w:r>
        <w:t xml:space="preserve"> countries.</w:t>
      </w:r>
    </w:p>
    <w:p w14:paraId="4E560A3B" w14:textId="6D1D70AF" w:rsidR="00AB1662" w:rsidRPr="00AB1662" w:rsidRDefault="00AB1662" w:rsidP="00AB1662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r>
        <w:t>_________________</w:t>
      </w:r>
      <w:r>
        <w:t xml:space="preserve"> parents and their </w:t>
      </w:r>
      <w:r>
        <w:t>_________________</w:t>
      </w:r>
      <w:r>
        <w:t xml:space="preserve"> child settled into life together.</w:t>
      </w:r>
      <w:bookmarkStart w:id="54" w:name="_GoBack"/>
      <w:bookmarkEnd w:id="54"/>
    </w:p>
    <w:p w14:paraId="2ED10303" w14:textId="77777777" w:rsidR="00317C9F" w:rsidRDefault="00317C9F" w:rsidP="00317C9F"/>
    <w:p w14:paraId="0C55291E" w14:textId="77777777" w:rsidR="00F24EDE" w:rsidRDefault="00F24EDE" w:rsidP="00F24EDE"/>
    <w:sectPr w:rsidR="00F24EDE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1B199C"/>
    <w:multiLevelType w:val="hybridMultilevel"/>
    <w:tmpl w:val="39BE8A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2045AE"/>
    <w:rsid w:val="002A144B"/>
    <w:rsid w:val="00317C9F"/>
    <w:rsid w:val="003F69EF"/>
    <w:rsid w:val="00410E3E"/>
    <w:rsid w:val="00417132"/>
    <w:rsid w:val="0043076C"/>
    <w:rsid w:val="005A5A20"/>
    <w:rsid w:val="005B17D1"/>
    <w:rsid w:val="006B45BA"/>
    <w:rsid w:val="006D1D72"/>
    <w:rsid w:val="00764E16"/>
    <w:rsid w:val="00A40944"/>
    <w:rsid w:val="00AB1662"/>
    <w:rsid w:val="00F24EDE"/>
    <w:rsid w:val="00F41B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16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13</TotalTime>
  <Pages>1</Pages>
  <Words>310</Words>
  <Characters>1772</Characters>
  <Application>Microsoft Office Word</Application>
  <DocSecurity>0</DocSecurity>
  <Lines>14</Lines>
  <Paragraphs>4</Paragraphs>
  <ScaleCrop>false</ScaleCrop>
  <Company>Mark's Text Terminal</Company>
  <LinksUpToDate>false</LinksUpToDate>
  <CharactersWithSpaces>2078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13</cp:revision>
  <dcterms:created xsi:type="dcterms:W3CDTF">2016-05-09T12:35:00Z</dcterms:created>
  <dcterms:modified xsi:type="dcterms:W3CDTF">2019-07-19T15:28:00Z</dcterms:modified>
</cp:coreProperties>
</file>