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5424FD" w14:textId="77777777" w:rsidR="006336D6" w:rsidRPr="00B12619" w:rsidRDefault="006336D6" w:rsidP="006336D6">
      <w:pPr>
        <w:rPr>
          <w:b/>
          <w:u w:val="single"/>
        </w:rPr>
      </w:pPr>
      <w:bookmarkStart w:id="0" w:name="OLE_LINK48"/>
      <w:bookmarkStart w:id="1" w:name="OLE_LINK49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31BD341" w14:textId="2A441177" w:rsidR="0069058D" w:rsidRDefault="006336D6" w:rsidP="006336D6">
      <w:r>
        <w:rPr>
          <w:b/>
        </w:rPr>
        <w:t>Homophone Worksheet:</w:t>
      </w:r>
      <w:bookmarkEnd w:id="0"/>
      <w:bookmarkEnd w:id="1"/>
      <w:r>
        <w:rPr>
          <w:b/>
        </w:rPr>
        <w:t xml:space="preserve"> </w:t>
      </w:r>
      <w:r w:rsidR="00DF41C0" w:rsidRPr="00DF41C0">
        <w:rPr>
          <w:b/>
          <w:i/>
        </w:rPr>
        <w:t>Soar</w:t>
      </w:r>
      <w:r w:rsidR="00DF41C0">
        <w:rPr>
          <w:b/>
        </w:rPr>
        <w:t xml:space="preserve"> and </w:t>
      </w:r>
      <w:r w:rsidR="00DF41C0" w:rsidRPr="00DF41C0">
        <w:rPr>
          <w:b/>
          <w:i/>
        </w:rPr>
        <w:t>Sore</w:t>
      </w:r>
      <w:r w:rsidR="00DF41C0">
        <w:rPr>
          <w:b/>
        </w:rPr>
        <w:t>,</w:t>
      </w:r>
      <w:r>
        <w:rPr>
          <w:b/>
        </w:rPr>
        <w:t xml:space="preserve"> </w:t>
      </w:r>
      <w:r w:rsidR="006E779E">
        <w:rPr>
          <w:b/>
        </w:rPr>
        <w:t>Worksheet 1</w:t>
      </w:r>
      <w:r w:rsidRPr="006336D6">
        <w:rPr>
          <w:b/>
        </w:rPr>
        <w:t>.</w:t>
      </w:r>
      <w:r>
        <w:rPr>
          <w:i/>
        </w:rPr>
        <w:t xml:space="preserve"> </w:t>
      </w:r>
      <w:r w:rsidR="00376123" w:rsidRPr="006336D6">
        <w:rPr>
          <w:b/>
          <w:i/>
        </w:rPr>
        <w:t>Homophones</w:t>
      </w:r>
      <w:r w:rsidR="00376123">
        <w:rPr>
          <w:i/>
        </w:rPr>
        <w:t xml:space="preserve"> </w:t>
      </w:r>
      <w:r w:rsidR="00376123">
        <w:t>are words that are pronounced alike but spelled differently</w:t>
      </w:r>
      <w:r w:rsidR="0069058D">
        <w:t xml:space="preserve"> and have different meanings</w:t>
      </w:r>
      <w:r w:rsidR="00376123">
        <w:t>. Using the wrong homophone can change the meaning of your writing. Here is a practice sheet for the homophones</w:t>
      </w:r>
      <w:r w:rsidR="0069058D">
        <w:t xml:space="preserve"> </w:t>
      </w:r>
      <w:r w:rsidR="00DF41C0">
        <w:rPr>
          <w:b/>
          <w:i/>
        </w:rPr>
        <w:t>soar</w:t>
      </w:r>
      <w:r w:rsidR="0069058D">
        <w:rPr>
          <w:i/>
        </w:rPr>
        <w:t xml:space="preserve"> </w:t>
      </w:r>
      <w:r w:rsidR="0069058D">
        <w:t>and</w:t>
      </w:r>
      <w:r w:rsidR="0069058D">
        <w:rPr>
          <w:i/>
        </w:rPr>
        <w:t xml:space="preserve"> </w:t>
      </w:r>
      <w:r w:rsidR="00DF41C0">
        <w:rPr>
          <w:b/>
          <w:i/>
        </w:rPr>
        <w:t>sore</w:t>
      </w:r>
      <w:r w:rsidR="0069058D">
        <w:t xml:space="preserve">. Remember this about these </w:t>
      </w:r>
      <w:r w:rsidR="00DF41C0">
        <w:t>two</w:t>
      </w:r>
      <w:r w:rsidR="0069058D">
        <w:t xml:space="preserve"> words:</w:t>
      </w:r>
    </w:p>
    <w:p w14:paraId="16D95F0C" w14:textId="77777777" w:rsidR="00C33B72" w:rsidRDefault="00C33B72" w:rsidP="006336D6"/>
    <w:p w14:paraId="788D7408" w14:textId="77777777" w:rsidR="0090330D" w:rsidRPr="0090330D" w:rsidRDefault="00C33B72" w:rsidP="0090330D">
      <w:pPr>
        <w:pStyle w:val="ListParagraph"/>
        <w:numPr>
          <w:ilvl w:val="0"/>
          <w:numId w:val="1"/>
        </w:numPr>
        <w:rPr>
          <w:b/>
        </w:rPr>
      </w:pPr>
      <w:r w:rsidRPr="00C33B72">
        <w:rPr>
          <w:b/>
          <w:i/>
        </w:rPr>
        <w:t>Soar</w:t>
      </w:r>
      <w:r>
        <w:t xml:space="preserve"> is a </w:t>
      </w:r>
      <w:r w:rsidRPr="00C33B72">
        <w:rPr>
          <w:b/>
          <w:i/>
        </w:rPr>
        <w:t>verb</w:t>
      </w:r>
      <w:r>
        <w:t xml:space="preserve"> that means “</w:t>
      </w:r>
      <w:r w:rsidRPr="00C33B72">
        <w:rPr>
          <w:i/>
        </w:rPr>
        <w:t>to sail or hover high in the air often at great height</w:t>
      </w:r>
      <w:r>
        <w:t>.”</w:t>
      </w:r>
    </w:p>
    <w:p w14:paraId="1C6E443C" w14:textId="65A94B6B" w:rsidR="00C33B72" w:rsidRPr="00634C69" w:rsidRDefault="00C33B72" w:rsidP="0090330D">
      <w:pPr>
        <w:pStyle w:val="ListParagraph"/>
        <w:numPr>
          <w:ilvl w:val="0"/>
          <w:numId w:val="1"/>
        </w:numPr>
        <w:rPr>
          <w:b/>
        </w:rPr>
      </w:pPr>
      <w:r w:rsidRPr="0090330D">
        <w:rPr>
          <w:b/>
          <w:i/>
        </w:rPr>
        <w:t xml:space="preserve">Sore </w:t>
      </w:r>
      <w:r>
        <w:t xml:space="preserve">is an </w:t>
      </w:r>
      <w:r w:rsidRPr="0090330D">
        <w:rPr>
          <w:b/>
          <w:i/>
        </w:rPr>
        <w:t xml:space="preserve">adjective </w:t>
      </w:r>
      <w:r>
        <w:t>that means “</w:t>
      </w:r>
      <w:r w:rsidRPr="0090330D">
        <w:rPr>
          <w:i/>
        </w:rPr>
        <w:t>feeling or affected by pain</w:t>
      </w:r>
      <w:r>
        <w:t>.”</w:t>
      </w:r>
    </w:p>
    <w:p w14:paraId="10723BE5" w14:textId="77777777" w:rsidR="00634C69" w:rsidRDefault="00634C69" w:rsidP="00634C69">
      <w:pPr>
        <w:rPr>
          <w:b/>
        </w:rPr>
      </w:pPr>
    </w:p>
    <w:p w14:paraId="76A08A0F" w14:textId="5FB5293C" w:rsidR="00634C69" w:rsidRPr="00241454" w:rsidRDefault="00241454" w:rsidP="00634C69">
      <w:pPr>
        <w:pStyle w:val="ListParagraph"/>
        <w:numPr>
          <w:ilvl w:val="0"/>
          <w:numId w:val="2"/>
        </w:numPr>
        <w:rPr>
          <w:b/>
        </w:rPr>
      </w:pPr>
      <w:r>
        <w:t>The airplane __________________ at 30,000 feet.</w:t>
      </w:r>
    </w:p>
    <w:p w14:paraId="17A99490" w14:textId="2C7D7F82" w:rsidR="00241454" w:rsidRPr="00241454" w:rsidRDefault="00241454" w:rsidP="00634C69">
      <w:pPr>
        <w:pStyle w:val="ListParagraph"/>
        <w:numPr>
          <w:ilvl w:val="0"/>
          <w:numId w:val="2"/>
        </w:numPr>
        <w:rPr>
          <w:b/>
        </w:rPr>
      </w:pPr>
      <w:r>
        <w:t>After playing a double header against the Red Sox, the Yankees were ______________ and needed a day off.</w:t>
      </w:r>
    </w:p>
    <w:p w14:paraId="43FBC33B" w14:textId="160BD4A1" w:rsidR="00241454" w:rsidRPr="00241454" w:rsidRDefault="00241454" w:rsidP="00634C69">
      <w:pPr>
        <w:pStyle w:val="ListParagraph"/>
        <w:numPr>
          <w:ilvl w:val="0"/>
          <w:numId w:val="2"/>
        </w:numPr>
        <w:rPr>
          <w:b/>
        </w:rPr>
      </w:pPr>
      <w:r>
        <w:t>***** gave Mike Tyson a beatdown, but ***** sure felt ______________ afterwards.</w:t>
      </w:r>
    </w:p>
    <w:p w14:paraId="6591663B" w14:textId="17C211E4" w:rsidR="00241454" w:rsidRPr="00803EF6" w:rsidRDefault="00241454" w:rsidP="00634C69">
      <w:pPr>
        <w:pStyle w:val="ListParagraph"/>
        <w:numPr>
          <w:ilvl w:val="0"/>
          <w:numId w:val="2"/>
        </w:numPr>
        <w:rPr>
          <w:b/>
        </w:rPr>
      </w:pPr>
      <w:r>
        <w:t xml:space="preserve">A good tailwind allowed </w:t>
      </w:r>
      <w:r w:rsidR="009219A0">
        <w:t xml:space="preserve">the kestrel to ____________ </w:t>
      </w:r>
      <w:r>
        <w:t>for hours.</w:t>
      </w:r>
    </w:p>
    <w:p w14:paraId="47BCED1B" w14:textId="4E424DBF" w:rsidR="00803EF6" w:rsidRPr="009B4844" w:rsidRDefault="00803EF6" w:rsidP="00634C69">
      <w:pPr>
        <w:pStyle w:val="ListParagraph"/>
        <w:numPr>
          <w:ilvl w:val="0"/>
          <w:numId w:val="2"/>
        </w:numPr>
        <w:rPr>
          <w:b/>
        </w:rPr>
      </w:pPr>
      <w:r>
        <w:t>***** hit **** thumb with a hammer while pounding nails, and now it is __________________.</w:t>
      </w:r>
    </w:p>
    <w:p w14:paraId="60AD6C9B" w14:textId="1138A4BC" w:rsidR="009B4844" w:rsidRDefault="009B4844" w:rsidP="009B4844">
      <w:pPr>
        <w:rPr>
          <w:b/>
        </w:rPr>
      </w:pPr>
    </w:p>
    <w:p w14:paraId="451477AB" w14:textId="3D3FBDE1" w:rsidR="009B4844" w:rsidRDefault="009B4844" w:rsidP="009B4844">
      <w:pPr>
        <w:rPr>
          <w:b/>
        </w:rPr>
      </w:pPr>
    </w:p>
    <w:p w14:paraId="516423A6" w14:textId="09B87904" w:rsidR="009B4844" w:rsidRDefault="009B4844" w:rsidP="009B4844">
      <w:pPr>
        <w:rPr>
          <w:b/>
        </w:rPr>
      </w:pPr>
    </w:p>
    <w:p w14:paraId="05073C8A" w14:textId="01AA2273" w:rsidR="009B4844" w:rsidRDefault="009B4844" w:rsidP="009B4844">
      <w:pPr>
        <w:rPr>
          <w:b/>
        </w:rPr>
      </w:pPr>
    </w:p>
    <w:p w14:paraId="76F83E9C" w14:textId="2C86E6A7" w:rsidR="009B4844" w:rsidRDefault="009B4844" w:rsidP="009B4844">
      <w:pPr>
        <w:rPr>
          <w:b/>
        </w:rPr>
      </w:pPr>
    </w:p>
    <w:p w14:paraId="4E4B5CF9" w14:textId="3C3AA129" w:rsidR="009B4844" w:rsidRDefault="009B4844" w:rsidP="009B4844">
      <w:pPr>
        <w:rPr>
          <w:b/>
        </w:rPr>
      </w:pPr>
    </w:p>
    <w:p w14:paraId="30458088" w14:textId="7560A4B0" w:rsidR="009B4844" w:rsidRDefault="009B4844" w:rsidP="009B4844">
      <w:pPr>
        <w:rPr>
          <w:b/>
        </w:rPr>
      </w:pPr>
    </w:p>
    <w:p w14:paraId="179AF87D" w14:textId="2F3B9353" w:rsidR="009B4844" w:rsidRDefault="009B4844" w:rsidP="009B4844">
      <w:pPr>
        <w:rPr>
          <w:b/>
        </w:rPr>
      </w:pPr>
    </w:p>
    <w:p w14:paraId="1B8FAEAC" w14:textId="722CB5F4" w:rsidR="009B4844" w:rsidRDefault="009B4844" w:rsidP="009B4844">
      <w:pPr>
        <w:rPr>
          <w:b/>
        </w:rPr>
      </w:pPr>
    </w:p>
    <w:p w14:paraId="384D37B2" w14:textId="055E6A6E" w:rsidR="009B4844" w:rsidRDefault="009B4844" w:rsidP="009B4844">
      <w:pPr>
        <w:rPr>
          <w:b/>
        </w:rPr>
      </w:pPr>
    </w:p>
    <w:p w14:paraId="1225AB5F" w14:textId="4A2C11D6" w:rsidR="009B4844" w:rsidRDefault="009B4844" w:rsidP="009B4844">
      <w:pPr>
        <w:rPr>
          <w:b/>
        </w:rPr>
      </w:pPr>
    </w:p>
    <w:p w14:paraId="17B50CAC" w14:textId="17B3D25E" w:rsidR="009B4844" w:rsidRDefault="009B4844" w:rsidP="009B4844">
      <w:pPr>
        <w:rPr>
          <w:b/>
        </w:rPr>
      </w:pPr>
    </w:p>
    <w:p w14:paraId="689A163F" w14:textId="7A544E44" w:rsidR="009B4844" w:rsidRDefault="009B4844" w:rsidP="009B4844">
      <w:pPr>
        <w:rPr>
          <w:b/>
        </w:rPr>
      </w:pPr>
    </w:p>
    <w:p w14:paraId="0F4B8FAD" w14:textId="60D394D2" w:rsidR="009B4844" w:rsidRDefault="009B4844" w:rsidP="009B4844">
      <w:pPr>
        <w:rPr>
          <w:b/>
        </w:rPr>
      </w:pPr>
    </w:p>
    <w:p w14:paraId="3001263D" w14:textId="3724C5DB" w:rsidR="009B4844" w:rsidRDefault="009B4844" w:rsidP="009B4844">
      <w:pPr>
        <w:rPr>
          <w:b/>
        </w:rPr>
      </w:pPr>
    </w:p>
    <w:p w14:paraId="18C73847" w14:textId="2DC6CDD7" w:rsidR="009B4844" w:rsidRDefault="009B4844" w:rsidP="009B4844">
      <w:pPr>
        <w:rPr>
          <w:b/>
        </w:rPr>
      </w:pPr>
    </w:p>
    <w:p w14:paraId="3ED386F9" w14:textId="53EDDE70" w:rsidR="009B4844" w:rsidRDefault="009B4844" w:rsidP="009B4844">
      <w:pPr>
        <w:rPr>
          <w:b/>
        </w:rPr>
      </w:pPr>
    </w:p>
    <w:p w14:paraId="677B62AD" w14:textId="03856796" w:rsidR="009B4844" w:rsidRDefault="009B4844" w:rsidP="009B4844">
      <w:pPr>
        <w:rPr>
          <w:b/>
        </w:rPr>
      </w:pPr>
    </w:p>
    <w:p w14:paraId="2FE385B6" w14:textId="468D7501" w:rsidR="009B4844" w:rsidRDefault="009B4844" w:rsidP="009B4844">
      <w:pPr>
        <w:rPr>
          <w:b/>
        </w:rPr>
      </w:pPr>
    </w:p>
    <w:p w14:paraId="3BCE71B1" w14:textId="79EC7454" w:rsidR="009B4844" w:rsidRDefault="009B4844" w:rsidP="009B4844">
      <w:pPr>
        <w:rPr>
          <w:b/>
        </w:rPr>
      </w:pPr>
    </w:p>
    <w:p w14:paraId="7F37C355" w14:textId="194D87CC" w:rsidR="009B4844" w:rsidRDefault="009B4844" w:rsidP="009B4844">
      <w:pPr>
        <w:rPr>
          <w:b/>
        </w:rPr>
      </w:pPr>
    </w:p>
    <w:p w14:paraId="4E5F5096" w14:textId="39A35C2A" w:rsidR="009B4844" w:rsidRDefault="009B4844" w:rsidP="009B4844">
      <w:pPr>
        <w:rPr>
          <w:b/>
        </w:rPr>
      </w:pPr>
    </w:p>
    <w:p w14:paraId="4B1390A6" w14:textId="48A0FE88" w:rsidR="009B4844" w:rsidRDefault="009B4844" w:rsidP="009B4844">
      <w:pPr>
        <w:rPr>
          <w:b/>
        </w:rPr>
      </w:pPr>
    </w:p>
    <w:p w14:paraId="63517328" w14:textId="46BBB7DF" w:rsidR="009B4844" w:rsidRDefault="009B4844" w:rsidP="009B4844">
      <w:pPr>
        <w:rPr>
          <w:b/>
        </w:rPr>
      </w:pPr>
    </w:p>
    <w:p w14:paraId="2A89C6E5" w14:textId="02A013B7" w:rsidR="009B4844" w:rsidRDefault="009B4844" w:rsidP="009B4844">
      <w:pPr>
        <w:rPr>
          <w:b/>
        </w:rPr>
      </w:pPr>
    </w:p>
    <w:p w14:paraId="522102C2" w14:textId="5773BDEB" w:rsidR="009B4844" w:rsidRDefault="009B4844" w:rsidP="009B4844">
      <w:pPr>
        <w:rPr>
          <w:b/>
        </w:rPr>
      </w:pPr>
    </w:p>
    <w:p w14:paraId="0E49D15E" w14:textId="40F1B354" w:rsidR="009B4844" w:rsidRDefault="009B4844" w:rsidP="009B4844">
      <w:pPr>
        <w:rPr>
          <w:b/>
        </w:rPr>
      </w:pPr>
    </w:p>
    <w:p w14:paraId="13796F7D" w14:textId="34B6DD50" w:rsidR="009B4844" w:rsidRDefault="009B4844" w:rsidP="009B4844">
      <w:pPr>
        <w:rPr>
          <w:b/>
        </w:rPr>
      </w:pPr>
    </w:p>
    <w:p w14:paraId="665503CD" w14:textId="667FC316" w:rsidR="009B4844" w:rsidRDefault="009B4844" w:rsidP="009B4844">
      <w:pPr>
        <w:rPr>
          <w:b/>
        </w:rPr>
      </w:pPr>
    </w:p>
    <w:p w14:paraId="4E6C073F" w14:textId="215ED714" w:rsidR="009B4844" w:rsidRDefault="009B4844" w:rsidP="009B4844">
      <w:pPr>
        <w:rPr>
          <w:b/>
        </w:rPr>
      </w:pPr>
    </w:p>
    <w:p w14:paraId="4E6DCFEA" w14:textId="65CE1FF1" w:rsidR="009B4844" w:rsidRDefault="009B4844" w:rsidP="009B4844">
      <w:pPr>
        <w:rPr>
          <w:b/>
        </w:rPr>
      </w:pPr>
    </w:p>
    <w:p w14:paraId="2FAC5BE2" w14:textId="024DC632" w:rsidR="009B4844" w:rsidRDefault="009B4844" w:rsidP="009B4844">
      <w:pPr>
        <w:rPr>
          <w:b/>
        </w:rPr>
      </w:pPr>
    </w:p>
    <w:p w14:paraId="7CB91E83" w14:textId="64D48A31" w:rsidR="009B4844" w:rsidRDefault="009B4844" w:rsidP="009B4844">
      <w:pPr>
        <w:rPr>
          <w:b/>
        </w:rPr>
      </w:pPr>
    </w:p>
    <w:p w14:paraId="48C65B48" w14:textId="7CA8BF0E" w:rsidR="009B4844" w:rsidRDefault="009B4844" w:rsidP="009B4844">
      <w:pPr>
        <w:rPr>
          <w:b/>
        </w:rPr>
      </w:pPr>
    </w:p>
    <w:p w14:paraId="70B67D7C" w14:textId="23F8F290" w:rsidR="009B4844" w:rsidRDefault="009B4844" w:rsidP="009B4844">
      <w:pPr>
        <w:rPr>
          <w:b/>
        </w:rPr>
      </w:pPr>
    </w:p>
    <w:p w14:paraId="207E432D" w14:textId="26E3C60E" w:rsidR="009B4844" w:rsidRDefault="009B4844" w:rsidP="009B4844">
      <w:pPr>
        <w:rPr>
          <w:b/>
        </w:rPr>
      </w:pPr>
    </w:p>
    <w:p w14:paraId="0B31BD1D" w14:textId="0E30B397" w:rsidR="009B4844" w:rsidRDefault="009B4844" w:rsidP="009B4844">
      <w:pPr>
        <w:rPr>
          <w:b/>
        </w:rPr>
      </w:pPr>
    </w:p>
    <w:p w14:paraId="7D666837" w14:textId="5CB9074E" w:rsidR="009B4844" w:rsidRDefault="009B4844" w:rsidP="009B4844">
      <w:pPr>
        <w:rPr>
          <w:b/>
        </w:rPr>
      </w:pPr>
    </w:p>
    <w:p w14:paraId="3AE20EE1" w14:textId="77777777" w:rsidR="009B4844" w:rsidRPr="00B12619" w:rsidRDefault="009B4844" w:rsidP="009B4844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D619958" w14:textId="29F04B32" w:rsidR="009B4844" w:rsidRDefault="009B4844" w:rsidP="009B4844">
      <w:r>
        <w:rPr>
          <w:b/>
        </w:rPr>
        <w:t xml:space="preserve">Homophone Worksheet: </w:t>
      </w:r>
      <w:r w:rsidRPr="00DF41C0">
        <w:rPr>
          <w:b/>
          <w:i/>
        </w:rPr>
        <w:t>Soar</w:t>
      </w:r>
      <w:r>
        <w:rPr>
          <w:b/>
        </w:rPr>
        <w:t xml:space="preserve"> and </w:t>
      </w:r>
      <w:r w:rsidRPr="00DF41C0">
        <w:rPr>
          <w:b/>
          <w:i/>
        </w:rPr>
        <w:t>Sore</w:t>
      </w:r>
      <w:r>
        <w:rPr>
          <w:b/>
        </w:rPr>
        <w:t>, Worksheet 2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b/>
          <w:i/>
        </w:rPr>
        <w:t>soar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>
        <w:rPr>
          <w:b/>
          <w:i/>
        </w:rPr>
        <w:t>sore</w:t>
      </w:r>
      <w:r>
        <w:t>. Remember this about these two words:</w:t>
      </w:r>
    </w:p>
    <w:p w14:paraId="74448302" w14:textId="77777777" w:rsidR="009B4844" w:rsidRDefault="009B4844" w:rsidP="009B4844"/>
    <w:p w14:paraId="0362CCDB" w14:textId="77777777" w:rsidR="009B4844" w:rsidRPr="003F0CBE" w:rsidRDefault="009B4844" w:rsidP="009B4844">
      <w:pPr>
        <w:pStyle w:val="ListParagraph"/>
        <w:numPr>
          <w:ilvl w:val="0"/>
          <w:numId w:val="1"/>
        </w:numPr>
        <w:rPr>
          <w:b/>
        </w:rPr>
      </w:pPr>
      <w:r w:rsidRPr="00C33B72">
        <w:rPr>
          <w:b/>
          <w:i/>
        </w:rPr>
        <w:t>Soar</w:t>
      </w:r>
      <w:r>
        <w:t xml:space="preserve"> is a </w:t>
      </w:r>
      <w:r w:rsidRPr="00C33B72">
        <w:rPr>
          <w:b/>
          <w:i/>
        </w:rPr>
        <w:t>verb</w:t>
      </w:r>
      <w:r>
        <w:t xml:space="preserve"> that means “</w:t>
      </w:r>
      <w:r w:rsidRPr="00C33B72">
        <w:rPr>
          <w:i/>
        </w:rPr>
        <w:t>to sail or hover high in the air often at great height</w:t>
      </w:r>
      <w:r>
        <w:t>.”</w:t>
      </w:r>
    </w:p>
    <w:p w14:paraId="00599B0B" w14:textId="77777777" w:rsidR="009B4844" w:rsidRPr="000E7DA0" w:rsidRDefault="009B4844" w:rsidP="009B4844">
      <w:pPr>
        <w:pStyle w:val="ListParagraph"/>
        <w:numPr>
          <w:ilvl w:val="0"/>
          <w:numId w:val="1"/>
        </w:numPr>
        <w:rPr>
          <w:b/>
        </w:rPr>
      </w:pPr>
      <w:r w:rsidRPr="003F0CBE">
        <w:rPr>
          <w:b/>
          <w:i/>
        </w:rPr>
        <w:t xml:space="preserve">Sore </w:t>
      </w:r>
      <w:r>
        <w:t xml:space="preserve">is an </w:t>
      </w:r>
      <w:r w:rsidRPr="003F0CBE">
        <w:rPr>
          <w:b/>
          <w:i/>
        </w:rPr>
        <w:t>adjective</w:t>
      </w:r>
      <w:r>
        <w:t xml:space="preserve"> that means “</w:t>
      </w:r>
      <w:r w:rsidRPr="003F0CBE">
        <w:rPr>
          <w:i/>
        </w:rPr>
        <w:t>feeling or affected by pain</w:t>
      </w:r>
      <w:r>
        <w:t>.”</w:t>
      </w:r>
    </w:p>
    <w:p w14:paraId="089DB24B" w14:textId="77777777" w:rsidR="009B4844" w:rsidRDefault="009B4844" w:rsidP="009B4844">
      <w:pPr>
        <w:rPr>
          <w:b/>
        </w:rPr>
      </w:pPr>
    </w:p>
    <w:p w14:paraId="24CD8AB1" w14:textId="77777777" w:rsidR="009B4844" w:rsidRPr="000E7DA0" w:rsidRDefault="009B4844" w:rsidP="009B4844">
      <w:pPr>
        <w:pStyle w:val="ListParagraph"/>
        <w:numPr>
          <w:ilvl w:val="0"/>
          <w:numId w:val="3"/>
        </w:numPr>
        <w:rPr>
          <w:b/>
        </w:rPr>
      </w:pPr>
      <w:r>
        <w:t>The glider _________________ four hours on a series of drafts.</w:t>
      </w:r>
    </w:p>
    <w:p w14:paraId="7C4E66EE" w14:textId="77777777" w:rsidR="009B4844" w:rsidRPr="000E7DA0" w:rsidRDefault="009B4844" w:rsidP="009B4844">
      <w:pPr>
        <w:pStyle w:val="ListParagraph"/>
        <w:numPr>
          <w:ilvl w:val="0"/>
          <w:numId w:val="3"/>
        </w:numPr>
        <w:rPr>
          <w:b/>
        </w:rPr>
      </w:pPr>
      <w:r>
        <w:t>**** walked from the High School of Economics &amp; Finance to 125</w:t>
      </w:r>
      <w:r w:rsidRPr="000E7DA0">
        <w:rPr>
          <w:vertAlign w:val="superscript"/>
        </w:rPr>
        <w:t>th</w:t>
      </w:r>
      <w:r>
        <w:t xml:space="preserve"> Street in Harlem, which left *** with _______________ feet.</w:t>
      </w:r>
    </w:p>
    <w:p w14:paraId="66CFA3B8" w14:textId="77777777" w:rsidR="009B4844" w:rsidRPr="000E7DA0" w:rsidRDefault="009B4844" w:rsidP="009B4844">
      <w:pPr>
        <w:pStyle w:val="ListParagraph"/>
        <w:numPr>
          <w:ilvl w:val="0"/>
          <w:numId w:val="3"/>
        </w:numPr>
        <w:rPr>
          <w:b/>
        </w:rPr>
      </w:pPr>
      <w:r>
        <w:t>**** easily believed that after the football game the players felt ___________________.</w:t>
      </w:r>
    </w:p>
    <w:p w14:paraId="46C8B79D" w14:textId="77777777" w:rsidR="009B4844" w:rsidRPr="000E7DA0" w:rsidRDefault="009B4844" w:rsidP="009B4844">
      <w:pPr>
        <w:pStyle w:val="ListParagraph"/>
        <w:numPr>
          <w:ilvl w:val="0"/>
          <w:numId w:val="3"/>
        </w:numPr>
        <w:rPr>
          <w:b/>
        </w:rPr>
      </w:pPr>
      <w:r>
        <w:t>The eagle _____________________ above the field, searching for prey.</w:t>
      </w:r>
    </w:p>
    <w:p w14:paraId="1D38DFD9" w14:textId="77777777" w:rsidR="009B4844" w:rsidRPr="000E7DA0" w:rsidRDefault="009B4844" w:rsidP="009B4844">
      <w:pPr>
        <w:pStyle w:val="ListParagraph"/>
        <w:numPr>
          <w:ilvl w:val="0"/>
          <w:numId w:val="3"/>
        </w:numPr>
        <w:rPr>
          <w:b/>
        </w:rPr>
      </w:pPr>
      <w:r>
        <w:t>Birds of prey __________________ when they hunt.</w:t>
      </w:r>
    </w:p>
    <w:p w14:paraId="415A28F5" w14:textId="77777777" w:rsidR="009B4844" w:rsidRPr="009B4844" w:rsidRDefault="009B4844" w:rsidP="009B4844">
      <w:pPr>
        <w:rPr>
          <w:b/>
        </w:rPr>
      </w:pPr>
    </w:p>
    <w:p w14:paraId="6D843A2E" w14:textId="30543B1F" w:rsidR="00F67CBA" w:rsidRDefault="00F67CBA" w:rsidP="00376123"/>
    <w:p w14:paraId="2A6CE4D0" w14:textId="2E92BD28" w:rsidR="00837BE2" w:rsidRDefault="00837BE2" w:rsidP="00376123"/>
    <w:p w14:paraId="4E6F66D8" w14:textId="22C958F8" w:rsidR="00837BE2" w:rsidRDefault="00837BE2" w:rsidP="00376123"/>
    <w:p w14:paraId="2166D62C" w14:textId="013312AE" w:rsidR="00837BE2" w:rsidRDefault="00837BE2" w:rsidP="00376123"/>
    <w:p w14:paraId="1F6055A2" w14:textId="4DC1F913" w:rsidR="00837BE2" w:rsidRDefault="00837BE2" w:rsidP="00376123"/>
    <w:p w14:paraId="257D2F59" w14:textId="4E8E389B" w:rsidR="00837BE2" w:rsidRDefault="00837BE2" w:rsidP="00376123"/>
    <w:p w14:paraId="411E72E4" w14:textId="482A73D6" w:rsidR="00837BE2" w:rsidRDefault="00837BE2" w:rsidP="00376123"/>
    <w:p w14:paraId="1FAABEDF" w14:textId="74693A97" w:rsidR="00837BE2" w:rsidRDefault="00837BE2" w:rsidP="00376123"/>
    <w:p w14:paraId="03F99AEF" w14:textId="19B981D7" w:rsidR="00837BE2" w:rsidRDefault="00837BE2" w:rsidP="00376123"/>
    <w:p w14:paraId="7CB6E5BA" w14:textId="0F97FB7F" w:rsidR="00837BE2" w:rsidRDefault="00837BE2" w:rsidP="00376123"/>
    <w:p w14:paraId="5497F267" w14:textId="643B4D41" w:rsidR="00837BE2" w:rsidRDefault="00837BE2" w:rsidP="00376123"/>
    <w:p w14:paraId="520FAFC6" w14:textId="3ED70DC1" w:rsidR="00837BE2" w:rsidRDefault="00837BE2" w:rsidP="00376123"/>
    <w:p w14:paraId="5B37823F" w14:textId="7B8CA29E" w:rsidR="00837BE2" w:rsidRDefault="00837BE2" w:rsidP="00376123"/>
    <w:p w14:paraId="5D4791A4" w14:textId="1DAB1F5D" w:rsidR="00837BE2" w:rsidRDefault="00837BE2" w:rsidP="00376123"/>
    <w:p w14:paraId="48DF0402" w14:textId="2EA996AC" w:rsidR="00837BE2" w:rsidRDefault="00837BE2" w:rsidP="00376123"/>
    <w:p w14:paraId="3B060513" w14:textId="70FD7368" w:rsidR="00837BE2" w:rsidRDefault="00837BE2" w:rsidP="00376123"/>
    <w:p w14:paraId="46413DE3" w14:textId="4FF016E3" w:rsidR="00837BE2" w:rsidRDefault="00837BE2" w:rsidP="00376123"/>
    <w:p w14:paraId="48AAF21C" w14:textId="6116E85F" w:rsidR="00837BE2" w:rsidRDefault="00837BE2" w:rsidP="00376123"/>
    <w:p w14:paraId="46DD7A4D" w14:textId="39A9A421" w:rsidR="00837BE2" w:rsidRDefault="00837BE2" w:rsidP="00376123"/>
    <w:p w14:paraId="3C0A5CC1" w14:textId="74953EFD" w:rsidR="00837BE2" w:rsidRDefault="00837BE2" w:rsidP="00376123"/>
    <w:p w14:paraId="1C9E58D0" w14:textId="01C1E26E" w:rsidR="00837BE2" w:rsidRDefault="00837BE2" w:rsidP="00376123"/>
    <w:p w14:paraId="061858A7" w14:textId="6F0DA51B" w:rsidR="00837BE2" w:rsidRDefault="00837BE2" w:rsidP="00376123"/>
    <w:p w14:paraId="7983F49B" w14:textId="564BE04F" w:rsidR="00837BE2" w:rsidRDefault="00837BE2" w:rsidP="00376123"/>
    <w:p w14:paraId="37E9163C" w14:textId="0406C5FB" w:rsidR="00837BE2" w:rsidRDefault="00837BE2" w:rsidP="00376123"/>
    <w:p w14:paraId="12E5DAEB" w14:textId="170C2DB5" w:rsidR="00837BE2" w:rsidRDefault="00837BE2" w:rsidP="00376123"/>
    <w:p w14:paraId="49424568" w14:textId="0E6D79A8" w:rsidR="00837BE2" w:rsidRDefault="00837BE2" w:rsidP="00376123"/>
    <w:p w14:paraId="18E0D177" w14:textId="03D074E3" w:rsidR="00837BE2" w:rsidRDefault="00837BE2" w:rsidP="00376123"/>
    <w:p w14:paraId="6F20D3D9" w14:textId="596C0C30" w:rsidR="00837BE2" w:rsidRDefault="00837BE2" w:rsidP="00376123"/>
    <w:p w14:paraId="211C7E0F" w14:textId="5D1CB926" w:rsidR="00837BE2" w:rsidRDefault="00837BE2" w:rsidP="00376123"/>
    <w:p w14:paraId="31F7CD62" w14:textId="0A8EF5A2" w:rsidR="00837BE2" w:rsidRDefault="00837BE2" w:rsidP="00376123"/>
    <w:p w14:paraId="2971F0D7" w14:textId="1331294C" w:rsidR="00837BE2" w:rsidRDefault="00837BE2" w:rsidP="00376123"/>
    <w:p w14:paraId="6009FD22" w14:textId="7A40E7DA" w:rsidR="00837BE2" w:rsidRDefault="00837BE2" w:rsidP="00376123"/>
    <w:p w14:paraId="270B829E" w14:textId="7F9EBAF1" w:rsidR="00837BE2" w:rsidRDefault="00837BE2" w:rsidP="00376123"/>
    <w:p w14:paraId="07769DB3" w14:textId="6C8C901A" w:rsidR="00837BE2" w:rsidRDefault="00837BE2" w:rsidP="00376123"/>
    <w:p w14:paraId="67811880" w14:textId="5E95C56F" w:rsidR="00837BE2" w:rsidRDefault="00837BE2" w:rsidP="00376123"/>
    <w:p w14:paraId="32C4127C" w14:textId="2705ECC0" w:rsidR="00837BE2" w:rsidRDefault="00837BE2" w:rsidP="00376123"/>
    <w:p w14:paraId="29584317" w14:textId="3A128BD1" w:rsidR="00837BE2" w:rsidRDefault="00837BE2" w:rsidP="00376123"/>
    <w:p w14:paraId="076F8B40" w14:textId="77777777" w:rsidR="00837BE2" w:rsidRPr="00B12619" w:rsidRDefault="00837BE2" w:rsidP="00837BE2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D3DBC63" w14:textId="06A97EE9" w:rsidR="00837BE2" w:rsidRDefault="00837BE2" w:rsidP="00837BE2">
      <w:r>
        <w:rPr>
          <w:b/>
        </w:rPr>
        <w:t xml:space="preserve">Homophone Worksheet: </w:t>
      </w:r>
      <w:r w:rsidRPr="00DF41C0">
        <w:rPr>
          <w:b/>
          <w:i/>
        </w:rPr>
        <w:t>Soar</w:t>
      </w:r>
      <w:r>
        <w:rPr>
          <w:b/>
        </w:rPr>
        <w:t xml:space="preserve"> and </w:t>
      </w:r>
      <w:r w:rsidRPr="00DF41C0">
        <w:rPr>
          <w:b/>
          <w:i/>
        </w:rPr>
        <w:t>Sore</w:t>
      </w:r>
      <w:r>
        <w:rPr>
          <w:b/>
        </w:rPr>
        <w:t>, Worksheet 3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b/>
          <w:i/>
        </w:rPr>
        <w:t>soar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>
        <w:rPr>
          <w:b/>
          <w:i/>
        </w:rPr>
        <w:t>sore</w:t>
      </w:r>
      <w:r>
        <w:t>. Remember this about these two words:</w:t>
      </w:r>
    </w:p>
    <w:p w14:paraId="24710D44" w14:textId="77777777" w:rsidR="00837BE2" w:rsidRDefault="00837BE2" w:rsidP="00837BE2"/>
    <w:p w14:paraId="2016A161" w14:textId="77777777" w:rsidR="00837BE2" w:rsidRPr="0096328E" w:rsidRDefault="00837BE2" w:rsidP="00837BE2">
      <w:pPr>
        <w:pStyle w:val="ListParagraph"/>
        <w:numPr>
          <w:ilvl w:val="0"/>
          <w:numId w:val="1"/>
        </w:numPr>
        <w:rPr>
          <w:b/>
        </w:rPr>
      </w:pPr>
      <w:r w:rsidRPr="00C33B72">
        <w:rPr>
          <w:b/>
          <w:i/>
        </w:rPr>
        <w:t>Soar</w:t>
      </w:r>
      <w:r>
        <w:t xml:space="preserve"> is a </w:t>
      </w:r>
      <w:r w:rsidRPr="00C33B72">
        <w:rPr>
          <w:b/>
          <w:i/>
        </w:rPr>
        <w:t>verb</w:t>
      </w:r>
      <w:r>
        <w:t xml:space="preserve"> that means “</w:t>
      </w:r>
      <w:r w:rsidRPr="00C33B72">
        <w:rPr>
          <w:i/>
        </w:rPr>
        <w:t>to sail or hover high in the air often at great height</w:t>
      </w:r>
      <w:r>
        <w:t>.”</w:t>
      </w:r>
    </w:p>
    <w:p w14:paraId="1F39B825" w14:textId="77777777" w:rsidR="00837BE2" w:rsidRPr="0096328E" w:rsidRDefault="00837BE2" w:rsidP="00837BE2">
      <w:pPr>
        <w:pStyle w:val="ListParagraph"/>
        <w:numPr>
          <w:ilvl w:val="0"/>
          <w:numId w:val="1"/>
        </w:numPr>
        <w:rPr>
          <w:b/>
        </w:rPr>
      </w:pPr>
      <w:r w:rsidRPr="0096328E">
        <w:rPr>
          <w:b/>
          <w:i/>
        </w:rPr>
        <w:t xml:space="preserve">Sore </w:t>
      </w:r>
      <w:r>
        <w:t xml:space="preserve">is an </w:t>
      </w:r>
      <w:r w:rsidRPr="00E336E0">
        <w:rPr>
          <w:b/>
          <w:i/>
        </w:rPr>
        <w:t xml:space="preserve">adjective </w:t>
      </w:r>
      <w:r>
        <w:t>that means “</w:t>
      </w:r>
      <w:r w:rsidRPr="0096328E">
        <w:rPr>
          <w:i/>
        </w:rPr>
        <w:t>feeling or affected by pain</w:t>
      </w:r>
      <w:r>
        <w:t>.”</w:t>
      </w:r>
    </w:p>
    <w:p w14:paraId="045A15DF" w14:textId="77777777" w:rsidR="00837BE2" w:rsidRDefault="00837BE2" w:rsidP="00837BE2">
      <w:pPr>
        <w:rPr>
          <w:b/>
        </w:rPr>
      </w:pPr>
    </w:p>
    <w:p w14:paraId="0F05C8DB" w14:textId="77777777" w:rsidR="00837BE2" w:rsidRPr="00E336E0" w:rsidRDefault="00837BE2" w:rsidP="00837BE2">
      <w:pPr>
        <w:pStyle w:val="ListParagraph"/>
        <w:numPr>
          <w:ilvl w:val="0"/>
          <w:numId w:val="4"/>
        </w:numPr>
        <w:rPr>
          <w:b/>
        </w:rPr>
      </w:pPr>
      <w:r>
        <w:t>A _______________ knee prevented **** from playing in the soccer game.</w:t>
      </w:r>
    </w:p>
    <w:p w14:paraId="6BF73FEA" w14:textId="77777777" w:rsidR="00837BE2" w:rsidRPr="00E336E0" w:rsidRDefault="00837BE2" w:rsidP="00837BE2">
      <w:pPr>
        <w:pStyle w:val="ListParagraph"/>
        <w:numPr>
          <w:ilvl w:val="0"/>
          <w:numId w:val="4"/>
        </w:numPr>
        <w:rPr>
          <w:b/>
        </w:rPr>
      </w:pPr>
      <w:r>
        <w:t>Most swimming pools don’t allow people with an open __________________ in the water for health reasons.</w:t>
      </w:r>
    </w:p>
    <w:p w14:paraId="075BE35B" w14:textId="77777777" w:rsidR="00837BE2" w:rsidRPr="00E336E0" w:rsidRDefault="00837BE2" w:rsidP="00837BE2">
      <w:pPr>
        <w:pStyle w:val="ListParagraph"/>
        <w:numPr>
          <w:ilvl w:val="0"/>
          <w:numId w:val="4"/>
        </w:numPr>
        <w:rPr>
          <w:b/>
        </w:rPr>
      </w:pPr>
      <w:r>
        <w:t>The robin ____________________ all morning without a care in the world.</w:t>
      </w:r>
    </w:p>
    <w:p w14:paraId="6B2DCA89" w14:textId="77777777" w:rsidR="00837BE2" w:rsidRPr="00E336E0" w:rsidRDefault="00837BE2" w:rsidP="00837BE2">
      <w:pPr>
        <w:pStyle w:val="ListParagraph"/>
        <w:numPr>
          <w:ilvl w:val="0"/>
          <w:numId w:val="4"/>
        </w:numPr>
        <w:rPr>
          <w:b/>
        </w:rPr>
      </w:pPr>
      <w:r>
        <w:t>Most human beings, **** thinks, would like to be able to ______________ like birds do.</w:t>
      </w:r>
    </w:p>
    <w:p w14:paraId="56BFD79D" w14:textId="77777777" w:rsidR="00837BE2" w:rsidRPr="0096328E" w:rsidRDefault="00837BE2" w:rsidP="00837BE2">
      <w:pPr>
        <w:pStyle w:val="ListParagraph"/>
        <w:numPr>
          <w:ilvl w:val="0"/>
          <w:numId w:val="4"/>
        </w:numPr>
        <w:rPr>
          <w:b/>
        </w:rPr>
      </w:pPr>
      <w:r>
        <w:t>Turkeys wish they could ________________ the way hawks do.</w:t>
      </w:r>
    </w:p>
    <w:p w14:paraId="18BF86F7" w14:textId="77777777" w:rsidR="00837BE2" w:rsidRDefault="00837BE2" w:rsidP="00837BE2"/>
    <w:p w14:paraId="748AAF2F" w14:textId="6D3748ED" w:rsidR="00837BE2" w:rsidRDefault="00837BE2" w:rsidP="00376123"/>
    <w:p w14:paraId="7CF59179" w14:textId="73DAC604" w:rsidR="007B52F8" w:rsidRDefault="007B52F8" w:rsidP="00376123"/>
    <w:p w14:paraId="2AEB796C" w14:textId="269DE25A" w:rsidR="007B52F8" w:rsidRDefault="007B52F8" w:rsidP="00376123"/>
    <w:p w14:paraId="1201606E" w14:textId="59DD053F" w:rsidR="007B52F8" w:rsidRDefault="007B52F8" w:rsidP="00376123"/>
    <w:p w14:paraId="0F1F1EF3" w14:textId="37F31AAF" w:rsidR="007B52F8" w:rsidRDefault="007B52F8" w:rsidP="00376123"/>
    <w:p w14:paraId="04536D37" w14:textId="0F918EF5" w:rsidR="007B52F8" w:rsidRDefault="007B52F8" w:rsidP="00376123"/>
    <w:p w14:paraId="5E25F46A" w14:textId="711E752D" w:rsidR="007B52F8" w:rsidRDefault="007B52F8" w:rsidP="00376123"/>
    <w:p w14:paraId="3882240D" w14:textId="73ADE55B" w:rsidR="007B52F8" w:rsidRDefault="007B52F8" w:rsidP="00376123"/>
    <w:p w14:paraId="7144BDB4" w14:textId="752EA716" w:rsidR="007B52F8" w:rsidRDefault="007B52F8" w:rsidP="00376123"/>
    <w:p w14:paraId="19CCEB35" w14:textId="65681F9A" w:rsidR="007B52F8" w:rsidRDefault="007B52F8" w:rsidP="00376123"/>
    <w:p w14:paraId="66913E7F" w14:textId="6D176906" w:rsidR="007B52F8" w:rsidRDefault="007B52F8" w:rsidP="00376123"/>
    <w:p w14:paraId="3624F1AF" w14:textId="42588CA2" w:rsidR="007B52F8" w:rsidRDefault="007B52F8" w:rsidP="00376123"/>
    <w:p w14:paraId="5A17F652" w14:textId="64518EF7" w:rsidR="007B52F8" w:rsidRDefault="007B52F8" w:rsidP="00376123"/>
    <w:p w14:paraId="27E67824" w14:textId="4F9BD1D2" w:rsidR="007B52F8" w:rsidRDefault="007B52F8" w:rsidP="00376123"/>
    <w:p w14:paraId="27CD4FD7" w14:textId="0A7CA9D3" w:rsidR="007B52F8" w:rsidRDefault="007B52F8" w:rsidP="00376123"/>
    <w:p w14:paraId="6B8BB866" w14:textId="6A2E1C76" w:rsidR="007B52F8" w:rsidRDefault="007B52F8" w:rsidP="00376123"/>
    <w:p w14:paraId="0606BB01" w14:textId="4B40CA90" w:rsidR="007B52F8" w:rsidRDefault="007B52F8" w:rsidP="00376123"/>
    <w:p w14:paraId="0FA7CECE" w14:textId="33B57C2B" w:rsidR="007B52F8" w:rsidRDefault="007B52F8" w:rsidP="00376123"/>
    <w:p w14:paraId="54695476" w14:textId="67DA20B6" w:rsidR="007B52F8" w:rsidRDefault="007B52F8" w:rsidP="00376123"/>
    <w:p w14:paraId="3625CAE6" w14:textId="62E598CB" w:rsidR="007B52F8" w:rsidRDefault="007B52F8" w:rsidP="00376123"/>
    <w:p w14:paraId="1D238947" w14:textId="775620FC" w:rsidR="007B52F8" w:rsidRDefault="007B52F8" w:rsidP="00376123"/>
    <w:p w14:paraId="3E3C6C97" w14:textId="2F1EBF3D" w:rsidR="007B52F8" w:rsidRDefault="007B52F8" w:rsidP="00376123"/>
    <w:p w14:paraId="499B4D98" w14:textId="65FC902A" w:rsidR="007B52F8" w:rsidRDefault="007B52F8" w:rsidP="00376123"/>
    <w:p w14:paraId="25339432" w14:textId="46C8FC15" w:rsidR="007B52F8" w:rsidRDefault="007B52F8" w:rsidP="00376123"/>
    <w:p w14:paraId="277B9B21" w14:textId="4BFB113C" w:rsidR="007B52F8" w:rsidRDefault="007B52F8" w:rsidP="00376123"/>
    <w:p w14:paraId="79D1193D" w14:textId="65C22F52" w:rsidR="007B52F8" w:rsidRDefault="007B52F8" w:rsidP="00376123"/>
    <w:p w14:paraId="659E47DC" w14:textId="0437B26B" w:rsidR="007B52F8" w:rsidRDefault="007B52F8" w:rsidP="00376123"/>
    <w:p w14:paraId="67C47122" w14:textId="76352361" w:rsidR="007B52F8" w:rsidRDefault="007B52F8" w:rsidP="00376123"/>
    <w:p w14:paraId="6F9B2E01" w14:textId="2F40E09D" w:rsidR="007B52F8" w:rsidRDefault="007B52F8" w:rsidP="00376123"/>
    <w:p w14:paraId="66F5B170" w14:textId="7AA4FDAF" w:rsidR="007B52F8" w:rsidRDefault="007B52F8" w:rsidP="00376123"/>
    <w:p w14:paraId="26A52746" w14:textId="28E07648" w:rsidR="007B52F8" w:rsidRDefault="007B52F8" w:rsidP="00376123"/>
    <w:p w14:paraId="4626776E" w14:textId="4CC0978B" w:rsidR="007B52F8" w:rsidRDefault="007B52F8" w:rsidP="00376123"/>
    <w:p w14:paraId="13828E82" w14:textId="12A1D0FE" w:rsidR="007B52F8" w:rsidRDefault="007B52F8" w:rsidP="00376123"/>
    <w:p w14:paraId="64DB69DA" w14:textId="5078B845" w:rsidR="007B52F8" w:rsidRDefault="007B52F8" w:rsidP="00376123"/>
    <w:p w14:paraId="4242145F" w14:textId="7C144A2A" w:rsidR="007B52F8" w:rsidRDefault="007B52F8" w:rsidP="00376123"/>
    <w:p w14:paraId="316E1C4E" w14:textId="6840974D" w:rsidR="007B52F8" w:rsidRDefault="007B52F8" w:rsidP="00376123"/>
    <w:p w14:paraId="5DBCB5C7" w14:textId="2B967A05" w:rsidR="007B52F8" w:rsidRDefault="007B52F8" w:rsidP="00376123"/>
    <w:p w14:paraId="4B2F7BC3" w14:textId="77777777" w:rsidR="007B52F8" w:rsidRPr="00B12619" w:rsidRDefault="007B52F8" w:rsidP="007B52F8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7ABD023" w14:textId="0408B167" w:rsidR="007B52F8" w:rsidRDefault="007B52F8" w:rsidP="007B52F8">
      <w:r>
        <w:rPr>
          <w:b/>
        </w:rPr>
        <w:t xml:space="preserve">Homophone Worksheet: </w:t>
      </w:r>
      <w:r w:rsidRPr="00DF41C0">
        <w:rPr>
          <w:b/>
          <w:i/>
        </w:rPr>
        <w:t>Soar</w:t>
      </w:r>
      <w:r>
        <w:rPr>
          <w:b/>
        </w:rPr>
        <w:t xml:space="preserve"> and </w:t>
      </w:r>
      <w:r w:rsidRPr="00DF41C0">
        <w:rPr>
          <w:b/>
          <w:i/>
        </w:rPr>
        <w:t>Sore</w:t>
      </w:r>
      <w:r>
        <w:rPr>
          <w:b/>
        </w:rPr>
        <w:t>, Worksheet 4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b/>
          <w:i/>
        </w:rPr>
        <w:t>soar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>
        <w:rPr>
          <w:b/>
          <w:i/>
        </w:rPr>
        <w:t>sore</w:t>
      </w:r>
      <w:r>
        <w:t>. Remember this about these two words:</w:t>
      </w:r>
    </w:p>
    <w:p w14:paraId="155CC8ED" w14:textId="77777777" w:rsidR="007B52F8" w:rsidRDefault="007B52F8" w:rsidP="007B52F8"/>
    <w:p w14:paraId="2394E977" w14:textId="77777777" w:rsidR="007B52F8" w:rsidRPr="00663495" w:rsidRDefault="007B52F8" w:rsidP="007B52F8">
      <w:pPr>
        <w:pStyle w:val="ListParagraph"/>
        <w:numPr>
          <w:ilvl w:val="0"/>
          <w:numId w:val="1"/>
        </w:numPr>
        <w:rPr>
          <w:b/>
        </w:rPr>
      </w:pPr>
      <w:r w:rsidRPr="00C33B72">
        <w:rPr>
          <w:b/>
          <w:i/>
        </w:rPr>
        <w:t>Soar</w:t>
      </w:r>
      <w:r>
        <w:t xml:space="preserve"> is a </w:t>
      </w:r>
      <w:r w:rsidRPr="00C33B72">
        <w:rPr>
          <w:b/>
          <w:i/>
        </w:rPr>
        <w:t>verb</w:t>
      </w:r>
      <w:r>
        <w:t xml:space="preserve"> that means “</w:t>
      </w:r>
      <w:r w:rsidRPr="00C33B72">
        <w:rPr>
          <w:i/>
        </w:rPr>
        <w:t>to sail or hover high in the air often at great height</w:t>
      </w:r>
      <w:r>
        <w:t>.”</w:t>
      </w:r>
    </w:p>
    <w:p w14:paraId="22CD4B01" w14:textId="77777777" w:rsidR="007B52F8" w:rsidRPr="00266DA7" w:rsidRDefault="007B52F8" w:rsidP="007B52F8">
      <w:pPr>
        <w:pStyle w:val="ListParagraph"/>
        <w:numPr>
          <w:ilvl w:val="0"/>
          <w:numId w:val="1"/>
        </w:numPr>
        <w:rPr>
          <w:b/>
        </w:rPr>
      </w:pPr>
      <w:r w:rsidRPr="00663495">
        <w:rPr>
          <w:b/>
          <w:i/>
        </w:rPr>
        <w:t xml:space="preserve">Sore </w:t>
      </w:r>
      <w:r>
        <w:t xml:space="preserve">is an </w:t>
      </w:r>
      <w:r w:rsidRPr="00663495">
        <w:rPr>
          <w:b/>
          <w:i/>
        </w:rPr>
        <w:t>adjective</w:t>
      </w:r>
      <w:r>
        <w:t xml:space="preserve"> that means “</w:t>
      </w:r>
      <w:r w:rsidRPr="00663495">
        <w:rPr>
          <w:i/>
        </w:rPr>
        <w:t>feeling or affected by pain</w:t>
      </w:r>
      <w:r>
        <w:t>.”</w:t>
      </w:r>
    </w:p>
    <w:p w14:paraId="38C337DC" w14:textId="77777777" w:rsidR="007B52F8" w:rsidRDefault="007B52F8" w:rsidP="007B52F8">
      <w:pPr>
        <w:rPr>
          <w:b/>
        </w:rPr>
      </w:pPr>
    </w:p>
    <w:p w14:paraId="3442CC3D" w14:textId="77777777" w:rsidR="007B52F8" w:rsidRPr="00266DA7" w:rsidRDefault="007B52F8" w:rsidP="007B52F8">
      <w:pPr>
        <w:pStyle w:val="ListParagraph"/>
        <w:numPr>
          <w:ilvl w:val="0"/>
          <w:numId w:val="5"/>
        </w:numPr>
        <w:rPr>
          <w:b/>
        </w:rPr>
      </w:pPr>
      <w:r>
        <w:t>The owl’s wings were too ___________________ to __________________ today.</w:t>
      </w:r>
    </w:p>
    <w:p w14:paraId="01A2076C" w14:textId="77777777" w:rsidR="007B52F8" w:rsidRPr="00266DA7" w:rsidRDefault="007B52F8" w:rsidP="007B52F8">
      <w:pPr>
        <w:pStyle w:val="ListParagraph"/>
        <w:numPr>
          <w:ilvl w:val="0"/>
          <w:numId w:val="5"/>
        </w:numPr>
        <w:rPr>
          <w:b/>
        </w:rPr>
      </w:pPr>
      <w:r>
        <w:t>Ospreys are birds of prey that ____________________ over bodies of water hunting fish.</w:t>
      </w:r>
    </w:p>
    <w:p w14:paraId="400363BF" w14:textId="77777777" w:rsidR="007B52F8" w:rsidRPr="00266DA7" w:rsidRDefault="007B52F8" w:rsidP="007B52F8">
      <w:pPr>
        <w:pStyle w:val="ListParagraph"/>
        <w:numPr>
          <w:ilvl w:val="0"/>
          <w:numId w:val="5"/>
        </w:numPr>
        <w:rPr>
          <w:b/>
        </w:rPr>
      </w:pPr>
      <w:r>
        <w:t>**** is a pilot and often ________________ in *** small plane at 3,000 feet.</w:t>
      </w:r>
    </w:p>
    <w:p w14:paraId="5D1661FD" w14:textId="77777777" w:rsidR="007B52F8" w:rsidRPr="00266DA7" w:rsidRDefault="007B52F8" w:rsidP="007B52F8">
      <w:pPr>
        <w:pStyle w:val="ListParagraph"/>
        <w:numPr>
          <w:ilvl w:val="0"/>
          <w:numId w:val="5"/>
        </w:numPr>
        <w:rPr>
          <w:b/>
        </w:rPr>
      </w:pPr>
      <w:r>
        <w:t>**** stubbed *** big toe while walking barefoot in the park, and now it is sore.</w:t>
      </w:r>
    </w:p>
    <w:p w14:paraId="3EBA16C7" w14:textId="77777777" w:rsidR="007B52F8" w:rsidRPr="00266DA7" w:rsidRDefault="007B52F8" w:rsidP="007B52F8">
      <w:pPr>
        <w:pStyle w:val="ListParagraph"/>
        <w:numPr>
          <w:ilvl w:val="0"/>
          <w:numId w:val="5"/>
        </w:numPr>
        <w:rPr>
          <w:b/>
        </w:rPr>
      </w:pPr>
      <w:r>
        <w:t>Mr. Feltskog doesn’t like to sit too much because he gets a sore back.</w:t>
      </w:r>
    </w:p>
    <w:p w14:paraId="46D3ECC7" w14:textId="621924D2" w:rsidR="007B52F8" w:rsidRDefault="007B52F8" w:rsidP="00376123"/>
    <w:p w14:paraId="79A6878B" w14:textId="04AAD7FC" w:rsidR="009327EC" w:rsidRDefault="009327EC" w:rsidP="00376123"/>
    <w:p w14:paraId="292C9505" w14:textId="2E5DBCAE" w:rsidR="009327EC" w:rsidRDefault="009327EC" w:rsidP="00376123"/>
    <w:p w14:paraId="5D1C2D36" w14:textId="1CFF4DD5" w:rsidR="009327EC" w:rsidRDefault="009327EC" w:rsidP="00376123"/>
    <w:p w14:paraId="0959965C" w14:textId="4CEA00D1" w:rsidR="009327EC" w:rsidRDefault="009327EC" w:rsidP="00376123"/>
    <w:p w14:paraId="482E3102" w14:textId="2F1B06D3" w:rsidR="009327EC" w:rsidRDefault="009327EC" w:rsidP="00376123"/>
    <w:p w14:paraId="3AE1921D" w14:textId="7AAF249E" w:rsidR="009327EC" w:rsidRDefault="009327EC" w:rsidP="00376123"/>
    <w:p w14:paraId="2C1CC98B" w14:textId="676CB4FB" w:rsidR="009327EC" w:rsidRDefault="009327EC" w:rsidP="00376123"/>
    <w:p w14:paraId="5067F911" w14:textId="3FCAF2FE" w:rsidR="009327EC" w:rsidRDefault="009327EC" w:rsidP="00376123"/>
    <w:p w14:paraId="67D8D0BD" w14:textId="03CCD408" w:rsidR="009327EC" w:rsidRDefault="009327EC" w:rsidP="00376123"/>
    <w:p w14:paraId="63EEE390" w14:textId="5E9CEF0A" w:rsidR="009327EC" w:rsidRDefault="009327EC" w:rsidP="00376123"/>
    <w:p w14:paraId="458B49C5" w14:textId="0B99DD11" w:rsidR="009327EC" w:rsidRDefault="009327EC" w:rsidP="00376123"/>
    <w:p w14:paraId="28C28821" w14:textId="49ED213F" w:rsidR="009327EC" w:rsidRDefault="009327EC" w:rsidP="00376123"/>
    <w:p w14:paraId="29213DC3" w14:textId="7B4B2D70" w:rsidR="009327EC" w:rsidRDefault="009327EC" w:rsidP="00376123"/>
    <w:p w14:paraId="0E1B2C75" w14:textId="43854744" w:rsidR="009327EC" w:rsidRDefault="009327EC" w:rsidP="00376123"/>
    <w:p w14:paraId="6B0BCF78" w14:textId="3F2331A5" w:rsidR="009327EC" w:rsidRDefault="009327EC" w:rsidP="00376123"/>
    <w:p w14:paraId="443454F1" w14:textId="26AB7EC3" w:rsidR="009327EC" w:rsidRDefault="009327EC" w:rsidP="00376123"/>
    <w:p w14:paraId="1C2AD72F" w14:textId="328DDF78" w:rsidR="009327EC" w:rsidRDefault="009327EC" w:rsidP="00376123"/>
    <w:p w14:paraId="07C2DDAE" w14:textId="59BF22F1" w:rsidR="009327EC" w:rsidRDefault="009327EC" w:rsidP="00376123"/>
    <w:p w14:paraId="14AC6360" w14:textId="346D1BF6" w:rsidR="009327EC" w:rsidRDefault="009327EC" w:rsidP="00376123"/>
    <w:p w14:paraId="58D68E26" w14:textId="3A182338" w:rsidR="009327EC" w:rsidRDefault="009327EC" w:rsidP="00376123"/>
    <w:p w14:paraId="4B0BE5E6" w14:textId="227F7821" w:rsidR="009327EC" w:rsidRDefault="009327EC" w:rsidP="00376123"/>
    <w:p w14:paraId="0F306016" w14:textId="4DE2D427" w:rsidR="009327EC" w:rsidRDefault="009327EC" w:rsidP="00376123"/>
    <w:p w14:paraId="11F1C3CC" w14:textId="02F1249B" w:rsidR="009327EC" w:rsidRDefault="009327EC" w:rsidP="00376123"/>
    <w:p w14:paraId="78160A53" w14:textId="0096FEF4" w:rsidR="009327EC" w:rsidRDefault="009327EC" w:rsidP="00376123"/>
    <w:p w14:paraId="3BBF974E" w14:textId="401C5BCF" w:rsidR="009327EC" w:rsidRDefault="009327EC" w:rsidP="00376123"/>
    <w:p w14:paraId="1AFAFCA7" w14:textId="29BB4E16" w:rsidR="009327EC" w:rsidRDefault="009327EC" w:rsidP="00376123"/>
    <w:p w14:paraId="11AF7D68" w14:textId="146AC956" w:rsidR="009327EC" w:rsidRDefault="009327EC" w:rsidP="00376123"/>
    <w:p w14:paraId="5FBAB7D0" w14:textId="192AA305" w:rsidR="009327EC" w:rsidRDefault="009327EC" w:rsidP="00376123"/>
    <w:p w14:paraId="13BCC558" w14:textId="4BEB823B" w:rsidR="009327EC" w:rsidRDefault="009327EC" w:rsidP="00376123"/>
    <w:p w14:paraId="24EFF34B" w14:textId="24554044" w:rsidR="009327EC" w:rsidRDefault="009327EC" w:rsidP="00376123"/>
    <w:p w14:paraId="758F3722" w14:textId="124309AB" w:rsidR="009327EC" w:rsidRDefault="009327EC" w:rsidP="00376123"/>
    <w:p w14:paraId="30D69168" w14:textId="329503AC" w:rsidR="009327EC" w:rsidRDefault="009327EC" w:rsidP="00376123"/>
    <w:p w14:paraId="19BA9C80" w14:textId="2712AB20" w:rsidR="009327EC" w:rsidRDefault="009327EC" w:rsidP="00376123"/>
    <w:p w14:paraId="123BAF30" w14:textId="16BC7FA2" w:rsidR="009327EC" w:rsidRDefault="009327EC" w:rsidP="00376123"/>
    <w:p w14:paraId="5879305C" w14:textId="3C411057" w:rsidR="009327EC" w:rsidRDefault="009327EC" w:rsidP="00376123"/>
    <w:p w14:paraId="271CA80F" w14:textId="116801BF" w:rsidR="009327EC" w:rsidRDefault="009327EC" w:rsidP="00376123"/>
    <w:p w14:paraId="5E17BC00" w14:textId="4F942E01" w:rsidR="009327EC" w:rsidRDefault="009327EC" w:rsidP="00376123"/>
    <w:p w14:paraId="02B5CCAF" w14:textId="137A13C5" w:rsidR="009327EC" w:rsidRDefault="009327EC" w:rsidP="00376123"/>
    <w:p w14:paraId="545C7E73" w14:textId="77777777" w:rsidR="009327EC" w:rsidRPr="00B12619" w:rsidRDefault="009327EC" w:rsidP="009327EC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B6BD625" w14:textId="6AEF89E9" w:rsidR="009327EC" w:rsidRDefault="009327EC" w:rsidP="009327EC">
      <w:r>
        <w:rPr>
          <w:b/>
        </w:rPr>
        <w:t xml:space="preserve">Homophone Worksheet: </w:t>
      </w:r>
      <w:r w:rsidRPr="00DF41C0">
        <w:rPr>
          <w:b/>
          <w:i/>
        </w:rPr>
        <w:t>Soar</w:t>
      </w:r>
      <w:r>
        <w:rPr>
          <w:b/>
        </w:rPr>
        <w:t xml:space="preserve"> and </w:t>
      </w:r>
      <w:r w:rsidRPr="00DF41C0">
        <w:rPr>
          <w:b/>
          <w:i/>
        </w:rPr>
        <w:t>Sore</w:t>
      </w:r>
      <w:r>
        <w:rPr>
          <w:b/>
        </w:rPr>
        <w:t>, Worksheet 5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>are words that are pronounced alike but spelled differently</w:t>
      </w:r>
      <w:bookmarkStart w:id="2" w:name="_GoBack"/>
      <w:bookmarkEnd w:id="2"/>
      <w:r>
        <w:t xml:space="preserve"> and have different meanings. Using the wrong homophone can change the meaning of your writing. Here is a practice sheet for the homophones </w:t>
      </w:r>
      <w:r>
        <w:rPr>
          <w:b/>
          <w:i/>
        </w:rPr>
        <w:t>soar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>
        <w:rPr>
          <w:b/>
          <w:i/>
        </w:rPr>
        <w:t>sore</w:t>
      </w:r>
      <w:r>
        <w:t>. Remember this about these two words:</w:t>
      </w:r>
    </w:p>
    <w:p w14:paraId="73033782" w14:textId="77777777" w:rsidR="009327EC" w:rsidRDefault="009327EC" w:rsidP="009327EC"/>
    <w:p w14:paraId="5D756FFC" w14:textId="77777777" w:rsidR="009327EC" w:rsidRPr="004B57BA" w:rsidRDefault="009327EC" w:rsidP="009327EC">
      <w:pPr>
        <w:pStyle w:val="ListParagraph"/>
        <w:numPr>
          <w:ilvl w:val="0"/>
          <w:numId w:val="1"/>
        </w:numPr>
        <w:rPr>
          <w:b/>
        </w:rPr>
      </w:pPr>
      <w:r w:rsidRPr="00C33B72">
        <w:rPr>
          <w:b/>
          <w:i/>
        </w:rPr>
        <w:t>Soar</w:t>
      </w:r>
      <w:r>
        <w:t xml:space="preserve"> is a </w:t>
      </w:r>
      <w:r w:rsidRPr="00C33B72">
        <w:rPr>
          <w:b/>
          <w:i/>
        </w:rPr>
        <w:t>verb</w:t>
      </w:r>
      <w:r>
        <w:t xml:space="preserve"> that means “</w:t>
      </w:r>
      <w:r w:rsidRPr="00C33B72">
        <w:rPr>
          <w:i/>
        </w:rPr>
        <w:t>to sail or hover high in the air often at great height</w:t>
      </w:r>
      <w:r>
        <w:t>.”</w:t>
      </w:r>
    </w:p>
    <w:p w14:paraId="7D55F6D4" w14:textId="77777777" w:rsidR="009327EC" w:rsidRPr="009246C9" w:rsidRDefault="009327EC" w:rsidP="009327EC">
      <w:pPr>
        <w:pStyle w:val="ListParagraph"/>
        <w:numPr>
          <w:ilvl w:val="0"/>
          <w:numId w:val="1"/>
        </w:numPr>
        <w:rPr>
          <w:b/>
        </w:rPr>
      </w:pPr>
      <w:r w:rsidRPr="004B57BA">
        <w:rPr>
          <w:b/>
          <w:i/>
        </w:rPr>
        <w:t xml:space="preserve">Sore </w:t>
      </w:r>
      <w:r>
        <w:t xml:space="preserve">is an </w:t>
      </w:r>
      <w:r w:rsidRPr="004B57BA">
        <w:rPr>
          <w:b/>
          <w:i/>
        </w:rPr>
        <w:t>adjective</w:t>
      </w:r>
      <w:r>
        <w:t xml:space="preserve"> that means “</w:t>
      </w:r>
      <w:r w:rsidRPr="004B57BA">
        <w:rPr>
          <w:i/>
        </w:rPr>
        <w:t>feeling or affected by pain</w:t>
      </w:r>
      <w:r>
        <w:t>.”</w:t>
      </w:r>
    </w:p>
    <w:p w14:paraId="65EB0C83" w14:textId="77777777" w:rsidR="009327EC" w:rsidRDefault="009327EC" w:rsidP="009327EC">
      <w:pPr>
        <w:rPr>
          <w:b/>
        </w:rPr>
      </w:pPr>
    </w:p>
    <w:p w14:paraId="054BF435" w14:textId="77777777" w:rsidR="009327EC" w:rsidRPr="00A45D08" w:rsidRDefault="009327EC" w:rsidP="009327EC">
      <w:pPr>
        <w:pStyle w:val="ListParagraph"/>
        <w:numPr>
          <w:ilvl w:val="0"/>
          <w:numId w:val="6"/>
        </w:numPr>
        <w:rPr>
          <w:b/>
        </w:rPr>
      </w:pPr>
      <w:r>
        <w:t>The wind draft helped the hawk to __________________ almost ten miles.</w:t>
      </w:r>
    </w:p>
    <w:p w14:paraId="4DE436F9" w14:textId="77777777" w:rsidR="009327EC" w:rsidRPr="00A45D08" w:rsidRDefault="009327EC" w:rsidP="009327EC">
      <w:pPr>
        <w:pStyle w:val="ListParagraph"/>
        <w:numPr>
          <w:ilvl w:val="0"/>
          <w:numId w:val="6"/>
        </w:numPr>
        <w:rPr>
          <w:b/>
        </w:rPr>
      </w:pPr>
      <w:r>
        <w:t>A ____________________ elbow prevented ***** from playing tennis with Serena Williams.</w:t>
      </w:r>
    </w:p>
    <w:p w14:paraId="471DBE41" w14:textId="77777777" w:rsidR="009327EC" w:rsidRPr="00A45D08" w:rsidRDefault="009327EC" w:rsidP="009327EC">
      <w:pPr>
        <w:pStyle w:val="ListParagraph"/>
        <w:numPr>
          <w:ilvl w:val="0"/>
          <w:numId w:val="6"/>
        </w:numPr>
        <w:rPr>
          <w:b/>
        </w:rPr>
      </w:pPr>
      <w:r>
        <w:t>Although few people ever see them do it, owls do _______________ when they search for food.</w:t>
      </w:r>
    </w:p>
    <w:p w14:paraId="5B18AE9C" w14:textId="77777777" w:rsidR="009327EC" w:rsidRPr="00403F85" w:rsidRDefault="009327EC" w:rsidP="009327EC">
      <w:pPr>
        <w:pStyle w:val="ListParagraph"/>
        <w:numPr>
          <w:ilvl w:val="0"/>
          <w:numId w:val="6"/>
        </w:numPr>
        <w:rPr>
          <w:b/>
        </w:rPr>
      </w:pPr>
      <w:r>
        <w:t>On this windy March afternoon, ***’s kite ____________ over the river in Inwood Hill Park.</w:t>
      </w:r>
    </w:p>
    <w:p w14:paraId="5CEF7F32" w14:textId="77777777" w:rsidR="009327EC" w:rsidRPr="00A45D08" w:rsidRDefault="009327EC" w:rsidP="009327EC">
      <w:pPr>
        <w:pStyle w:val="ListParagraph"/>
        <w:numPr>
          <w:ilvl w:val="0"/>
          <w:numId w:val="6"/>
        </w:numPr>
        <w:rPr>
          <w:b/>
        </w:rPr>
      </w:pPr>
      <w:r>
        <w:t>**** works as a construction laborer, so *** often returns home ________.</w:t>
      </w:r>
    </w:p>
    <w:p w14:paraId="4D5516E7" w14:textId="77777777" w:rsidR="009327EC" w:rsidRDefault="009327EC" w:rsidP="00376123"/>
    <w:sectPr w:rsidR="009327EC" w:rsidSect="0069058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FA5E3B"/>
    <w:multiLevelType w:val="hybridMultilevel"/>
    <w:tmpl w:val="1B1442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F50B14"/>
    <w:multiLevelType w:val="hybridMultilevel"/>
    <w:tmpl w:val="82F6A1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DE5DFC"/>
    <w:multiLevelType w:val="hybridMultilevel"/>
    <w:tmpl w:val="8EDE4E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351443"/>
    <w:multiLevelType w:val="hybridMultilevel"/>
    <w:tmpl w:val="A61294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1A39CC"/>
    <w:multiLevelType w:val="hybridMultilevel"/>
    <w:tmpl w:val="E60AC7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38E68C5"/>
    <w:multiLevelType w:val="hybridMultilevel"/>
    <w:tmpl w:val="168C43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proofState w:spelling="clean"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4E87"/>
    <w:rsid w:val="00241454"/>
    <w:rsid w:val="00376123"/>
    <w:rsid w:val="00396996"/>
    <w:rsid w:val="006336D6"/>
    <w:rsid w:val="00634C69"/>
    <w:rsid w:val="0069058D"/>
    <w:rsid w:val="006C4E87"/>
    <w:rsid w:val="006E779E"/>
    <w:rsid w:val="00730AC3"/>
    <w:rsid w:val="007B52F8"/>
    <w:rsid w:val="00803EF6"/>
    <w:rsid w:val="00837BE2"/>
    <w:rsid w:val="0090330D"/>
    <w:rsid w:val="009219A0"/>
    <w:rsid w:val="009327EC"/>
    <w:rsid w:val="009B4844"/>
    <w:rsid w:val="00C33B72"/>
    <w:rsid w:val="00DF41C0"/>
    <w:rsid w:val="00EB4B13"/>
    <w:rsid w:val="00F67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3A3A642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76123"/>
    <w:rPr>
      <w:rFonts w:eastAsia="Times New Roman"/>
      <w:u w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3B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hmphn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TM*hmphn wstm.dotx</Template>
  <TotalTime>13</TotalTime>
  <Pages>5</Pages>
  <Words>679</Words>
  <Characters>3875</Characters>
  <Application>Microsoft Office Word</Application>
  <DocSecurity>0</DocSecurity>
  <Lines>32</Lines>
  <Paragraphs>9</Paragraphs>
  <ScaleCrop>false</ScaleCrop>
  <Company>New York City Department of Education</Company>
  <LinksUpToDate>false</LinksUpToDate>
  <CharactersWithSpaces>4545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15</cp:revision>
  <dcterms:created xsi:type="dcterms:W3CDTF">2017-06-16T20:36:00Z</dcterms:created>
  <dcterms:modified xsi:type="dcterms:W3CDTF">2020-01-14T14:40:00Z</dcterms:modified>
</cp:coreProperties>
</file>