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523C8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2E9637B" w14:textId="55F595B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24EB3">
        <w:rPr>
          <w:b/>
          <w:i/>
        </w:rPr>
        <w:t>Capitulate</w:t>
      </w:r>
      <w:r w:rsidR="00624EB3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97D412E" w14:textId="653A6849" w:rsidR="00624EB3" w:rsidRDefault="00624EB3" w:rsidP="00F24EDE"/>
    <w:p w14:paraId="0CBFABEA" w14:textId="45D42A8D" w:rsidR="00624EB3" w:rsidRPr="00624EB3" w:rsidRDefault="00624EB3" w:rsidP="00624EB3">
      <w:pPr>
        <w:pStyle w:val="ListParagraph"/>
        <w:numPr>
          <w:ilvl w:val="0"/>
          <w:numId w:val="1"/>
        </w:numPr>
        <w:rPr>
          <w:b/>
        </w:rPr>
      </w:pPr>
      <w:r>
        <w:t xml:space="preserve">During the Napoleonic Wars, one European nation-state after another </w:t>
      </w:r>
      <w:r w:rsidRPr="00FC59F9">
        <w:rPr>
          <w:i/>
        </w:rPr>
        <w:t xml:space="preserve">capitulated </w:t>
      </w:r>
      <w:r>
        <w:t>to Napoleon’s army.</w:t>
      </w:r>
    </w:p>
    <w:p w14:paraId="77714154" w14:textId="7CDBAE66" w:rsidR="00624EB3" w:rsidRPr="00624EB3" w:rsidRDefault="00624EB3" w:rsidP="00624EB3">
      <w:pPr>
        <w:pStyle w:val="ListParagraph"/>
        <w:numPr>
          <w:ilvl w:val="0"/>
          <w:numId w:val="1"/>
        </w:numPr>
        <w:rPr>
          <w:b/>
        </w:rPr>
      </w:pPr>
      <w:r>
        <w:t xml:space="preserve">After a long chess game, *** </w:t>
      </w:r>
      <w:r w:rsidRPr="00FC59F9">
        <w:rPr>
          <w:i/>
        </w:rPr>
        <w:t>capitulated</w:t>
      </w:r>
      <w:r>
        <w:t xml:space="preserve"> because *** couldn’t stay awake.</w:t>
      </w:r>
    </w:p>
    <w:p w14:paraId="12BE74FF" w14:textId="62384FE2" w:rsidR="00624EB3" w:rsidRPr="00624EB3" w:rsidRDefault="00624EB3" w:rsidP="00624EB3">
      <w:pPr>
        <w:pStyle w:val="ListParagraph"/>
        <w:numPr>
          <w:ilvl w:val="0"/>
          <w:numId w:val="1"/>
        </w:numPr>
        <w:rPr>
          <w:b/>
        </w:rPr>
      </w:pPr>
      <w:r>
        <w:t xml:space="preserve">After ten innings, **** hit a grand slam, which forced the opposing team to </w:t>
      </w:r>
      <w:r w:rsidRPr="00FC59F9">
        <w:rPr>
          <w:i/>
        </w:rPr>
        <w:t>capitulate</w:t>
      </w:r>
      <w:r>
        <w:t>.</w:t>
      </w:r>
    </w:p>
    <w:p w14:paraId="255D8970" w14:textId="3BBA1B8A" w:rsidR="00624EB3" w:rsidRPr="00624EB3" w:rsidRDefault="00624EB3" w:rsidP="00624EB3">
      <w:pPr>
        <w:pStyle w:val="ListParagraph"/>
        <w:numPr>
          <w:ilvl w:val="0"/>
          <w:numId w:val="1"/>
        </w:numPr>
        <w:rPr>
          <w:b/>
        </w:rPr>
      </w:pPr>
      <w:r>
        <w:t xml:space="preserve">When Germany </w:t>
      </w:r>
      <w:r w:rsidRPr="00FC59F9">
        <w:rPr>
          <w:i/>
        </w:rPr>
        <w:t>capitulated</w:t>
      </w:r>
      <w:r>
        <w:t xml:space="preserve"> in 1918, ending World War I, it suffered harsh penalties for its role in starting that conflict.</w:t>
      </w:r>
    </w:p>
    <w:p w14:paraId="6DBF535F" w14:textId="66FF15EE" w:rsidR="00624EB3" w:rsidRPr="00624EB3" w:rsidRDefault="00624EB3" w:rsidP="00624EB3">
      <w:pPr>
        <w:pStyle w:val="ListParagraph"/>
        <w:numPr>
          <w:ilvl w:val="0"/>
          <w:numId w:val="1"/>
        </w:numPr>
        <w:rPr>
          <w:b/>
        </w:rPr>
      </w:pPr>
      <w:r>
        <w:t xml:space="preserve">The HSE&amp;F Panthers, led by ***, forced Murray </w:t>
      </w:r>
      <w:proofErr w:type="spellStart"/>
      <w:r>
        <w:t>Bergtraum</w:t>
      </w:r>
      <w:proofErr w:type="spellEnd"/>
      <w:r>
        <w:t xml:space="preserve"> High School to </w:t>
      </w:r>
      <w:bookmarkStart w:id="54" w:name="_GoBack"/>
      <w:r w:rsidRPr="00FC59F9">
        <w:rPr>
          <w:i/>
        </w:rPr>
        <w:t>capitulate</w:t>
      </w:r>
      <w:bookmarkEnd w:id="54"/>
      <w:r>
        <w:t xml:space="preserve"> in a 55-10 basketball game.</w:t>
      </w:r>
    </w:p>
    <w:p w14:paraId="2E9A4E82" w14:textId="77777777" w:rsidR="00F24EDE" w:rsidRDefault="00F24EDE" w:rsidP="00F24EDE"/>
    <w:p w14:paraId="70C2AF7C" w14:textId="1943B7F9" w:rsidR="00B577EA" w:rsidRPr="006B45BA" w:rsidRDefault="00624EB3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capitulate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495128"/>
    <w:multiLevelType w:val="hybridMultilevel"/>
    <w:tmpl w:val="7D9E9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A29"/>
    <w:rsid w:val="001539C9"/>
    <w:rsid w:val="001F20BF"/>
    <w:rsid w:val="002C2733"/>
    <w:rsid w:val="00335A5C"/>
    <w:rsid w:val="00410E3E"/>
    <w:rsid w:val="005A5A20"/>
    <w:rsid w:val="00624EB3"/>
    <w:rsid w:val="006B45BA"/>
    <w:rsid w:val="00C32881"/>
    <w:rsid w:val="00CA4835"/>
    <w:rsid w:val="00E11225"/>
    <w:rsid w:val="00EB0A29"/>
    <w:rsid w:val="00EC6ED9"/>
    <w:rsid w:val="00F24EDE"/>
    <w:rsid w:val="00FC59F9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E1D1D8"/>
  <w15:chartTrackingRefBased/>
  <w15:docId w15:val="{B29564F4-9201-2648-9E8B-918D47D9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145</Words>
  <Characters>828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2018-07-13T13:24:00Z</dcterms:created>
  <dcterms:modified xsi:type="dcterms:W3CDTF">2018-07-16T13:55:00Z</dcterms:modified>
</cp:coreProperties>
</file>