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A255B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6280AAD" w14:textId="4666CA3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E5A42">
        <w:rPr>
          <w:b/>
          <w:i/>
        </w:rPr>
        <w:t>Amalgamate</w:t>
      </w:r>
      <w:r w:rsidR="00F24EDE">
        <w:rPr>
          <w:b/>
        </w:rPr>
        <w:t xml:space="preserve"> (</w:t>
      </w:r>
      <w:r w:rsidR="005E5A42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0675F6A" w14:textId="48C44664" w:rsidR="005E5A42" w:rsidRDefault="005E5A42" w:rsidP="00F24EDE"/>
    <w:p w14:paraId="2CCD3EEC" w14:textId="501E70A9" w:rsidR="005E5A42" w:rsidRPr="005E5A42" w:rsidRDefault="005E5A42" w:rsidP="005E5A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5E5A42">
        <w:rPr>
          <w:i/>
          <w:iCs/>
        </w:rPr>
        <w:t>amalgamated</w:t>
      </w:r>
      <w:r>
        <w:t xml:space="preserve"> al *** things in *** suitcase before leaving on *** vacation.</w:t>
      </w:r>
    </w:p>
    <w:p w14:paraId="3AD4E4BA" w14:textId="26088665" w:rsidR="005E5A42" w:rsidRPr="005E5A42" w:rsidRDefault="005E5A42" w:rsidP="005E5A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and *** owned competing pizzerias that they </w:t>
      </w:r>
      <w:r w:rsidRPr="005E5A42">
        <w:rPr>
          <w:i/>
          <w:iCs/>
        </w:rPr>
        <w:t>amalgamated</w:t>
      </w:r>
      <w:r>
        <w:t xml:space="preserve"> to form one bigger restaurant.</w:t>
      </w:r>
    </w:p>
    <w:p w14:paraId="30188A3D" w14:textId="21FDB61F" w:rsidR="005E5A42" w:rsidRPr="005E5A42" w:rsidRDefault="005E5A42" w:rsidP="005E5A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Republics like the United States </w:t>
      </w:r>
      <w:r w:rsidRPr="005E5A42">
        <w:rPr>
          <w:i/>
          <w:iCs/>
        </w:rPr>
        <w:t>amalgamate</w:t>
      </w:r>
      <w:r>
        <w:t xml:space="preserve"> small territories called states into one nation.</w:t>
      </w:r>
    </w:p>
    <w:p w14:paraId="7EBAAAF9" w14:textId="61915902" w:rsidR="005E5A42" w:rsidRPr="005E5A42" w:rsidRDefault="005E5A42" w:rsidP="005E5A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uses *** dresser drawers to </w:t>
      </w:r>
      <w:r w:rsidRPr="005E5A42">
        <w:rPr>
          <w:i/>
          <w:iCs/>
        </w:rPr>
        <w:t>amalgamate</w:t>
      </w:r>
      <w:r>
        <w:t xml:space="preserve"> different wardrobe items like pants, shirts, and socks.</w:t>
      </w:r>
    </w:p>
    <w:p w14:paraId="20108502" w14:textId="54B0D91F" w:rsidR="005E5A42" w:rsidRPr="005E5A42" w:rsidRDefault="005E5A42" w:rsidP="005E5A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bookmarkStart w:id="54" w:name="_GoBack"/>
      <w:r w:rsidRPr="005E5A42">
        <w:rPr>
          <w:i/>
          <w:iCs/>
        </w:rPr>
        <w:t>amalgamates</w:t>
      </w:r>
      <w:r>
        <w:t xml:space="preserve"> </w:t>
      </w:r>
      <w:bookmarkEnd w:id="54"/>
      <w:r>
        <w:t>*** shoes by brand to keep track of inventory in *** shoe store.</w:t>
      </w:r>
    </w:p>
    <w:p w14:paraId="492E3091" w14:textId="77777777" w:rsidR="00F24EDE" w:rsidRDefault="00F24EDE" w:rsidP="00F24EDE"/>
    <w:p w14:paraId="0C09FA7A" w14:textId="4A55533B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E5A42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5E5A42">
        <w:rPr>
          <w:b/>
          <w:i/>
          <w:iCs/>
          <w:u w:val="single"/>
        </w:rPr>
        <w:t>amalgamate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759EB"/>
    <w:multiLevelType w:val="hybridMultilevel"/>
    <w:tmpl w:val="83A02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A5A20"/>
    <w:rsid w:val="005E5A42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A81F2A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5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137</Words>
  <Characters>783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2019-07-21T10:15:00Z</dcterms:modified>
</cp:coreProperties>
</file>