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105006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2DABB7C" w14:textId="5C71C5F0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82651">
        <w:rPr>
          <w:b/>
          <w:i/>
        </w:rPr>
        <w:t>Boilerplate</w:t>
      </w:r>
      <w:r w:rsidR="00F24EDE">
        <w:rPr>
          <w:b/>
        </w:rPr>
        <w:t xml:space="preserve"> (</w:t>
      </w:r>
      <w:r w:rsidR="00582651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3C37C7B" w14:textId="4D8B2A90" w:rsidR="00582651" w:rsidRDefault="00582651" w:rsidP="00F24EDE"/>
    <w:p w14:paraId="6EECB2C5" w14:textId="77AC0D37" w:rsidR="00582651" w:rsidRPr="00582651" w:rsidRDefault="00582651" w:rsidP="0058265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 lawyer who works mainly on contracts, so *** uses a lot of </w:t>
      </w:r>
      <w:r w:rsidRPr="00582651">
        <w:rPr>
          <w:i/>
          <w:iCs/>
        </w:rPr>
        <w:t>boilerplate</w:t>
      </w:r>
      <w:r>
        <w:t xml:space="preserve"> language in *** legal practice.</w:t>
      </w:r>
    </w:p>
    <w:p w14:paraId="1E83EECB" w14:textId="2A014258" w:rsidR="00582651" w:rsidRPr="00582651" w:rsidRDefault="00582651" w:rsidP="0058265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doesn’t like </w:t>
      </w:r>
      <w:r w:rsidRPr="00582651">
        <w:rPr>
          <w:i/>
          <w:iCs/>
        </w:rPr>
        <w:t>boilerplate</w:t>
      </w:r>
      <w:r>
        <w:t>, so *** chooses carefully the newspapers *** reads.</w:t>
      </w:r>
    </w:p>
    <w:p w14:paraId="0D5AECF5" w14:textId="0B8AF28B" w:rsidR="00582651" w:rsidRPr="00582651" w:rsidRDefault="00582651" w:rsidP="0058265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Apartment leases are written in </w:t>
      </w:r>
      <w:r w:rsidRPr="00582651">
        <w:rPr>
          <w:i/>
          <w:iCs/>
        </w:rPr>
        <w:t>boilerplate</w:t>
      </w:r>
      <w:r>
        <w:t>, but that doesn’t mean you shouldn’t read them carefully.</w:t>
      </w:r>
    </w:p>
    <w:p w14:paraId="6C8762FC" w14:textId="4FB71941" w:rsidR="00582651" w:rsidRPr="00582651" w:rsidRDefault="00582651" w:rsidP="0058265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wrote a </w:t>
      </w:r>
      <w:r w:rsidRPr="00582651">
        <w:rPr>
          <w:i/>
          <w:iCs/>
        </w:rPr>
        <w:t>boilerplate</w:t>
      </w:r>
      <w:r>
        <w:t xml:space="preserve"> email to the landlord asking to renew *** lease.</w:t>
      </w:r>
    </w:p>
    <w:p w14:paraId="3E50B54B" w14:textId="2DD88839" w:rsidR="00582651" w:rsidRPr="00582651" w:rsidRDefault="00582651" w:rsidP="0058265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writes a lot of </w:t>
      </w:r>
      <w:bookmarkStart w:id="54" w:name="_GoBack"/>
      <w:r w:rsidRPr="00582651">
        <w:rPr>
          <w:i/>
          <w:iCs/>
        </w:rPr>
        <w:t>boilerplate</w:t>
      </w:r>
      <w:r>
        <w:t xml:space="preserve"> </w:t>
      </w:r>
      <w:bookmarkEnd w:id="54"/>
      <w:r>
        <w:t>at *** job at an advertising agency, but *** dream is to write a novel.</w:t>
      </w:r>
    </w:p>
    <w:p w14:paraId="4C5784EC" w14:textId="77777777" w:rsidR="00F24EDE" w:rsidRDefault="00F24EDE" w:rsidP="00F24EDE"/>
    <w:p w14:paraId="54933BC2" w14:textId="48115835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82651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582651">
        <w:rPr>
          <w:b/>
          <w:i/>
          <w:iCs/>
          <w:u w:val="single"/>
        </w:rPr>
        <w:t>boilerplate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A042C9"/>
    <w:multiLevelType w:val="hybridMultilevel"/>
    <w:tmpl w:val="B0CAD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C2733"/>
    <w:rsid w:val="00335A5C"/>
    <w:rsid w:val="00410E3E"/>
    <w:rsid w:val="004C2C95"/>
    <w:rsid w:val="00582651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A3A2AD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6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142</Words>
  <Characters>811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2019-07-02T16:32:00Z</dcterms:created>
  <dcterms:modified xsi:type="dcterms:W3CDTF">2019-07-21T12:46:00Z</dcterms:modified>
</cp:coreProperties>
</file>