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564E27B5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30174E">
        <w:rPr>
          <w:b/>
        </w:rPr>
        <w:t>, Lesson 6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30174E">
        <w:rPr>
          <w:b/>
          <w:i/>
        </w:rPr>
        <w:t>Dual</w:t>
      </w:r>
      <w:r w:rsidR="0030174E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69D4F0" w14:textId="77777777" w:rsidR="00A43528" w:rsidRDefault="00A43528" w:rsidP="00F24EDE"/>
    <w:p w14:paraId="4B1AE6B6" w14:textId="1E379C01" w:rsidR="00A43528" w:rsidRPr="00A43528" w:rsidRDefault="00A43528" w:rsidP="00A43528">
      <w:pPr>
        <w:pStyle w:val="ListParagraph"/>
        <w:numPr>
          <w:ilvl w:val="0"/>
          <w:numId w:val="1"/>
        </w:numPr>
        <w:rPr>
          <w:b/>
        </w:rPr>
      </w:pPr>
      <w:r>
        <w:t xml:space="preserve">*** has </w:t>
      </w:r>
      <w:r w:rsidRPr="00A43528">
        <w:rPr>
          <w:i/>
        </w:rPr>
        <w:t xml:space="preserve">dual </w:t>
      </w:r>
      <w:r>
        <w:t>citizenship: French and American.</w:t>
      </w:r>
    </w:p>
    <w:p w14:paraId="63BE7FBF" w14:textId="0447CABF" w:rsidR="00A43528" w:rsidRPr="00A43528" w:rsidRDefault="00A43528" w:rsidP="00A43528">
      <w:pPr>
        <w:pStyle w:val="ListParagraph"/>
        <w:numPr>
          <w:ilvl w:val="0"/>
          <w:numId w:val="1"/>
        </w:numPr>
        <w:rPr>
          <w:b/>
        </w:rPr>
      </w:pPr>
      <w:r>
        <w:t>*** plans to study accounting and comparative literature in a</w:t>
      </w:r>
      <w:r w:rsidRPr="00A43528">
        <w:rPr>
          <w:i/>
        </w:rPr>
        <w:t xml:space="preserve"> dual </w:t>
      </w:r>
      <w:r>
        <w:t>major in **** college.</w:t>
      </w:r>
    </w:p>
    <w:p w14:paraId="56688F21" w14:textId="4E8CAD6F" w:rsidR="00A43528" w:rsidRPr="00A43528" w:rsidRDefault="00A43528" w:rsidP="00A43528">
      <w:pPr>
        <w:pStyle w:val="ListParagraph"/>
        <w:numPr>
          <w:ilvl w:val="0"/>
          <w:numId w:val="1"/>
        </w:numPr>
        <w:rPr>
          <w:b/>
        </w:rPr>
      </w:pPr>
      <w:r>
        <w:t xml:space="preserve">****’s garden has </w:t>
      </w:r>
      <w:r w:rsidRPr="00A43528">
        <w:rPr>
          <w:i/>
        </w:rPr>
        <w:t xml:space="preserve">dual </w:t>
      </w:r>
      <w:r>
        <w:t>purposes, to give *** a relaxing activity outside and to provide *** family with food.</w:t>
      </w:r>
    </w:p>
    <w:p w14:paraId="3F142972" w14:textId="2ECE7C83" w:rsidR="00A43528" w:rsidRPr="00A43528" w:rsidRDefault="00A43528" w:rsidP="00A43528">
      <w:pPr>
        <w:pStyle w:val="ListParagraph"/>
        <w:numPr>
          <w:ilvl w:val="0"/>
          <w:numId w:val="1"/>
        </w:numPr>
        <w:rPr>
          <w:b/>
        </w:rPr>
      </w:pPr>
      <w:r>
        <w:t xml:space="preserve">*** visited the doctor for the </w:t>
      </w:r>
      <w:r w:rsidRPr="00A43528">
        <w:rPr>
          <w:i/>
        </w:rPr>
        <w:t>dual</w:t>
      </w:r>
      <w:r>
        <w:t xml:space="preserve"> reasons of getting a physical and a flu shot.</w:t>
      </w:r>
    </w:p>
    <w:p w14:paraId="0E780E6F" w14:textId="428B6C4E" w:rsidR="00A43528" w:rsidRPr="00A43528" w:rsidRDefault="00A43528" w:rsidP="00A43528">
      <w:pPr>
        <w:pStyle w:val="ListParagraph"/>
        <w:numPr>
          <w:ilvl w:val="0"/>
          <w:numId w:val="1"/>
        </w:numPr>
        <w:rPr>
          <w:b/>
        </w:rPr>
      </w:pPr>
      <w:r>
        <w:t>Bicycles have</w:t>
      </w:r>
      <w:bookmarkStart w:id="54" w:name="_GoBack"/>
      <w:r w:rsidRPr="00A43528">
        <w:rPr>
          <w:i/>
        </w:rPr>
        <w:t xml:space="preserve"> dual</w:t>
      </w:r>
      <w:r>
        <w:t xml:space="preserve"> </w:t>
      </w:r>
      <w:bookmarkEnd w:id="54"/>
      <w:r>
        <w:t>wheels, and some even have three wheels.</w:t>
      </w:r>
    </w:p>
    <w:p w14:paraId="7E097896" w14:textId="77777777" w:rsidR="00F24EDE" w:rsidRDefault="00F24EDE" w:rsidP="00F24EDE"/>
    <w:p w14:paraId="4C64158B" w14:textId="4B2C7C72" w:rsidR="00B577EA" w:rsidRPr="006B45BA" w:rsidRDefault="0030174E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dual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3F2598"/>
    <w:multiLevelType w:val="hybridMultilevel"/>
    <w:tmpl w:val="3FA65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0174E"/>
    <w:rsid w:val="00335A5C"/>
    <w:rsid w:val="00410E3E"/>
    <w:rsid w:val="005A5A20"/>
    <w:rsid w:val="006B45BA"/>
    <w:rsid w:val="008A1E84"/>
    <w:rsid w:val="00A4352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142</Words>
  <Characters>815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2017-07-18T14:29:00Z</dcterms:modified>
</cp:coreProperties>
</file>