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0357D6"/>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0357D6"/>
    <w:p w14:paraId="26C40B86" w14:textId="77777777" w:rsidR="00D17C7E" w:rsidRPr="001561C4" w:rsidRDefault="00F61548" w:rsidP="00D17C7E">
      <w:r w:rsidRPr="00A4727A">
        <w:rPr>
          <w:b/>
        </w:rPr>
        <w:t>Adapted from</w:t>
      </w:r>
      <w:r w:rsidR="00A4727A">
        <w:t>:</w:t>
      </w:r>
      <w:r>
        <w:t xml:space="preserve"> Crutchfield, Roger S. </w:t>
      </w:r>
      <w:r>
        <w:rPr>
          <w:u w:val="single"/>
        </w:rPr>
        <w:t>English Vocabulary Quick Reference: A Comprehensive Dictionary Arranged by Word Roots</w:t>
      </w:r>
      <w:r>
        <w:t>. Leesburg, VA: Lexadyne Publishing, 2009.</w:t>
      </w:r>
    </w:p>
    <w:p w14:paraId="49FADF0F" w14:textId="77777777" w:rsidR="00D17C7E" w:rsidRPr="001561C4" w:rsidRDefault="000357D6" w:rsidP="00D17C7E"/>
    <w:p w14:paraId="384C11F3" w14:textId="706BAB5D" w:rsidR="00D17C7E" w:rsidRPr="006E0D77" w:rsidRDefault="00F61548" w:rsidP="00D17C7E">
      <w:pPr>
        <w:numPr>
          <w:ilvl w:val="0"/>
          <w:numId w:val="1"/>
        </w:numPr>
      </w:pPr>
      <w:r w:rsidRPr="006E0D77">
        <w:t>Word Root</w:t>
      </w:r>
      <w:r w:rsidR="00FA5A2C">
        <w:t>s</w:t>
      </w:r>
      <w:r w:rsidRPr="006E0D77">
        <w:t xml:space="preserve">: </w:t>
      </w:r>
      <w:r w:rsidR="00FA5A2C">
        <w:rPr>
          <w:b/>
        </w:rPr>
        <w:t xml:space="preserve">cephal/o, encephalo </w:t>
      </w:r>
      <w:r w:rsidR="00E1553A">
        <w:rPr>
          <w:b/>
        </w:rPr>
        <w:t>(Greek)</w:t>
      </w:r>
    </w:p>
    <w:p w14:paraId="59596667" w14:textId="77777777" w:rsidR="00D17C7E" w:rsidRPr="006E0D77" w:rsidRDefault="000357D6" w:rsidP="00D17C7E">
      <w:pPr>
        <w:rPr>
          <w:b/>
        </w:rPr>
      </w:pPr>
    </w:p>
    <w:p w14:paraId="55BA5010" w14:textId="4921D1AE" w:rsidR="00D17C7E" w:rsidRPr="00FA5A2C"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33BC2160" w14:textId="77777777" w:rsidR="00FA5A2C" w:rsidRDefault="00FA5A2C" w:rsidP="00FA5A2C">
      <w:pPr>
        <w:rPr>
          <w:b/>
        </w:rPr>
      </w:pPr>
    </w:p>
    <w:p w14:paraId="667BBADA" w14:textId="25184606" w:rsidR="00FA5A2C" w:rsidRPr="00FA5A2C" w:rsidRDefault="00FA5A2C" w:rsidP="00FA5A2C">
      <w:pPr>
        <w:pStyle w:val="ListParagraph"/>
        <w:numPr>
          <w:ilvl w:val="1"/>
          <w:numId w:val="1"/>
        </w:numPr>
        <w:rPr>
          <w:b/>
        </w:rPr>
      </w:pPr>
      <w:r>
        <w:rPr>
          <w:b/>
        </w:rPr>
        <w:t xml:space="preserve">Cephalic </w:t>
      </w:r>
      <w:r>
        <w:t>(adjective):</w:t>
      </w:r>
    </w:p>
    <w:p w14:paraId="2F432C5F" w14:textId="77777777" w:rsidR="00FA5A2C" w:rsidRDefault="00FA5A2C" w:rsidP="00FA5A2C">
      <w:pPr>
        <w:rPr>
          <w:b/>
        </w:rPr>
      </w:pPr>
    </w:p>
    <w:p w14:paraId="0C23E71F" w14:textId="77777777" w:rsidR="00FA5A2C" w:rsidRDefault="00FA5A2C" w:rsidP="00FA5A2C">
      <w:pPr>
        <w:rPr>
          <w:b/>
        </w:rPr>
      </w:pPr>
    </w:p>
    <w:p w14:paraId="586642E9" w14:textId="77777777" w:rsidR="00FA5A2C" w:rsidRDefault="00FA5A2C" w:rsidP="00FA5A2C">
      <w:pPr>
        <w:rPr>
          <w:b/>
        </w:rPr>
      </w:pPr>
    </w:p>
    <w:p w14:paraId="6621DCC1" w14:textId="77777777" w:rsidR="00FA5A2C" w:rsidRPr="00FA5A2C" w:rsidRDefault="00FA5A2C" w:rsidP="00FA5A2C">
      <w:pPr>
        <w:rPr>
          <w:b/>
        </w:rPr>
      </w:pPr>
    </w:p>
    <w:p w14:paraId="3EE2FD32" w14:textId="364965F1" w:rsidR="00FA5A2C" w:rsidRPr="00FA5A2C" w:rsidRDefault="00FA5A2C" w:rsidP="00FA5A2C">
      <w:pPr>
        <w:pStyle w:val="ListParagraph"/>
        <w:numPr>
          <w:ilvl w:val="1"/>
          <w:numId w:val="1"/>
        </w:numPr>
        <w:rPr>
          <w:b/>
        </w:rPr>
      </w:pPr>
      <w:r>
        <w:rPr>
          <w:b/>
        </w:rPr>
        <w:t xml:space="preserve">Cephalopod </w:t>
      </w:r>
      <w:r>
        <w:t>(noun):</w:t>
      </w:r>
    </w:p>
    <w:p w14:paraId="38D89702" w14:textId="77777777" w:rsidR="00FA5A2C" w:rsidRDefault="00FA5A2C" w:rsidP="00FA5A2C">
      <w:pPr>
        <w:rPr>
          <w:b/>
        </w:rPr>
      </w:pPr>
    </w:p>
    <w:p w14:paraId="281092DD" w14:textId="77777777" w:rsidR="00FA5A2C" w:rsidRDefault="00FA5A2C" w:rsidP="00FA5A2C">
      <w:pPr>
        <w:rPr>
          <w:b/>
        </w:rPr>
      </w:pPr>
    </w:p>
    <w:p w14:paraId="1EDEFB15" w14:textId="77777777" w:rsidR="00FA5A2C" w:rsidRDefault="00FA5A2C" w:rsidP="00FA5A2C">
      <w:pPr>
        <w:rPr>
          <w:b/>
        </w:rPr>
      </w:pPr>
    </w:p>
    <w:p w14:paraId="6B532373" w14:textId="77777777" w:rsidR="00FA5A2C" w:rsidRPr="00FA5A2C" w:rsidRDefault="00FA5A2C" w:rsidP="00FA5A2C">
      <w:pPr>
        <w:rPr>
          <w:b/>
        </w:rPr>
      </w:pPr>
    </w:p>
    <w:p w14:paraId="0197C411" w14:textId="7333B614" w:rsidR="00FA5A2C" w:rsidRPr="00FA5A2C" w:rsidRDefault="00FA5A2C" w:rsidP="00FA5A2C">
      <w:pPr>
        <w:pStyle w:val="ListParagraph"/>
        <w:numPr>
          <w:ilvl w:val="1"/>
          <w:numId w:val="1"/>
        </w:numPr>
        <w:rPr>
          <w:b/>
        </w:rPr>
      </w:pPr>
      <w:r>
        <w:rPr>
          <w:b/>
        </w:rPr>
        <w:t xml:space="preserve">Electroencephalograph </w:t>
      </w:r>
      <w:r>
        <w:t>(noun):</w:t>
      </w:r>
    </w:p>
    <w:p w14:paraId="21DD2530" w14:textId="77777777" w:rsidR="00FA5A2C" w:rsidRDefault="00FA5A2C" w:rsidP="00FA5A2C">
      <w:pPr>
        <w:rPr>
          <w:b/>
        </w:rPr>
      </w:pPr>
    </w:p>
    <w:p w14:paraId="27DA3EB0" w14:textId="77777777" w:rsidR="00FA5A2C" w:rsidRDefault="00FA5A2C" w:rsidP="00FA5A2C">
      <w:pPr>
        <w:rPr>
          <w:b/>
        </w:rPr>
      </w:pPr>
    </w:p>
    <w:p w14:paraId="7AA3B3A3" w14:textId="77777777" w:rsidR="00FA5A2C" w:rsidRDefault="00FA5A2C" w:rsidP="00FA5A2C">
      <w:pPr>
        <w:rPr>
          <w:b/>
        </w:rPr>
      </w:pPr>
    </w:p>
    <w:p w14:paraId="752F5BEA" w14:textId="77777777" w:rsidR="00FA5A2C" w:rsidRPr="00FA5A2C" w:rsidRDefault="00FA5A2C" w:rsidP="00FA5A2C">
      <w:pPr>
        <w:rPr>
          <w:b/>
        </w:rPr>
      </w:pPr>
    </w:p>
    <w:p w14:paraId="348BD33E" w14:textId="77EDB1B6" w:rsidR="00FA5A2C" w:rsidRPr="00FA5A2C" w:rsidRDefault="00FA5A2C" w:rsidP="00FA5A2C">
      <w:pPr>
        <w:pStyle w:val="ListParagraph"/>
        <w:numPr>
          <w:ilvl w:val="1"/>
          <w:numId w:val="1"/>
        </w:numPr>
        <w:rPr>
          <w:b/>
        </w:rPr>
      </w:pPr>
      <w:r>
        <w:rPr>
          <w:b/>
        </w:rPr>
        <w:t xml:space="preserve">Encephalitis </w:t>
      </w:r>
      <w:r>
        <w:t>(noun):</w:t>
      </w:r>
    </w:p>
    <w:p w14:paraId="259CB76F" w14:textId="77777777" w:rsidR="00FA5A2C" w:rsidRDefault="00FA5A2C" w:rsidP="00FA5A2C">
      <w:pPr>
        <w:rPr>
          <w:b/>
        </w:rPr>
      </w:pPr>
    </w:p>
    <w:p w14:paraId="597993BA" w14:textId="77777777" w:rsidR="00FA5A2C" w:rsidRDefault="00FA5A2C" w:rsidP="00FA5A2C">
      <w:pPr>
        <w:rPr>
          <w:b/>
        </w:rPr>
      </w:pPr>
    </w:p>
    <w:p w14:paraId="28252F8C" w14:textId="77777777" w:rsidR="00FA5A2C" w:rsidRDefault="00FA5A2C" w:rsidP="00FA5A2C">
      <w:pPr>
        <w:rPr>
          <w:b/>
        </w:rPr>
      </w:pPr>
    </w:p>
    <w:p w14:paraId="359DD3B2" w14:textId="77777777" w:rsidR="00FA5A2C" w:rsidRPr="00FA5A2C" w:rsidRDefault="00FA5A2C" w:rsidP="00FA5A2C">
      <w:pPr>
        <w:rPr>
          <w:b/>
        </w:rPr>
      </w:pPr>
    </w:p>
    <w:p w14:paraId="74C78741" w14:textId="2B37F3F6" w:rsidR="00FA5A2C" w:rsidRPr="00FA5A2C" w:rsidRDefault="00FA5A2C" w:rsidP="00FA5A2C">
      <w:pPr>
        <w:pStyle w:val="ListParagraph"/>
        <w:numPr>
          <w:ilvl w:val="1"/>
          <w:numId w:val="1"/>
        </w:numPr>
        <w:rPr>
          <w:b/>
        </w:rPr>
      </w:pPr>
      <w:r>
        <w:rPr>
          <w:b/>
        </w:rPr>
        <w:t xml:space="preserve">Encephalon </w:t>
      </w:r>
      <w:r>
        <w:t>(noun):</w:t>
      </w:r>
    </w:p>
    <w:p w14:paraId="1C96F451" w14:textId="77777777" w:rsidR="00FA5A2C" w:rsidRDefault="00FA5A2C" w:rsidP="00FA5A2C">
      <w:pPr>
        <w:rPr>
          <w:b/>
        </w:rPr>
      </w:pPr>
    </w:p>
    <w:p w14:paraId="7BF2D708" w14:textId="77777777" w:rsidR="00FA5A2C" w:rsidRDefault="00FA5A2C" w:rsidP="00FA5A2C">
      <w:pPr>
        <w:rPr>
          <w:b/>
        </w:rPr>
      </w:pPr>
    </w:p>
    <w:p w14:paraId="2E3038E8" w14:textId="77777777" w:rsidR="00FA5A2C" w:rsidRDefault="00FA5A2C" w:rsidP="00FA5A2C">
      <w:pPr>
        <w:rPr>
          <w:b/>
        </w:rPr>
      </w:pPr>
    </w:p>
    <w:p w14:paraId="0B03DE72" w14:textId="77777777" w:rsidR="00FA5A2C" w:rsidRDefault="00FA5A2C" w:rsidP="00FA5A2C">
      <w:pPr>
        <w:rPr>
          <w:b/>
        </w:rPr>
      </w:pPr>
    </w:p>
    <w:p w14:paraId="0CF7436B" w14:textId="61CFF51F" w:rsidR="00FA5A2C" w:rsidRPr="00FA5A2C" w:rsidRDefault="00FA5A2C" w:rsidP="00FA5A2C">
      <w:pPr>
        <w:pStyle w:val="ListParagraph"/>
        <w:numPr>
          <w:ilvl w:val="1"/>
          <w:numId w:val="1"/>
        </w:numPr>
        <w:rPr>
          <w:b/>
        </w:rPr>
      </w:pPr>
      <w:r>
        <w:rPr>
          <w:b/>
        </w:rPr>
        <w:t xml:space="preserve">Hydrocephalus </w:t>
      </w:r>
      <w:r>
        <w:t>(noun):</w:t>
      </w:r>
    </w:p>
    <w:p w14:paraId="6E2A24BA" w14:textId="77777777" w:rsidR="00FA5A2C" w:rsidRDefault="00FA5A2C" w:rsidP="00FA5A2C">
      <w:pPr>
        <w:rPr>
          <w:b/>
        </w:rPr>
      </w:pPr>
    </w:p>
    <w:p w14:paraId="4B5D78B4" w14:textId="77777777" w:rsidR="00FA5A2C" w:rsidRDefault="00FA5A2C" w:rsidP="00FA5A2C">
      <w:pPr>
        <w:rPr>
          <w:b/>
        </w:rPr>
      </w:pPr>
    </w:p>
    <w:p w14:paraId="5BEC5DAB" w14:textId="77777777" w:rsidR="00FA5A2C" w:rsidRDefault="00FA5A2C" w:rsidP="00FA5A2C">
      <w:pPr>
        <w:rPr>
          <w:b/>
        </w:rPr>
      </w:pPr>
    </w:p>
    <w:p w14:paraId="15D23F84" w14:textId="77777777" w:rsidR="00FA5A2C" w:rsidRPr="00FA5A2C" w:rsidRDefault="00FA5A2C" w:rsidP="00FA5A2C">
      <w:pPr>
        <w:rPr>
          <w:b/>
        </w:rPr>
      </w:pPr>
    </w:p>
    <w:p w14:paraId="5CFB2E9C" w14:textId="436CDE67" w:rsidR="00FA5A2C" w:rsidRPr="00FA5A2C" w:rsidRDefault="00FA5A2C" w:rsidP="00FA5A2C">
      <w:pPr>
        <w:pStyle w:val="ListParagraph"/>
        <w:numPr>
          <w:ilvl w:val="1"/>
          <w:numId w:val="1"/>
        </w:numPr>
        <w:rPr>
          <w:b/>
        </w:rPr>
      </w:pPr>
      <w:r>
        <w:rPr>
          <w:b/>
        </w:rPr>
        <w:t xml:space="preserve">Macrocephaly </w:t>
      </w:r>
      <w:r>
        <w:t>(noun):</w:t>
      </w:r>
    </w:p>
    <w:p w14:paraId="429CFD45" w14:textId="77777777" w:rsidR="00FA5A2C" w:rsidRDefault="00FA5A2C" w:rsidP="00FA5A2C">
      <w:pPr>
        <w:rPr>
          <w:b/>
        </w:rPr>
      </w:pPr>
    </w:p>
    <w:p w14:paraId="7D042250" w14:textId="77777777" w:rsidR="00FA5A2C" w:rsidRDefault="00FA5A2C" w:rsidP="00FA5A2C">
      <w:pPr>
        <w:rPr>
          <w:b/>
        </w:rPr>
      </w:pPr>
    </w:p>
    <w:p w14:paraId="22A55039" w14:textId="77777777" w:rsidR="00FA5A2C" w:rsidRDefault="00FA5A2C" w:rsidP="00FA5A2C">
      <w:pPr>
        <w:rPr>
          <w:b/>
        </w:rPr>
      </w:pPr>
    </w:p>
    <w:p w14:paraId="62E34221" w14:textId="36A6FB16" w:rsidR="00FA5A2C" w:rsidRPr="000357D6" w:rsidRDefault="000357D6" w:rsidP="00FA5A2C">
      <w:pPr>
        <w:pStyle w:val="ListParagraph"/>
        <w:numPr>
          <w:ilvl w:val="1"/>
          <w:numId w:val="1"/>
        </w:numPr>
        <w:rPr>
          <w:b/>
        </w:rPr>
      </w:pPr>
      <w:r>
        <w:rPr>
          <w:b/>
        </w:rPr>
        <w:lastRenderedPageBreak/>
        <w:t xml:space="preserve">Mesocephalic </w:t>
      </w:r>
      <w:r>
        <w:t>(adjective):</w:t>
      </w:r>
    </w:p>
    <w:p w14:paraId="4A3D8F15" w14:textId="77777777" w:rsidR="000357D6" w:rsidRDefault="000357D6" w:rsidP="000357D6">
      <w:pPr>
        <w:rPr>
          <w:b/>
        </w:rPr>
      </w:pPr>
    </w:p>
    <w:p w14:paraId="09CC87BB" w14:textId="77777777" w:rsidR="000357D6" w:rsidRPr="000357D6" w:rsidRDefault="000357D6" w:rsidP="000357D6">
      <w:pPr>
        <w:rPr>
          <w:b/>
        </w:rPr>
      </w:pPr>
      <w:bookmarkStart w:id="0" w:name="_GoBack"/>
      <w:bookmarkEnd w:id="0"/>
    </w:p>
    <w:p w14:paraId="679E5D10" w14:textId="77777777" w:rsidR="00D17C7E" w:rsidRPr="006E0D77" w:rsidRDefault="000357D6" w:rsidP="00D17C7E">
      <w:pPr>
        <w:rPr>
          <w:b/>
        </w:rPr>
      </w:pPr>
    </w:p>
    <w:p w14:paraId="41651431" w14:textId="77777777" w:rsidR="00D17C7E" w:rsidRPr="006E0D77" w:rsidRDefault="000357D6" w:rsidP="00D17C7E">
      <w:pPr>
        <w:rPr>
          <w:b/>
        </w:rPr>
      </w:pPr>
    </w:p>
    <w:p w14:paraId="5DC46C6C" w14:textId="77777777" w:rsidR="00D17C7E" w:rsidRPr="006E0D77" w:rsidRDefault="000357D6" w:rsidP="00D17C7E">
      <w:pPr>
        <w:ind w:left="360"/>
        <w:rPr>
          <w:b/>
        </w:rPr>
      </w:pPr>
    </w:p>
    <w:p w14:paraId="53805628" w14:textId="704D7483" w:rsidR="00DA1D10" w:rsidRPr="00F96B15" w:rsidRDefault="00DA1D10" w:rsidP="00DA1D10">
      <w:pPr>
        <w:pStyle w:val="ListParagraph"/>
        <w:numPr>
          <w:ilvl w:val="0"/>
          <w:numId w:val="1"/>
        </w:numPr>
      </w:pPr>
      <w:r>
        <w:t xml:space="preserve">The </w:t>
      </w:r>
      <w:r w:rsidR="00E1553A">
        <w:t>Greek</w:t>
      </w:r>
      <w:r w:rsidR="00F76502">
        <w:t xml:space="preserve"> </w:t>
      </w:r>
      <w:r>
        <w:t>word root</w:t>
      </w:r>
      <w:r w:rsidR="00FA5A2C">
        <w:t>s</w:t>
      </w:r>
      <w:r>
        <w:t xml:space="preserve"> </w:t>
      </w:r>
      <w:r w:rsidR="00FA5A2C">
        <w:rPr>
          <w:b/>
        </w:rPr>
        <w:t xml:space="preserve">cephal/o </w:t>
      </w:r>
      <w:r w:rsidR="00FA5A2C" w:rsidRPr="00FA5A2C">
        <w:t>and</w:t>
      </w:r>
      <w:r w:rsidR="00FA5A2C">
        <w:rPr>
          <w:b/>
        </w:rPr>
        <w:t xml:space="preserve"> encephala/o</w:t>
      </w:r>
      <w:r w:rsidRPr="00DA1D10">
        <w:rPr>
          <w:b/>
        </w:rPr>
        <w:t xml:space="preserve"> </w:t>
      </w:r>
      <w:r w:rsidRPr="00F96B15">
        <w:t>means:</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0357D6" w:rsidP="00D17C7E"/>
    <w:p w14:paraId="341FAA85" w14:textId="77777777" w:rsidR="00D17C7E" w:rsidRPr="001561C4" w:rsidRDefault="000357D6" w:rsidP="00D17C7E"/>
    <w:p w14:paraId="3DDD8ECD" w14:textId="77777777" w:rsidR="00D17C7E" w:rsidRPr="001561C4" w:rsidRDefault="000357D6" w:rsidP="00D17C7E"/>
    <w:p w14:paraId="77BC2A2F" w14:textId="77777777" w:rsidR="00D17C7E" w:rsidRPr="001561C4" w:rsidRDefault="000357D6" w:rsidP="00D17C7E"/>
    <w:p w14:paraId="08AB3381" w14:textId="77777777" w:rsidR="00D17C7E" w:rsidRPr="001561C4" w:rsidRDefault="000357D6" w:rsidP="00D17C7E"/>
    <w:p w14:paraId="2AE39B08" w14:textId="77777777" w:rsidR="00D17C7E" w:rsidRPr="001561C4" w:rsidRDefault="000357D6" w:rsidP="00D17C7E"/>
    <w:p w14:paraId="78BF3A19" w14:textId="77777777" w:rsidR="00D17C7E" w:rsidRPr="001561C4" w:rsidRDefault="000357D6" w:rsidP="00D17C7E"/>
    <w:p w14:paraId="5B24DA20" w14:textId="77777777" w:rsidR="00D17C7E" w:rsidRPr="001561C4" w:rsidRDefault="000357D6" w:rsidP="00D17C7E"/>
    <w:p w14:paraId="2FD0E002" w14:textId="77777777" w:rsidR="00D17C7E" w:rsidRPr="001561C4" w:rsidRDefault="000357D6" w:rsidP="00D17C7E"/>
    <w:p w14:paraId="7B2E7328" w14:textId="77777777" w:rsidR="00D17C7E" w:rsidRPr="001561C4" w:rsidRDefault="000357D6" w:rsidP="00D17C7E"/>
    <w:p w14:paraId="4004BBD8" w14:textId="77777777" w:rsidR="00D17C7E" w:rsidRPr="001561C4" w:rsidRDefault="000357D6" w:rsidP="00D17C7E"/>
    <w:p w14:paraId="10A7201E" w14:textId="77777777" w:rsidR="00D17C7E" w:rsidRPr="001561C4" w:rsidRDefault="000357D6" w:rsidP="00D17C7E"/>
    <w:p w14:paraId="7687DFC9" w14:textId="77777777" w:rsidR="00D17C7E" w:rsidRPr="001561C4" w:rsidRDefault="000357D6" w:rsidP="00D17C7E"/>
    <w:p w14:paraId="55A10766" w14:textId="77777777" w:rsidR="00D17C7E" w:rsidRPr="001561C4" w:rsidRDefault="000357D6" w:rsidP="00D17C7E"/>
    <w:p w14:paraId="1DA5A4C1" w14:textId="77777777" w:rsidR="00D17C7E" w:rsidRPr="001561C4" w:rsidRDefault="000357D6" w:rsidP="00D17C7E"/>
    <w:p w14:paraId="76AE4BA3" w14:textId="77777777" w:rsidR="00D17C7E" w:rsidRPr="001561C4" w:rsidRDefault="000357D6" w:rsidP="00D17C7E"/>
    <w:p w14:paraId="1798B004" w14:textId="77777777" w:rsidR="00D17C7E" w:rsidRPr="001561C4" w:rsidRDefault="000357D6" w:rsidP="00D17C7E"/>
    <w:p w14:paraId="57A55069" w14:textId="77777777" w:rsidR="00D17C7E" w:rsidRPr="001561C4" w:rsidRDefault="000357D6" w:rsidP="00D17C7E"/>
    <w:p w14:paraId="7C0AA681" w14:textId="77777777" w:rsidR="00D17C7E" w:rsidRPr="001561C4" w:rsidRDefault="000357D6" w:rsidP="00D17C7E"/>
    <w:p w14:paraId="3FA2A550" w14:textId="77777777" w:rsidR="00D17C7E" w:rsidRPr="001561C4" w:rsidRDefault="000357D6" w:rsidP="00D17C7E"/>
    <w:p w14:paraId="5DACD10B" w14:textId="77777777" w:rsidR="00D17C7E" w:rsidRPr="001561C4" w:rsidRDefault="000357D6" w:rsidP="00D17C7E"/>
    <w:p w14:paraId="49DC6AD0" w14:textId="77777777" w:rsidR="00D17C7E" w:rsidRPr="001561C4" w:rsidRDefault="000357D6" w:rsidP="00D17C7E"/>
    <w:p w14:paraId="27FA82E8" w14:textId="77777777" w:rsidR="00D17C7E" w:rsidRPr="001561C4" w:rsidRDefault="000357D6" w:rsidP="00D17C7E"/>
    <w:p w14:paraId="507CD3D9" w14:textId="77777777" w:rsidR="00D17C7E" w:rsidRPr="001561C4" w:rsidRDefault="000357D6" w:rsidP="00D17C7E"/>
    <w:p w14:paraId="5FD8164E" w14:textId="77777777" w:rsidR="00D17C7E" w:rsidRPr="001561C4" w:rsidRDefault="000357D6" w:rsidP="00D17C7E"/>
    <w:p w14:paraId="7FDC8C71" w14:textId="77777777" w:rsidR="00D17C7E" w:rsidRPr="001561C4" w:rsidRDefault="000357D6" w:rsidP="00D17C7E"/>
    <w:p w14:paraId="4B04D0A6" w14:textId="77777777" w:rsidR="00D17C7E" w:rsidRDefault="000357D6"/>
    <w:p w14:paraId="12C5450D" w14:textId="77777777" w:rsidR="00D17C7E" w:rsidRDefault="000357D6"/>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attachedTemplate r:id="rId1"/>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2E5"/>
    <w:rsid w:val="000357D6"/>
    <w:rsid w:val="000F6304"/>
    <w:rsid w:val="00254511"/>
    <w:rsid w:val="00491290"/>
    <w:rsid w:val="00567A1B"/>
    <w:rsid w:val="009012E5"/>
    <w:rsid w:val="00904FAB"/>
    <w:rsid w:val="00955468"/>
    <w:rsid w:val="00A4727A"/>
    <w:rsid w:val="00BA387A"/>
    <w:rsid w:val="00C73829"/>
    <w:rsid w:val="00C77A1A"/>
    <w:rsid w:val="00DA1D10"/>
    <w:rsid w:val="00E1553A"/>
    <w:rsid w:val="00F61548"/>
    <w:rsid w:val="00F76502"/>
    <w:rsid w:val="00F96B15"/>
    <w:rsid w:val="00FA5A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8</TotalTime>
  <Pages>2</Pages>
  <Words>228</Words>
  <Characters>1303</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7</cp:revision>
  <dcterms:created xsi:type="dcterms:W3CDTF">2016-06-22T15:24:00Z</dcterms:created>
  <dcterms:modified xsi:type="dcterms:W3CDTF">2016-06-23T14:39:00Z</dcterms:modified>
</cp:coreProperties>
</file>