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7D2B7B3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CD4861">
        <w:rPr>
          <w:b/>
          <w:i/>
        </w:rPr>
        <w:t xml:space="preserve">Complementary </w:t>
      </w:r>
      <w:r w:rsidR="00CD4861" w:rsidRPr="00CD4861">
        <w:rPr>
          <w:b/>
          <w:iCs/>
        </w:rPr>
        <w:t>and</w:t>
      </w:r>
      <w:r w:rsidR="00CD4861">
        <w:rPr>
          <w:b/>
          <w:i/>
        </w:rPr>
        <w:t xml:space="preserve"> Complimentary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3358896E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these</w:t>
      </w:r>
      <w:r w:rsidR="00CD4861">
        <w:t xml:space="preserve"> 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D4861">
        <w:rPr>
          <w:i/>
          <w:iCs/>
        </w:rPr>
        <w:t xml:space="preserve">complementary </w:t>
      </w:r>
      <w:r w:rsidR="00CD4861" w:rsidRPr="00CD4861">
        <w:t>and</w:t>
      </w:r>
      <w:r w:rsidR="00CD4861">
        <w:rPr>
          <w:i/>
          <w:iCs/>
        </w:rPr>
        <w:t xml:space="preserve"> complimentary</w:t>
      </w:r>
      <w:r w:rsidR="005B17D1">
        <w:t>.</w:t>
      </w:r>
    </w:p>
    <w:p w14:paraId="669D0F8F" w14:textId="326ACF8B" w:rsidR="00923E03" w:rsidRDefault="00923E03" w:rsidP="005C2E7F"/>
    <w:p w14:paraId="586EEB30" w14:textId="14E71CD4" w:rsidR="00923E03" w:rsidRDefault="00923E03" w:rsidP="00923E03">
      <w:r>
        <w:rPr>
          <w:b/>
        </w:rPr>
        <w:t xml:space="preserve">complementary/complimentary: </w:t>
      </w:r>
      <w:r>
        <w:t>When paying someone a compliment like “I love what you’ve done with the kitchen!” you’re being complimentary. A free bonus item is also a complimentary gift. But items that go well with each other are complementary.</w:t>
      </w:r>
    </w:p>
    <w:p w14:paraId="01499F1A" w14:textId="77777777" w:rsidR="00923E03" w:rsidRDefault="00923E03" w:rsidP="00923E03"/>
    <w:p w14:paraId="324179B7" w14:textId="630EB61F" w:rsidR="00923E03" w:rsidRDefault="00923E03" w:rsidP="00923E03">
      <w:r>
        <w:t>In geometry, complementary angles add up to 90 degrees, while supplementary ones add up to 180 degrees.</w:t>
      </w:r>
    </w:p>
    <w:p w14:paraId="466DB561" w14:textId="79D41636" w:rsidR="002C3663" w:rsidRDefault="002C3663" w:rsidP="00923E03"/>
    <w:p w14:paraId="58651CDD" w14:textId="515A068A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gives the customer at *** restaurant a </w:t>
      </w:r>
      <w:r>
        <w:t>_______________</w:t>
      </w:r>
      <w:r>
        <w:t xml:space="preserve"> piece of cake on their birthdays.</w:t>
      </w:r>
    </w:p>
    <w:p w14:paraId="05B9B779" w14:textId="112DD906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accepted an offer for a credit card and received a </w:t>
      </w:r>
      <w:r>
        <w:t>_______________</w:t>
      </w:r>
      <w:r>
        <w:t xml:space="preserve"> gift $100 gift card.</w:t>
      </w:r>
    </w:p>
    <w:p w14:paraId="26EB667D" w14:textId="1AE18DD5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nachos and thinks spicy ground beef is </w:t>
      </w:r>
      <w:r>
        <w:t>_______________</w:t>
      </w:r>
      <w:r>
        <w:t xml:space="preserve"> to them.</w:t>
      </w:r>
    </w:p>
    <w:p w14:paraId="5A0AF78C" w14:textId="1EF5A06C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Blue cheese is </w:t>
      </w:r>
      <w:r>
        <w:t>_______________</w:t>
      </w:r>
      <w:r>
        <w:t xml:space="preserve"> to Buffalo wings.</w:t>
      </w:r>
    </w:p>
    <w:p w14:paraId="50181F8F" w14:textId="4DD6A340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finds fruit cocktail and whipped cream are </w:t>
      </w:r>
      <w:r>
        <w:t>_______________</w:t>
      </w:r>
      <w:r>
        <w:t xml:space="preserve"> to lime </w:t>
      </w:r>
      <w:proofErr w:type="spellStart"/>
      <w:r>
        <w:t>Jello</w:t>
      </w:r>
      <w:proofErr w:type="spellEnd"/>
      <w:r>
        <w:t>.</w:t>
      </w:r>
    </w:p>
    <w:p w14:paraId="3E41BEB8" w14:textId="6927168D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chef offered *** a </w:t>
      </w:r>
      <w:r>
        <w:t>_______________</w:t>
      </w:r>
      <w:r>
        <w:t xml:space="preserve"> side of bacon with *** omelet special.</w:t>
      </w:r>
    </w:p>
    <w:p w14:paraId="1B98FBB0" w14:textId="5D16737C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wants to buy some </w:t>
      </w:r>
      <w:r>
        <w:t>_______________</w:t>
      </w:r>
      <w:r>
        <w:t xml:space="preserve"> parts for *** bike.</w:t>
      </w:r>
    </w:p>
    <w:p w14:paraId="41594D1D" w14:textId="5DEE46FC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Bacon, lettuce, and tomato are </w:t>
      </w:r>
      <w:r>
        <w:t>_______________</w:t>
      </w:r>
      <w:r>
        <w:t xml:space="preserve"> to each other, which is why they make up such a popular sandwich.</w:t>
      </w:r>
    </w:p>
    <w:p w14:paraId="1926234A" w14:textId="07DF1D4C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>*** bought a new car and the dealer gave him a $1,000 gift card to Price Chopper.</w:t>
      </w:r>
    </w:p>
    <w:p w14:paraId="15739034" w14:textId="57EB77AE" w:rsidR="002C3663" w:rsidRPr="002C3663" w:rsidRDefault="002C3663" w:rsidP="002C366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Tomato sauce and parmesan cheese, most people think, are </w:t>
      </w:r>
      <w:r>
        <w:t>_______________</w:t>
      </w:r>
      <w:r>
        <w:t xml:space="preserve"> to pasta.</w:t>
      </w:r>
      <w:bookmarkStart w:id="54" w:name="_GoBack"/>
      <w:bookmarkEnd w:id="54"/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7777777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0178B"/>
    <w:multiLevelType w:val="hybridMultilevel"/>
    <w:tmpl w:val="4F444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2C3663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923E03"/>
    <w:rsid w:val="00A40944"/>
    <w:rsid w:val="00CD4861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296</Words>
  <Characters>1691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2019-12-05T15:12:00Z</dcterms:modified>
</cp:coreProperties>
</file>