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116604" w14:textId="77777777" w:rsidR="00A90A58" w:rsidRDefault="00A90A58" w:rsidP="00A90A58">
      <w:pPr>
        <w:rPr>
          <w:b/>
          <w:u w:val="single"/>
        </w:rPr>
      </w:pPr>
      <w:r w:rsidRPr="000F59B3">
        <w:rPr>
          <w:b/>
          <w:u w:val="single"/>
        </w:rPr>
        <w:t>Name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  <w:t>Date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</w:p>
    <w:p w14:paraId="06836589" w14:textId="77777777" w:rsidR="00A90A58" w:rsidRDefault="00A90A58" w:rsidP="00A90A58">
      <w:r w:rsidRPr="00885A59">
        <w:rPr>
          <w:b/>
        </w:rPr>
        <w:t>Freshman English Language Arts,</w:t>
      </w:r>
      <w:r w:rsidRPr="00885A59">
        <w:rPr>
          <w:b/>
          <w:i/>
        </w:rPr>
        <w:t xml:space="preserve">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Pr="00885A59">
        <w:rPr>
          <w:b/>
        </w:rPr>
        <w:t>,</w:t>
      </w:r>
      <w:r>
        <w:rPr>
          <w:b/>
        </w:rPr>
        <w:t xml:space="preserve"> Lesson 6 Worksheet: </w:t>
      </w:r>
      <w:r>
        <w:rPr>
          <w:b/>
          <w:i/>
        </w:rPr>
        <w:t xml:space="preserve">Bi, Bin </w:t>
      </w:r>
      <w:r>
        <w:rPr>
          <w:b/>
        </w:rPr>
        <w:t>(Latin)</w:t>
      </w:r>
      <w:r>
        <w:t xml:space="preserve">. 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79DAEBD4" w14:textId="77777777" w:rsidR="00A90A58" w:rsidRDefault="00A90A58" w:rsidP="00A90A58"/>
    <w:p w14:paraId="5E962F45" w14:textId="77777777" w:rsidR="00A90A58" w:rsidRDefault="00A90A58" w:rsidP="00A90A5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42A0470D" w14:textId="77777777" w:rsidR="00A90A58" w:rsidRDefault="00A90A58" w:rsidP="00A90A58"/>
    <w:p w14:paraId="19D2A786" w14:textId="77777777" w:rsidR="00A90A58" w:rsidRPr="001561C4" w:rsidRDefault="00A90A58" w:rsidP="00A90A58">
      <w:r w:rsidRPr="00357848">
        <w:rPr>
          <w:b/>
        </w:rPr>
        <w:t>Adapted from</w:t>
      </w:r>
      <w:r>
        <w:t xml:space="preserve">: Crutchfield, Roger S. </w:t>
      </w:r>
      <w:bookmarkStart w:id="0" w:name="_GoBack"/>
      <w:r w:rsidRPr="001833EC">
        <w:rPr>
          <w:i/>
          <w:iCs/>
        </w:rPr>
        <w:t>English Vocabulary Quick Reference: A Comprehensive Dictionary Arranged by Word Roots</w:t>
      </w:r>
      <w:bookmarkEnd w:id="0"/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41718570" w14:textId="77777777" w:rsidR="00A90A58" w:rsidRPr="001561C4" w:rsidRDefault="00A90A58" w:rsidP="00A90A58"/>
    <w:p w14:paraId="3B18F7A6" w14:textId="77777777" w:rsidR="00A90A58" w:rsidRPr="00161B16" w:rsidRDefault="00A90A58" w:rsidP="00A90A58">
      <w:pPr>
        <w:numPr>
          <w:ilvl w:val="0"/>
          <w:numId w:val="1"/>
        </w:numPr>
      </w:pPr>
      <w:r w:rsidRPr="006E0D77">
        <w:t xml:space="preserve">Word Root: </w:t>
      </w:r>
      <w:r w:rsidRPr="007827BB">
        <w:rPr>
          <w:b/>
        </w:rPr>
        <w:t>Bi, Bin (Latin)</w:t>
      </w:r>
      <w:r>
        <w:rPr>
          <w:b/>
        </w:rPr>
        <w:t xml:space="preserve"> </w:t>
      </w:r>
      <w:r>
        <w:t>Cognates</w:t>
      </w:r>
    </w:p>
    <w:p w14:paraId="47E16C9A" w14:textId="77777777" w:rsidR="00A90A58" w:rsidRDefault="00A90A58" w:rsidP="00A90A58">
      <w:pPr>
        <w:pStyle w:val="ListParagraph"/>
        <w:numPr>
          <w:ilvl w:val="1"/>
          <w:numId w:val="1"/>
        </w:numPr>
      </w:pPr>
      <w:r w:rsidRPr="00161B16">
        <w:rPr>
          <w:b/>
        </w:rPr>
        <w:t xml:space="preserve">Latin: </w:t>
      </w:r>
      <w:proofErr w:type="spellStart"/>
      <w:r>
        <w:t>Bimus</w:t>
      </w:r>
      <w:proofErr w:type="spellEnd"/>
      <w:r>
        <w:t xml:space="preserve"> </w:t>
      </w:r>
    </w:p>
    <w:p w14:paraId="2E102CDC" w14:textId="77777777" w:rsidR="00A90A58" w:rsidRDefault="00A90A58" w:rsidP="00A90A58">
      <w:pPr>
        <w:pStyle w:val="ListParagraph"/>
        <w:numPr>
          <w:ilvl w:val="1"/>
          <w:numId w:val="1"/>
        </w:numPr>
      </w:pPr>
      <w:r w:rsidRPr="00161B16">
        <w:rPr>
          <w:b/>
        </w:rPr>
        <w:t xml:space="preserve">English: </w:t>
      </w:r>
      <w:r>
        <w:t>Biennial</w:t>
      </w:r>
    </w:p>
    <w:p w14:paraId="3D95B064" w14:textId="77777777" w:rsidR="00A90A58" w:rsidRDefault="00A90A58" w:rsidP="00A90A58">
      <w:pPr>
        <w:pStyle w:val="ListParagraph"/>
        <w:numPr>
          <w:ilvl w:val="1"/>
          <w:numId w:val="1"/>
        </w:numPr>
      </w:pPr>
      <w:r w:rsidRPr="00161B16">
        <w:rPr>
          <w:b/>
        </w:rPr>
        <w:t xml:space="preserve">French: </w:t>
      </w:r>
      <w:r>
        <w:t>Biennale</w:t>
      </w:r>
    </w:p>
    <w:p w14:paraId="329CB635" w14:textId="77777777" w:rsidR="00A90A58" w:rsidRDefault="00A90A58" w:rsidP="00A90A58">
      <w:pPr>
        <w:pStyle w:val="ListParagraph"/>
        <w:numPr>
          <w:ilvl w:val="1"/>
          <w:numId w:val="1"/>
        </w:numPr>
      </w:pPr>
      <w:r w:rsidRPr="00161B16">
        <w:rPr>
          <w:b/>
        </w:rPr>
        <w:t xml:space="preserve">Italian: </w:t>
      </w:r>
      <w:proofErr w:type="spellStart"/>
      <w:r>
        <w:t>Bienale</w:t>
      </w:r>
      <w:proofErr w:type="spellEnd"/>
    </w:p>
    <w:p w14:paraId="4106ECD7" w14:textId="77777777" w:rsidR="00A90A58" w:rsidRDefault="00A90A58" w:rsidP="00A90A58">
      <w:pPr>
        <w:pStyle w:val="ListParagraph"/>
        <w:numPr>
          <w:ilvl w:val="1"/>
          <w:numId w:val="1"/>
        </w:numPr>
      </w:pPr>
      <w:r w:rsidRPr="00161B16">
        <w:rPr>
          <w:b/>
        </w:rPr>
        <w:t xml:space="preserve">Portuguese: </w:t>
      </w:r>
      <w:proofErr w:type="spellStart"/>
      <w:r>
        <w:t>Bieanal</w:t>
      </w:r>
      <w:proofErr w:type="spellEnd"/>
    </w:p>
    <w:p w14:paraId="41B8C8ED" w14:textId="77777777" w:rsidR="00A90A58" w:rsidRPr="00E139E7" w:rsidRDefault="00A90A58" w:rsidP="00A90A58">
      <w:pPr>
        <w:pStyle w:val="ListParagraph"/>
        <w:numPr>
          <w:ilvl w:val="1"/>
          <w:numId w:val="1"/>
        </w:numPr>
      </w:pPr>
      <w:r w:rsidRPr="00161B16">
        <w:rPr>
          <w:b/>
        </w:rPr>
        <w:t xml:space="preserve">Spanish: </w:t>
      </w:r>
      <w:proofErr w:type="spellStart"/>
      <w:r>
        <w:t>Bieanal</w:t>
      </w:r>
      <w:proofErr w:type="spellEnd"/>
    </w:p>
    <w:p w14:paraId="6900F740" w14:textId="77777777" w:rsidR="00A90A58" w:rsidRPr="006E0D77" w:rsidRDefault="00A90A58" w:rsidP="00A90A58">
      <w:pPr>
        <w:rPr>
          <w:b/>
        </w:rPr>
      </w:pPr>
    </w:p>
    <w:p w14:paraId="651A3335" w14:textId="77777777" w:rsidR="00A90A58" w:rsidRPr="006E0D77" w:rsidRDefault="00A90A58" w:rsidP="00A90A58">
      <w:pPr>
        <w:numPr>
          <w:ilvl w:val="0"/>
          <w:numId w:val="1"/>
        </w:numPr>
      </w:pPr>
      <w:r>
        <w:t>Words that grow from this r</w:t>
      </w:r>
      <w:r w:rsidRPr="006E0D77">
        <w:t xml:space="preserve">oot; </w:t>
      </w:r>
      <w:r>
        <w:t>using a collegiate dictionary, p</w:t>
      </w:r>
      <w:r w:rsidRPr="006E0D77">
        <w:t>lease define them.</w:t>
      </w:r>
    </w:p>
    <w:p w14:paraId="392B53BE" w14:textId="77777777" w:rsidR="00A90A58" w:rsidRPr="006E0D77" w:rsidRDefault="00A90A58" w:rsidP="00A90A58">
      <w:pPr>
        <w:ind w:left="1080"/>
        <w:rPr>
          <w:b/>
        </w:rPr>
      </w:pPr>
    </w:p>
    <w:p w14:paraId="4E38718B" w14:textId="77777777" w:rsidR="00A90A58" w:rsidRDefault="00A90A58" w:rsidP="00A90A58">
      <w:pPr>
        <w:numPr>
          <w:ilvl w:val="1"/>
          <w:numId w:val="1"/>
        </w:numPr>
      </w:pPr>
      <w:r w:rsidRPr="007827BB">
        <w:t>Biannual (adjective):</w:t>
      </w:r>
    </w:p>
    <w:p w14:paraId="6668D34F" w14:textId="77777777" w:rsidR="00A90A58" w:rsidRPr="007827BB" w:rsidRDefault="00A90A58" w:rsidP="00A90A58"/>
    <w:p w14:paraId="5E7F7A87" w14:textId="77777777" w:rsidR="00A90A58" w:rsidRPr="007827BB" w:rsidRDefault="00A90A58" w:rsidP="00A90A58"/>
    <w:p w14:paraId="5B8C7E68" w14:textId="77777777" w:rsidR="00A90A58" w:rsidRPr="007827BB" w:rsidRDefault="00A90A58" w:rsidP="00A90A58"/>
    <w:p w14:paraId="37DA552A" w14:textId="77777777" w:rsidR="00A90A58" w:rsidRDefault="00A90A58" w:rsidP="00A90A58">
      <w:pPr>
        <w:numPr>
          <w:ilvl w:val="1"/>
          <w:numId w:val="1"/>
        </w:numPr>
      </w:pPr>
      <w:r w:rsidRPr="0013450D">
        <w:t>Bicameral (adjective):</w:t>
      </w:r>
    </w:p>
    <w:p w14:paraId="4E020FFD" w14:textId="77777777" w:rsidR="00A90A58" w:rsidRPr="0013450D" w:rsidRDefault="00A90A58" w:rsidP="00A90A58"/>
    <w:p w14:paraId="402C2DAF" w14:textId="77777777" w:rsidR="00A90A58" w:rsidRPr="0013450D" w:rsidRDefault="00A90A58" w:rsidP="00A90A58"/>
    <w:p w14:paraId="79E16511" w14:textId="77777777" w:rsidR="00A90A58" w:rsidRPr="0013450D" w:rsidRDefault="00A90A58" w:rsidP="00A90A58"/>
    <w:p w14:paraId="56EF3CDA" w14:textId="77777777" w:rsidR="00A90A58" w:rsidRDefault="00A90A58" w:rsidP="00A90A58">
      <w:pPr>
        <w:numPr>
          <w:ilvl w:val="1"/>
          <w:numId w:val="1"/>
        </w:numPr>
      </w:pPr>
      <w:r w:rsidRPr="0013450D">
        <w:t>Bicentennial (noun/adjective):</w:t>
      </w:r>
    </w:p>
    <w:p w14:paraId="32FE64D1" w14:textId="77777777" w:rsidR="00A90A58" w:rsidRPr="0013450D" w:rsidRDefault="00A90A58" w:rsidP="00A90A58"/>
    <w:p w14:paraId="646E75CC" w14:textId="77777777" w:rsidR="00A90A58" w:rsidRPr="0013450D" w:rsidRDefault="00A90A58" w:rsidP="00A90A58"/>
    <w:p w14:paraId="7CAA0512" w14:textId="77777777" w:rsidR="00A90A58" w:rsidRPr="0013450D" w:rsidRDefault="00A90A58" w:rsidP="00A90A58"/>
    <w:p w14:paraId="21918E4F" w14:textId="77777777" w:rsidR="00A90A58" w:rsidRDefault="00A90A58" w:rsidP="00A90A58">
      <w:pPr>
        <w:numPr>
          <w:ilvl w:val="1"/>
          <w:numId w:val="1"/>
        </w:numPr>
      </w:pPr>
      <w:r w:rsidRPr="0013450D">
        <w:t>Biceps (noun):</w:t>
      </w:r>
    </w:p>
    <w:p w14:paraId="680D2F75" w14:textId="77777777" w:rsidR="00A90A58" w:rsidRPr="0013450D" w:rsidRDefault="00A90A58" w:rsidP="00A90A58"/>
    <w:p w14:paraId="5CE295A3" w14:textId="77777777" w:rsidR="00A90A58" w:rsidRPr="0013450D" w:rsidRDefault="00A90A58" w:rsidP="00A90A58"/>
    <w:p w14:paraId="7B936AE6" w14:textId="77777777" w:rsidR="00A90A58" w:rsidRPr="0013450D" w:rsidRDefault="00A90A58" w:rsidP="00A90A58"/>
    <w:p w14:paraId="6178EDD7" w14:textId="77777777" w:rsidR="00A90A58" w:rsidRDefault="00A90A58" w:rsidP="00A90A58">
      <w:pPr>
        <w:numPr>
          <w:ilvl w:val="1"/>
          <w:numId w:val="1"/>
        </w:numPr>
      </w:pPr>
      <w:r>
        <w:t>Bicycle (noun)</w:t>
      </w:r>
    </w:p>
    <w:p w14:paraId="77494DB5" w14:textId="77777777" w:rsidR="00A90A58" w:rsidRPr="0013450D" w:rsidRDefault="00A90A58" w:rsidP="00A90A58"/>
    <w:p w14:paraId="52371B94" w14:textId="77777777" w:rsidR="00A90A58" w:rsidRPr="0013450D" w:rsidRDefault="00A90A58" w:rsidP="00A90A58"/>
    <w:p w14:paraId="2729DC4D" w14:textId="77777777" w:rsidR="00A90A58" w:rsidRPr="0013450D" w:rsidRDefault="00A90A58" w:rsidP="00A90A58"/>
    <w:p w14:paraId="0BF54028" w14:textId="77777777" w:rsidR="00A90A58" w:rsidRDefault="00A90A58" w:rsidP="00A90A58">
      <w:pPr>
        <w:numPr>
          <w:ilvl w:val="1"/>
          <w:numId w:val="1"/>
        </w:numPr>
      </w:pPr>
      <w:r w:rsidRPr="0013450D">
        <w:t>Biennial (adjective):</w:t>
      </w:r>
    </w:p>
    <w:p w14:paraId="5AAAEB43" w14:textId="77777777" w:rsidR="00A90A58" w:rsidRPr="0013450D" w:rsidRDefault="00A90A58" w:rsidP="00A90A58"/>
    <w:p w14:paraId="6A105409" w14:textId="77777777" w:rsidR="00A90A58" w:rsidRPr="0013450D" w:rsidRDefault="00A90A58" w:rsidP="00A90A58"/>
    <w:p w14:paraId="0F74D04A" w14:textId="77777777" w:rsidR="00A90A58" w:rsidRPr="0013450D" w:rsidRDefault="00A90A58" w:rsidP="00A90A58"/>
    <w:p w14:paraId="0F675365" w14:textId="77777777" w:rsidR="00A90A58" w:rsidRDefault="00A90A58" w:rsidP="00A90A58">
      <w:pPr>
        <w:numPr>
          <w:ilvl w:val="1"/>
          <w:numId w:val="1"/>
        </w:numPr>
      </w:pPr>
      <w:r w:rsidRPr="0013450D">
        <w:t>Bifocal (noun):</w:t>
      </w:r>
    </w:p>
    <w:p w14:paraId="09F6F920" w14:textId="77777777" w:rsidR="00A90A58" w:rsidRPr="0013450D" w:rsidRDefault="00A90A58" w:rsidP="00A90A58"/>
    <w:p w14:paraId="62BFF346" w14:textId="77777777" w:rsidR="00A90A58" w:rsidRPr="0013450D" w:rsidRDefault="00A90A58" w:rsidP="00A90A58"/>
    <w:p w14:paraId="78E4BC89" w14:textId="77777777" w:rsidR="00A90A58" w:rsidRDefault="00A90A58" w:rsidP="00A90A58">
      <w:pPr>
        <w:numPr>
          <w:ilvl w:val="1"/>
          <w:numId w:val="1"/>
        </w:numPr>
      </w:pPr>
      <w:r w:rsidRPr="0013450D">
        <w:lastRenderedPageBreak/>
        <w:t>Bigamy (noun):</w:t>
      </w:r>
    </w:p>
    <w:p w14:paraId="7A21DA7D" w14:textId="77777777" w:rsidR="00A90A58" w:rsidRDefault="00A90A58" w:rsidP="00A90A58"/>
    <w:p w14:paraId="7FC7DE06" w14:textId="77777777" w:rsidR="00A90A58" w:rsidRDefault="00A90A58" w:rsidP="00A90A58"/>
    <w:p w14:paraId="319D8CAF" w14:textId="77777777" w:rsidR="00A90A58" w:rsidRPr="0013450D" w:rsidRDefault="00A90A58" w:rsidP="00A90A58"/>
    <w:p w14:paraId="042ADCD6" w14:textId="77777777" w:rsidR="00A90A58" w:rsidRPr="0013450D" w:rsidRDefault="00A90A58" w:rsidP="00A90A58"/>
    <w:p w14:paraId="7B66A740" w14:textId="77777777" w:rsidR="00A90A58" w:rsidRDefault="00A90A58" w:rsidP="00A90A58">
      <w:pPr>
        <w:numPr>
          <w:ilvl w:val="1"/>
          <w:numId w:val="1"/>
        </w:numPr>
      </w:pPr>
      <w:r w:rsidRPr="0013450D">
        <w:t>Bilingual (adjective):</w:t>
      </w:r>
    </w:p>
    <w:p w14:paraId="2C2B3438" w14:textId="77777777" w:rsidR="00A90A58" w:rsidRPr="0013450D" w:rsidRDefault="00A90A58" w:rsidP="00A90A58"/>
    <w:p w14:paraId="107F0676" w14:textId="77777777" w:rsidR="00A90A58" w:rsidRDefault="00A90A58" w:rsidP="00A90A58"/>
    <w:p w14:paraId="7427A698" w14:textId="77777777" w:rsidR="00A90A58" w:rsidRPr="0013450D" w:rsidRDefault="00A90A58" w:rsidP="00A90A58"/>
    <w:p w14:paraId="302F0B3B" w14:textId="77777777" w:rsidR="00A90A58" w:rsidRPr="0013450D" w:rsidRDefault="00A90A58" w:rsidP="00A90A58"/>
    <w:p w14:paraId="17CEB392" w14:textId="77777777" w:rsidR="00A90A58" w:rsidRDefault="00A90A58" w:rsidP="00A90A58">
      <w:pPr>
        <w:numPr>
          <w:ilvl w:val="1"/>
          <w:numId w:val="1"/>
        </w:numPr>
      </w:pPr>
      <w:r w:rsidRPr="0013450D">
        <w:t>Bisect (verb):</w:t>
      </w:r>
    </w:p>
    <w:p w14:paraId="6FCBB969" w14:textId="77777777" w:rsidR="00A90A58" w:rsidRPr="0013450D" w:rsidRDefault="00A90A58" w:rsidP="00A90A58"/>
    <w:p w14:paraId="7594D505" w14:textId="77777777" w:rsidR="00A90A58" w:rsidRDefault="00A90A58" w:rsidP="00A90A58"/>
    <w:p w14:paraId="69BD25F6" w14:textId="77777777" w:rsidR="00A90A58" w:rsidRPr="0013450D" w:rsidRDefault="00A90A58" w:rsidP="00A90A58"/>
    <w:p w14:paraId="18664608" w14:textId="77777777" w:rsidR="00A90A58" w:rsidRPr="0013450D" w:rsidRDefault="00A90A58" w:rsidP="00A90A58"/>
    <w:p w14:paraId="26995775" w14:textId="77777777" w:rsidR="00A90A58" w:rsidRDefault="00A90A58" w:rsidP="00A90A58">
      <w:pPr>
        <w:numPr>
          <w:ilvl w:val="1"/>
          <w:numId w:val="1"/>
        </w:numPr>
      </w:pPr>
      <w:r w:rsidRPr="0013450D">
        <w:t>Bisexual (adjective):</w:t>
      </w:r>
    </w:p>
    <w:p w14:paraId="63BCDFF8" w14:textId="77777777" w:rsidR="00A90A58" w:rsidRPr="0013450D" w:rsidRDefault="00A90A58" w:rsidP="00A90A58"/>
    <w:p w14:paraId="5FE91D56" w14:textId="77777777" w:rsidR="00A90A58" w:rsidRDefault="00A90A58" w:rsidP="00A90A58"/>
    <w:p w14:paraId="0D1749D5" w14:textId="77777777" w:rsidR="00A90A58" w:rsidRPr="0013450D" w:rsidRDefault="00A90A58" w:rsidP="00A90A58"/>
    <w:p w14:paraId="51781ED5" w14:textId="77777777" w:rsidR="00A90A58" w:rsidRPr="0013450D" w:rsidRDefault="00A90A58" w:rsidP="00A90A58"/>
    <w:p w14:paraId="0843C2E6" w14:textId="77777777" w:rsidR="00A90A58" w:rsidRPr="00FE367B" w:rsidRDefault="00A90A58" w:rsidP="00A90A58">
      <w:pPr>
        <w:numPr>
          <w:ilvl w:val="1"/>
          <w:numId w:val="1"/>
        </w:numPr>
        <w:rPr>
          <w:b/>
        </w:rPr>
      </w:pPr>
      <w:r w:rsidRPr="0013450D">
        <w:t>Biweekly (adjective):</w:t>
      </w:r>
    </w:p>
    <w:p w14:paraId="2A98AC26" w14:textId="77777777" w:rsidR="00A90A58" w:rsidRPr="006E0D77" w:rsidRDefault="00A90A58" w:rsidP="00A90A58">
      <w:pPr>
        <w:rPr>
          <w:b/>
        </w:rPr>
      </w:pPr>
    </w:p>
    <w:p w14:paraId="3E11094B" w14:textId="77777777" w:rsidR="00A90A58" w:rsidRDefault="00A90A58" w:rsidP="00A90A58">
      <w:pPr>
        <w:rPr>
          <w:b/>
        </w:rPr>
      </w:pPr>
    </w:p>
    <w:p w14:paraId="2E9E53C5" w14:textId="77777777" w:rsidR="00A90A58" w:rsidRPr="006E0D77" w:rsidRDefault="00A90A58" w:rsidP="00A90A58">
      <w:pPr>
        <w:rPr>
          <w:b/>
        </w:rPr>
      </w:pPr>
    </w:p>
    <w:p w14:paraId="0B007806" w14:textId="77777777" w:rsidR="00A90A58" w:rsidRPr="006E0D77" w:rsidRDefault="00A90A58" w:rsidP="00A90A58">
      <w:pPr>
        <w:ind w:left="360"/>
        <w:rPr>
          <w:b/>
        </w:rPr>
      </w:pPr>
    </w:p>
    <w:p w14:paraId="2C092E49" w14:textId="77777777" w:rsidR="00A90A58" w:rsidRDefault="00A90A58" w:rsidP="00A90A58">
      <w:pPr>
        <w:pStyle w:val="ListParagraph"/>
        <w:numPr>
          <w:ilvl w:val="0"/>
          <w:numId w:val="1"/>
        </w:numPr>
      </w:pPr>
      <w:r>
        <w:t xml:space="preserve">The Latin word root </w:t>
      </w:r>
      <w:r w:rsidRPr="0063389B">
        <w:rPr>
          <w:b/>
        </w:rPr>
        <w:t xml:space="preserve">bi, bin </w:t>
      </w:r>
      <w:r>
        <w:t>means:</w:t>
      </w:r>
    </w:p>
    <w:p w14:paraId="77417185" w14:textId="77777777" w:rsidR="00A90A58" w:rsidRDefault="00A90A58" w:rsidP="00A90A58"/>
    <w:p w14:paraId="24ACF4B4" w14:textId="77777777" w:rsidR="00A90A58" w:rsidRDefault="00A90A58" w:rsidP="00A90A58"/>
    <w:p w14:paraId="1A345AC2" w14:textId="77777777" w:rsidR="00A90A58" w:rsidRDefault="00A90A58" w:rsidP="00A90A58"/>
    <w:p w14:paraId="658A953F" w14:textId="77777777" w:rsidR="00A90A58" w:rsidRDefault="00A90A58" w:rsidP="00A90A58"/>
    <w:p w14:paraId="108C8AC0" w14:textId="77777777" w:rsidR="00A90A58" w:rsidRDefault="00A90A58" w:rsidP="00A90A58">
      <w:pPr>
        <w:pStyle w:val="ListParagraph"/>
        <w:numPr>
          <w:ilvl w:val="0"/>
          <w:numId w:val="1"/>
        </w:numPr>
      </w:pPr>
      <w:r>
        <w:rPr>
          <w:b/>
        </w:rPr>
        <w:t xml:space="preserve">Independent Practice: </w:t>
      </w:r>
      <w:r>
        <w:t xml:space="preserve">Please write five </w:t>
      </w:r>
      <w:r w:rsidRPr="001561C4">
        <w:t>sentence</w:t>
      </w:r>
      <w:r>
        <w:t>s</w:t>
      </w:r>
      <w:r w:rsidRPr="001561C4">
        <w:t xml:space="preserve"> using </w:t>
      </w:r>
      <w:r>
        <w:t>any five of the words above.</w:t>
      </w:r>
    </w:p>
    <w:p w14:paraId="7AB39AB3" w14:textId="77777777" w:rsidR="00B577EA" w:rsidRPr="00C869E6" w:rsidRDefault="001833EC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A58"/>
    <w:rsid w:val="001833EC"/>
    <w:rsid w:val="0038015A"/>
    <w:rsid w:val="00410E3E"/>
    <w:rsid w:val="00993C25"/>
    <w:rsid w:val="00A901AC"/>
    <w:rsid w:val="00A90A58"/>
    <w:rsid w:val="00C869E6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CC5A41"/>
  <w15:chartTrackingRefBased/>
  <w15:docId w15:val="{8F3D78A9-3404-8B42-B3E7-1533BD6B6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90A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0A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0</TotalTime>
  <Pages>2</Pages>
  <Words>254</Words>
  <Characters>1450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2018-07-22T11:57:00Z</dcterms:created>
  <dcterms:modified xsi:type="dcterms:W3CDTF">2020-01-08T19:25:00Z</dcterms:modified>
</cp:coreProperties>
</file>