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5A4BD1D0" w:rsidR="00B577EA" w:rsidRPr="00317A43"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317A43">
        <w:rPr>
          <w:b/>
          <w:sz w:val="28"/>
          <w:szCs w:val="28"/>
          <w:u w:val="single"/>
        </w:rPr>
        <w:t>, Lesson 1</w:t>
      </w:r>
      <w:r>
        <w:rPr>
          <w:b/>
          <w:sz w:val="28"/>
          <w:szCs w:val="28"/>
          <w:u w:val="single"/>
        </w:rPr>
        <w:t xml:space="preserve"> Answer Key</w:t>
      </w:r>
      <w:r w:rsidR="00317A43">
        <w:rPr>
          <w:b/>
          <w:sz w:val="28"/>
          <w:szCs w:val="28"/>
          <w:u w:val="single"/>
        </w:rPr>
        <w:t xml:space="preserve">: </w:t>
      </w:r>
      <w:r w:rsidR="00317A43">
        <w:rPr>
          <w:b/>
          <w:i/>
          <w:sz w:val="28"/>
          <w:szCs w:val="28"/>
          <w:u w:val="single"/>
        </w:rPr>
        <w:t>Bang, Bang!</w:t>
      </w:r>
    </w:p>
    <w:p w14:paraId="2AB1796C" w14:textId="77777777" w:rsidR="008755A2" w:rsidRDefault="008755A2" w:rsidP="00974877">
      <w:pPr>
        <w:rPr>
          <w:b/>
        </w:rPr>
      </w:pPr>
    </w:p>
    <w:p w14:paraId="0C7BD972" w14:textId="01FB56C1"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223BD0B4" w14:textId="6BC251C5" w:rsidR="008755A2" w:rsidRDefault="008755A2" w:rsidP="00974877"/>
    <w:p w14:paraId="18C7F53E" w14:textId="75FBEB40" w:rsidR="008755A2" w:rsidRPr="008755A2" w:rsidRDefault="008755A2" w:rsidP="008755A2">
      <w:pPr>
        <w:pStyle w:val="ListParagraph"/>
        <w:numPr>
          <w:ilvl w:val="0"/>
          <w:numId w:val="1"/>
        </w:numPr>
        <w:rPr>
          <w:b/>
        </w:rPr>
      </w:pPr>
      <w:r>
        <w:t>Yes. The wheelchair labeled MHV and the broken leg connect him to the J. Rolf who came to the hospital soon after the burglars had jumped off the balcony.</w:t>
      </w:r>
    </w:p>
    <w:p w14:paraId="5C7CDB07" w14:textId="77777777" w:rsidR="008755A2" w:rsidRPr="008755A2" w:rsidRDefault="008755A2" w:rsidP="008755A2">
      <w:pPr>
        <w:rPr>
          <w:b/>
        </w:rPr>
      </w:pPr>
    </w:p>
    <w:p w14:paraId="47E34C88" w14:textId="21317986" w:rsidR="008755A2" w:rsidRPr="008755A2" w:rsidRDefault="008755A2" w:rsidP="008755A2">
      <w:pPr>
        <w:pStyle w:val="ListParagraph"/>
        <w:numPr>
          <w:ilvl w:val="0"/>
          <w:numId w:val="1"/>
        </w:numPr>
        <w:rPr>
          <w:b/>
        </w:rPr>
      </w:pPr>
      <w:r>
        <w:t>Either because of the quarrel over the loot, or else because his leg made him a marked man and therefore a constant danger to his accomplice.</w:t>
      </w:r>
    </w:p>
    <w:p w14:paraId="34988E02" w14:textId="77777777" w:rsidR="008755A2" w:rsidRPr="008755A2" w:rsidRDefault="008755A2" w:rsidP="008755A2">
      <w:pPr>
        <w:pStyle w:val="ListParagraph"/>
        <w:rPr>
          <w:b/>
        </w:rPr>
      </w:pPr>
    </w:p>
    <w:p w14:paraId="020FD630" w14:textId="290C238D" w:rsidR="008755A2" w:rsidRPr="008755A2" w:rsidRDefault="008755A2" w:rsidP="008755A2">
      <w:pPr>
        <w:pStyle w:val="ListParagraph"/>
        <w:numPr>
          <w:ilvl w:val="0"/>
          <w:numId w:val="1"/>
        </w:numPr>
        <w:rPr>
          <w:b/>
        </w:rPr>
      </w:pPr>
      <w:r>
        <w:t>Yes. If he’d been killed elsewhere, his body would have been left where it was, or else dumped in some remote spot.</w:t>
      </w:r>
    </w:p>
    <w:p w14:paraId="4EB7651B" w14:textId="77777777" w:rsidR="008755A2" w:rsidRPr="008755A2" w:rsidRDefault="008755A2" w:rsidP="008755A2">
      <w:pPr>
        <w:pStyle w:val="ListParagraph"/>
        <w:rPr>
          <w:b/>
        </w:rPr>
      </w:pPr>
    </w:p>
    <w:p w14:paraId="51BCAFF7" w14:textId="485F6030" w:rsidR="008755A2" w:rsidRPr="003B560F" w:rsidRDefault="003B560F" w:rsidP="008755A2">
      <w:pPr>
        <w:pStyle w:val="ListParagraph"/>
        <w:numPr>
          <w:ilvl w:val="0"/>
          <w:numId w:val="1"/>
        </w:numPr>
        <w:rPr>
          <w:b/>
        </w:rPr>
      </w:pPr>
      <w:r>
        <w:t>To dispose of a body is always a problem. To leave it in a car or motel would lead quickly to the identity of the murderer. The killer must have decided that wheeling an apparent invalid to the park where the lighting was dim and where other wheelchairs would be would hardly arouse any suspicion. But for that errant cymbal, the ploy probably would have worked.</w:t>
      </w:r>
    </w:p>
    <w:p w14:paraId="452BD257" w14:textId="77777777" w:rsidR="003B560F" w:rsidRPr="003B560F" w:rsidRDefault="003B560F" w:rsidP="003B560F">
      <w:pPr>
        <w:pStyle w:val="ListParagraph"/>
        <w:rPr>
          <w:b/>
        </w:rPr>
      </w:pPr>
    </w:p>
    <w:p w14:paraId="0DF9D9F9" w14:textId="10B2A9FB" w:rsidR="003B560F" w:rsidRPr="003B560F" w:rsidRDefault="003B560F" w:rsidP="008755A2">
      <w:pPr>
        <w:pStyle w:val="ListParagraph"/>
        <w:numPr>
          <w:ilvl w:val="0"/>
          <w:numId w:val="1"/>
        </w:numPr>
        <w:rPr>
          <w:b/>
        </w:rPr>
      </w:pPr>
      <w:r>
        <w:t>Sam reasoned that in the course of stripping the body, the killer noticed an almost full pack of cigarettes, and rather than waste it, he put it in his pocket. Since no one is likely to have tow opened packs of different brands, each of which was opened in a different manner, it followed that one of the packs probably belonged to the victim. Sam therefore charged the owner of contents B with burglary, illegal transport of a body, and, to cap it all, homicide. Subsequent investigation confirmed Sam’s quick diagnosis.</w:t>
      </w:r>
    </w:p>
    <w:p w14:paraId="312FCC84" w14:textId="09F028EC" w:rsidR="003B560F" w:rsidRPr="003B560F" w:rsidRDefault="003B560F" w:rsidP="003B560F">
      <w:pPr>
        <w:ind w:left="720"/>
      </w:pPr>
      <w:r>
        <w:rPr>
          <w:b/>
        </w:rPr>
        <w:t xml:space="preserve">Moral: </w:t>
      </w:r>
      <w:r>
        <w:t>Don’t smoke.</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4069F"/>
    <w:multiLevelType w:val="hybridMultilevel"/>
    <w:tmpl w:val="0054E0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17A43"/>
    <w:rsid w:val="0038015A"/>
    <w:rsid w:val="003B560F"/>
    <w:rsid w:val="00410E3E"/>
    <w:rsid w:val="008755A2"/>
    <w:rsid w:val="00974877"/>
    <w:rsid w:val="00993C25"/>
    <w:rsid w:val="00A901AC"/>
    <w:rsid w:val="00BA79CF"/>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55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14</TotalTime>
  <Pages>1</Pages>
  <Words>224</Words>
  <Characters>1283</Characters>
  <Application>Microsoft Office Word</Application>
  <DocSecurity>0</DocSecurity>
  <Lines>10</Lines>
  <Paragraphs>3</Paragraphs>
  <ScaleCrop>false</ScaleCrop>
  <Company>Mark's Text Terminal</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2018-04-23T11:51:00Z</dcterms:created>
  <dcterms:modified xsi:type="dcterms:W3CDTF">2018-05-24T12:28:00Z</dcterms:modified>
</cp:coreProperties>
</file>