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F46810" w14:textId="2AC97B7D"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D313E9">
        <w:rPr>
          <w:b/>
        </w:rPr>
        <w:t>5</w:t>
      </w:r>
      <w:r w:rsidR="005E06C8">
        <w:rPr>
          <w:b/>
        </w:rPr>
        <w:t>:</w:t>
      </w:r>
      <w:r w:rsidR="00D313E9">
        <w:rPr>
          <w:b/>
        </w:rPr>
        <w:t xml:space="preserve"> </w:t>
      </w:r>
      <w:r w:rsidR="00D313E9">
        <w:rPr>
          <w:b/>
          <w:i/>
          <w:iCs/>
        </w:rPr>
        <w:t>Post-Traumatic Stress Disorder</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785A88F5" w14:textId="77777777" w:rsidTr="00327996">
        <w:tc>
          <w:tcPr>
            <w:tcW w:w="10800" w:type="dxa"/>
            <w:shd w:val="clear" w:color="auto" w:fill="auto"/>
          </w:tcPr>
          <w:p w14:paraId="17D598FB" w14:textId="64232920" w:rsidR="00237CCC" w:rsidRPr="00F81BCD"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625ED6">
              <w:rPr>
                <w:bCs/>
                <w:lang w:bidi="x-none"/>
              </w:rPr>
              <w:t>trauma, disorders, shocks, oppression, adrenaline, stress, stressful situations, violence,</w:t>
            </w:r>
            <w:r w:rsidR="00B435B4">
              <w:rPr>
                <w:bCs/>
                <w:lang w:bidi="x-none"/>
              </w:rPr>
              <w:t xml:space="preserve"> </w:t>
            </w:r>
            <w:proofErr w:type="gramStart"/>
            <w:r w:rsidR="00237CCC" w:rsidRPr="00550972">
              <w:rPr>
                <w:b/>
                <w:lang w:bidi="x-none"/>
              </w:rPr>
              <w:t>This</w:t>
            </w:r>
            <w:proofErr w:type="gramEnd"/>
            <w:r w:rsidR="00237CCC" w:rsidRPr="00550972">
              <w:rPr>
                <w:b/>
                <w:lang w:bidi="x-none"/>
              </w:rPr>
              <w:t xml:space="preserve"> lesson aims to </w:t>
            </w:r>
            <w:r w:rsidR="00E62E32">
              <w:rPr>
                <w:bCs/>
                <w:lang w:bidi="x-none"/>
              </w:rPr>
              <w:t>assist students, by means of guided reading and inquiry, in developing their own understanding of post-traumatic stress disorder</w:t>
            </w:r>
            <w:r w:rsidR="00B435B4">
              <w:rPr>
                <w:bCs/>
                <w:lang w:bidi="x-none"/>
              </w:rPr>
              <w:t xml:space="preserve"> and its effects on personal development</w:t>
            </w:r>
            <w:r w:rsidR="00E62E32">
              <w:rPr>
                <w:bCs/>
                <w:lang w:bidi="x-none"/>
              </w:rPr>
              <w:t>.</w:t>
            </w:r>
            <w:r w:rsidR="00B435B4">
              <w:rPr>
                <w:bCs/>
                <w:lang w:bidi="x-none"/>
              </w:rPr>
              <w:t xml:space="preserve"> </w:t>
            </w:r>
            <w:r w:rsidR="00237CCC" w:rsidRPr="00550972">
              <w:rPr>
                <w:b/>
                <w:lang w:bidi="x-none"/>
              </w:rPr>
              <w:t xml:space="preserve">This lesson activates prior knowledge of </w:t>
            </w:r>
            <w:r w:rsidR="00B435B4">
              <w:rPr>
                <w:bCs/>
                <w:lang w:bidi="x-none"/>
              </w:rPr>
              <w:t xml:space="preserve">trauma, learning, disorders, shocks, </w:t>
            </w:r>
            <w:r w:rsidR="00237CCC" w:rsidRPr="00550972">
              <w:rPr>
                <w:b/>
                <w:lang w:bidi="x-none"/>
              </w:rPr>
              <w:t>Students will be able to</w:t>
            </w:r>
            <w:r w:rsidR="00F81BCD">
              <w:rPr>
                <w:b/>
                <w:lang w:bidi="x-none"/>
              </w:rPr>
              <w:t xml:space="preserve"> </w:t>
            </w:r>
            <w:r w:rsidR="00F81BCD">
              <w:rPr>
                <w:bCs/>
                <w:lang w:bidi="x-none"/>
              </w:rPr>
              <w:t>actively participate, using a teacher-designed and modified reading and worksheet, in a guided reading, inquiry, and discussion on post-traumatic stress disorder.</w:t>
            </w:r>
          </w:p>
        </w:tc>
      </w:tr>
      <w:tr w:rsidR="0080232E" w:rsidRPr="00550972" w14:paraId="0737EF75" w14:textId="77777777" w:rsidTr="00327996">
        <w:tc>
          <w:tcPr>
            <w:tcW w:w="10800" w:type="dxa"/>
            <w:shd w:val="clear" w:color="auto" w:fill="auto"/>
          </w:tcPr>
          <w:p w14:paraId="27FF4648" w14:textId="21E14B8C" w:rsidR="0080232E" w:rsidRPr="00B435B4" w:rsidRDefault="0080232E" w:rsidP="00950311">
            <w:pPr>
              <w:rPr>
                <w:bCs/>
                <w:lang w:bidi="x-none"/>
              </w:rPr>
            </w:pPr>
            <w:r w:rsidRPr="00550972">
              <w:rPr>
                <w:b/>
                <w:lang w:bidi="x-none"/>
              </w:rPr>
              <w:t>Classroom Aim:</w:t>
            </w:r>
            <w:r w:rsidR="00B435B4">
              <w:rPr>
                <w:b/>
                <w:lang w:bidi="x-none"/>
              </w:rPr>
              <w:t xml:space="preserve"> </w:t>
            </w:r>
            <w:r w:rsidR="00B435B4" w:rsidRPr="00B435B4">
              <w:rPr>
                <w:b/>
                <w:lang w:bidi="x-none"/>
              </w:rPr>
              <w:t>What</w:t>
            </w:r>
            <w:r w:rsidR="00B435B4">
              <w:rPr>
                <w:bCs/>
                <w:lang w:bidi="x-none"/>
              </w:rPr>
              <w:t xml:space="preserve"> is trauma? </w:t>
            </w:r>
            <w:r w:rsidR="00B435B4" w:rsidRPr="00B435B4">
              <w:rPr>
                <w:b/>
                <w:lang w:bidi="x-none"/>
              </w:rPr>
              <w:t>What</w:t>
            </w:r>
            <w:r w:rsidR="00B435B4">
              <w:rPr>
                <w:bCs/>
                <w:lang w:bidi="x-none"/>
              </w:rPr>
              <w:t xml:space="preserve"> is stress? </w:t>
            </w:r>
            <w:r w:rsidR="00B435B4" w:rsidRPr="00B435B4">
              <w:rPr>
                <w:b/>
                <w:lang w:bidi="x-none"/>
              </w:rPr>
              <w:t>What</w:t>
            </w:r>
            <w:r w:rsidR="00B435B4">
              <w:rPr>
                <w:bCs/>
                <w:lang w:bidi="x-none"/>
              </w:rPr>
              <w:t xml:space="preserve"> is a disorder? </w:t>
            </w:r>
            <w:r w:rsidR="00B435B4" w:rsidRPr="00B435B4">
              <w:rPr>
                <w:b/>
                <w:lang w:bidi="x-none"/>
              </w:rPr>
              <w:t>What</w:t>
            </w:r>
            <w:r w:rsidR="00B435B4">
              <w:rPr>
                <w:bCs/>
                <w:lang w:bidi="x-none"/>
              </w:rPr>
              <w:t xml:space="preserve"> is post-traumatic stress disorder, and </w:t>
            </w:r>
            <w:r w:rsidR="00B435B4" w:rsidRPr="00B435B4">
              <w:rPr>
                <w:b/>
                <w:lang w:bidi="x-none"/>
              </w:rPr>
              <w:t>how</w:t>
            </w:r>
            <w:r w:rsidR="00B435B4">
              <w:rPr>
                <w:bCs/>
                <w:lang w:bidi="x-none"/>
              </w:rPr>
              <w:t xml:space="preserve"> does it affect personal development and life?</w:t>
            </w:r>
          </w:p>
        </w:tc>
      </w:tr>
      <w:tr w:rsidR="00950311" w:rsidRPr="00550972" w14:paraId="2115601C" w14:textId="77777777" w:rsidTr="00327996">
        <w:tc>
          <w:tcPr>
            <w:tcW w:w="10800" w:type="dxa"/>
            <w:shd w:val="clear" w:color="auto" w:fill="auto"/>
          </w:tcPr>
          <w:p w14:paraId="3998417E" w14:textId="683BEF9D" w:rsidR="00950311" w:rsidRPr="00F805CE" w:rsidRDefault="00237CCC" w:rsidP="00950311">
            <w:pPr>
              <w:rPr>
                <w:b/>
                <w:u w:val="single"/>
              </w:rPr>
            </w:pPr>
            <w:r w:rsidRPr="00550972">
              <w:rPr>
                <w:b/>
                <w:lang w:bidi="x-none"/>
              </w:rPr>
              <w:t>Do Now:</w:t>
            </w:r>
            <w:r w:rsidR="00F805CE">
              <w:rPr>
                <w:b/>
                <w:lang w:bidi="x-none"/>
              </w:rPr>
              <w:t xml:space="preserve"> </w:t>
            </w:r>
            <w:r w:rsidR="00F805CE">
              <w:rPr>
                <w:bCs/>
                <w:lang w:bidi="x-none"/>
              </w:rPr>
              <w:t>Define vocabulary words from the context in which they are embedded in the first section of your vocabulary-building and comprehension worksheet.</w:t>
            </w:r>
          </w:p>
        </w:tc>
      </w:tr>
      <w:tr w:rsidR="00237CCC" w:rsidRPr="00550972" w14:paraId="5808F2F1" w14:textId="77777777" w:rsidTr="00327996">
        <w:tc>
          <w:tcPr>
            <w:tcW w:w="10800" w:type="dxa"/>
            <w:shd w:val="clear" w:color="auto" w:fill="auto"/>
          </w:tcPr>
          <w:p w14:paraId="53A76635" w14:textId="47C6C5B3" w:rsidR="00237CCC" w:rsidRPr="00E62E32" w:rsidRDefault="00237CCC" w:rsidP="00950311">
            <w:pPr>
              <w:rPr>
                <w:bCs/>
                <w:lang w:bidi="x-none"/>
              </w:rPr>
            </w:pPr>
            <w:r w:rsidRPr="00550972">
              <w:rPr>
                <w:b/>
                <w:lang w:bidi="x-none"/>
              </w:rPr>
              <w:t>Class Work:</w:t>
            </w:r>
            <w:r w:rsidR="00E62E32">
              <w:rPr>
                <w:b/>
                <w:lang w:bidi="x-none"/>
              </w:rPr>
              <w:t xml:space="preserve"> </w:t>
            </w:r>
            <w:r w:rsidR="00E62E32">
              <w:rPr>
                <w:bCs/>
                <w:lang w:bidi="x-none"/>
              </w:rPr>
              <w:t>Guided reading and inquiry</w:t>
            </w:r>
            <w:r w:rsidR="00510931">
              <w:rPr>
                <w:bCs/>
                <w:lang w:bidi="x-none"/>
              </w:rPr>
              <w:t>, with discussion,</w:t>
            </w:r>
            <w:r w:rsidR="00E62E32">
              <w:rPr>
                <w:bCs/>
                <w:lang w:bidi="x-none"/>
              </w:rPr>
              <w:t xml:space="preserve"> into post-traumatic stress disorder.</w:t>
            </w:r>
          </w:p>
        </w:tc>
      </w:tr>
      <w:tr w:rsidR="00237CCC" w:rsidRPr="00550972" w14:paraId="0ADA6D00" w14:textId="77777777" w:rsidTr="00327996">
        <w:tc>
          <w:tcPr>
            <w:tcW w:w="10800" w:type="dxa"/>
            <w:shd w:val="clear" w:color="auto" w:fill="auto"/>
          </w:tcPr>
          <w:p w14:paraId="6A5CF2C5" w14:textId="58D94D44" w:rsidR="00237CCC" w:rsidRPr="003A63C8" w:rsidRDefault="00E05B12" w:rsidP="00237CCC">
            <w:pPr>
              <w:rPr>
                <w:bCs/>
                <w:lang w:bidi="x-none"/>
              </w:rPr>
            </w:pPr>
            <w:r w:rsidRPr="00550972">
              <w:rPr>
                <w:b/>
                <w:lang w:bidi="x-none"/>
              </w:rPr>
              <w:t>Independent Practice:</w:t>
            </w:r>
            <w:r w:rsidR="003A63C8">
              <w:rPr>
                <w:b/>
                <w:lang w:bidi="x-none"/>
              </w:rPr>
              <w:t xml:space="preserve"> </w:t>
            </w:r>
            <w:r w:rsidR="003A63C8">
              <w:rPr>
                <w:bCs/>
                <w:lang w:bidi="x-none"/>
              </w:rPr>
              <w:t>None</w:t>
            </w:r>
          </w:p>
        </w:tc>
      </w:tr>
    </w:tbl>
    <w:p w14:paraId="1E9843E5" w14:textId="38B4F84D" w:rsidR="00D313E9" w:rsidRDefault="00950311" w:rsidP="00D313E9">
      <w:bookmarkStart w:id="2" w:name="OLE_LINK3"/>
      <w:bookmarkStart w:id="3" w:name="OLE_LINK4"/>
      <w:r w:rsidRPr="00550972">
        <w:rPr>
          <w:b/>
        </w:rPr>
        <w:t>Methods and Materials</w:t>
      </w:r>
      <w:r w:rsidR="00237CCC" w:rsidRPr="00550972">
        <w:rPr>
          <w:b/>
        </w:rPr>
        <w:t>:</w:t>
      </w:r>
      <w:r w:rsidR="00D313E9">
        <w:rPr>
          <w:b/>
        </w:rPr>
        <w:t xml:space="preserve"> </w:t>
      </w:r>
      <w:r w:rsidR="00D313E9">
        <w:t>This lesson seeks, as do all the lessons in this unit, to raise students’ awareness of issues and life events that challenge or even impede personal growth and development. Methodologically, this lesson uses the content of a short reading—in this case, post-traumatic stress disorder--to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5271657B" w14:textId="77777777" w:rsidR="00D313E9" w:rsidRPr="00C869E6" w:rsidRDefault="00D313E9" w:rsidP="00D313E9">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151ABAF3" w14:textId="69BCA569" w:rsidR="005C0A1D" w:rsidRPr="00550972" w:rsidRDefault="00F805CE" w:rsidP="00950311">
      <w:pPr>
        <w:rPr>
          <w:b/>
        </w:rPr>
      </w:pPr>
      <w:r>
        <w:rPr>
          <w:b/>
        </w:rPr>
        <w:t xml:space="preserve"> </w:t>
      </w:r>
    </w:p>
    <w:p w14:paraId="2A97EA6E" w14:textId="2BA89495" w:rsidR="00F805CE" w:rsidRPr="00065807" w:rsidRDefault="005C0A1D" w:rsidP="00F805CE">
      <w:pPr>
        <w:rPr>
          <w:bCs/>
        </w:rPr>
      </w:pPr>
      <w:bookmarkStart w:id="4" w:name="OLE_LINK11"/>
      <w:bookmarkStart w:id="5" w:name="OLE_LINK12"/>
      <w:r w:rsidRPr="00550972">
        <w:rPr>
          <w:b/>
        </w:rPr>
        <w:t>Need for Lesson</w:t>
      </w:r>
      <w:r w:rsidRPr="00550972">
        <w:t xml:space="preserve">: </w:t>
      </w:r>
      <w:r w:rsidR="00F805CE" w:rsidRPr="00065807">
        <w:rPr>
          <w:bCs/>
        </w:rPr>
        <w:t xml:space="preserve">PK PRSNL DVLPMNT </w:t>
      </w:r>
      <w:r w:rsidR="00F805CE">
        <w:rPr>
          <w:bCs/>
        </w:rPr>
        <w:t>LP5</w:t>
      </w:r>
      <w:r w:rsidR="00F805CE" w:rsidRPr="00065807">
        <w:rPr>
          <w:bCs/>
        </w:rPr>
        <w:t>*</w:t>
      </w:r>
      <w:proofErr w:type="spellStart"/>
      <w:r w:rsidR="00F805CE" w:rsidRPr="00065807">
        <w:rPr>
          <w:bCs/>
        </w:rPr>
        <w:t>lp</w:t>
      </w:r>
      <w:proofErr w:type="spellEnd"/>
      <w:r w:rsidR="00F805CE">
        <w:rPr>
          <w:bCs/>
        </w:rPr>
        <w:t xml:space="preserve">; </w:t>
      </w:r>
      <w:r w:rsidR="00F805CE" w:rsidRPr="00065807">
        <w:rPr>
          <w:bCs/>
        </w:rPr>
        <w:t>PK PRSNL DVLPMNT</w:t>
      </w:r>
      <w:r w:rsidR="00F805CE">
        <w:rPr>
          <w:bCs/>
        </w:rPr>
        <w:t xml:space="preserve"> LP5</w:t>
      </w:r>
      <w:r w:rsidR="00F805CE" w:rsidRPr="00065807">
        <w:rPr>
          <w:bCs/>
        </w:rPr>
        <w:t>*</w:t>
      </w:r>
      <w:proofErr w:type="spellStart"/>
      <w:r w:rsidR="00F805CE" w:rsidRPr="00065807">
        <w:rPr>
          <w:bCs/>
        </w:rPr>
        <w:t>rd</w:t>
      </w:r>
      <w:proofErr w:type="spellEnd"/>
      <w:r w:rsidR="00F805CE">
        <w:rPr>
          <w:bCs/>
        </w:rPr>
        <w:t xml:space="preserve">; </w:t>
      </w:r>
      <w:r w:rsidR="00F805CE" w:rsidRPr="00065807">
        <w:rPr>
          <w:bCs/>
        </w:rPr>
        <w:t>PK PRSNL DVLPMNT</w:t>
      </w:r>
      <w:r w:rsidR="00F805CE">
        <w:rPr>
          <w:bCs/>
        </w:rPr>
        <w:t xml:space="preserve"> LP5</w:t>
      </w:r>
      <w:r w:rsidR="00F805CE" w:rsidRPr="00065807">
        <w:rPr>
          <w:bCs/>
        </w:rPr>
        <w:t>*</w:t>
      </w:r>
      <w:proofErr w:type="spellStart"/>
      <w:r w:rsidR="00F805CE" w:rsidRPr="00065807">
        <w:rPr>
          <w:bCs/>
        </w:rPr>
        <w:t>ws</w:t>
      </w:r>
      <w:proofErr w:type="spellEnd"/>
    </w:p>
    <w:p w14:paraId="59CB4EB7" w14:textId="77777777" w:rsidR="005C0A1D" w:rsidRPr="00550972" w:rsidRDefault="005C0A1D" w:rsidP="005C0A1D"/>
    <w:p w14:paraId="6797A6A8" w14:textId="7282F020" w:rsidR="005C0A1D" w:rsidRDefault="005C0A1D" w:rsidP="005C0A1D">
      <w:pPr>
        <w:rPr>
          <w:b/>
        </w:rPr>
      </w:pPr>
      <w:r w:rsidRPr="00550972">
        <w:rPr>
          <w:b/>
        </w:rPr>
        <w:t>Key Points</w:t>
      </w:r>
      <w:r w:rsidR="0039665D" w:rsidRPr="00550972">
        <w:rPr>
          <w:b/>
        </w:rPr>
        <w:t xml:space="preserve"> and Connections</w:t>
      </w:r>
      <w:r w:rsidRPr="00550972">
        <w:rPr>
          <w:b/>
        </w:rPr>
        <w:t>:</w:t>
      </w:r>
    </w:p>
    <w:p w14:paraId="2442ED98" w14:textId="1212CEF2" w:rsidR="0043179A" w:rsidRPr="0043179A" w:rsidRDefault="0043179A" w:rsidP="0043179A">
      <w:pPr>
        <w:pStyle w:val="ListParagraph"/>
        <w:numPr>
          <w:ilvl w:val="0"/>
          <w:numId w:val="2"/>
        </w:numPr>
        <w:rPr>
          <w:b/>
        </w:rPr>
      </w:pPr>
      <w:r>
        <w:rPr>
          <w:b/>
        </w:rPr>
        <w:t xml:space="preserve">Make sure </w:t>
      </w:r>
      <w:r>
        <w:rPr>
          <w:bCs/>
        </w:rPr>
        <w:t xml:space="preserve">students fully understand the concept the word </w:t>
      </w:r>
      <w:bookmarkStart w:id="6" w:name="_GoBack"/>
      <w:r w:rsidRPr="0043179A">
        <w:rPr>
          <w:bCs/>
          <w:i/>
          <w:iCs/>
        </w:rPr>
        <w:t>trauma</w:t>
      </w:r>
      <w:r>
        <w:rPr>
          <w:bCs/>
        </w:rPr>
        <w:t xml:space="preserve"> </w:t>
      </w:r>
      <w:bookmarkEnd w:id="6"/>
      <w:r>
        <w:rPr>
          <w:bCs/>
        </w:rPr>
        <w:t>represents.</w:t>
      </w:r>
    </w:p>
    <w:p w14:paraId="3FE1759D" w14:textId="77777777" w:rsidR="005C0A1D" w:rsidRPr="00550972" w:rsidRDefault="005C0A1D" w:rsidP="005C0A1D">
      <w:pPr>
        <w:rPr>
          <w:b/>
        </w:rPr>
      </w:pPr>
    </w:p>
    <w:p w14:paraId="4769E82B" w14:textId="641C8CF9" w:rsidR="005C0A1D" w:rsidRDefault="001400FD" w:rsidP="005C0A1D">
      <w:pPr>
        <w:rPr>
          <w:b/>
        </w:rPr>
      </w:pPr>
      <w:r>
        <w:rPr>
          <w:b/>
        </w:rPr>
        <w:t xml:space="preserve">Some </w:t>
      </w:r>
      <w:r w:rsidR="005C0A1D" w:rsidRPr="00550972">
        <w:rPr>
          <w:b/>
        </w:rPr>
        <w:t>Essential Questions:</w:t>
      </w:r>
    </w:p>
    <w:p w14:paraId="365925EB" w14:textId="6A7A8DA6" w:rsidR="00FB0217" w:rsidRPr="00FB0217" w:rsidRDefault="00FB0217" w:rsidP="00FB0217">
      <w:pPr>
        <w:pStyle w:val="ListParagraph"/>
        <w:numPr>
          <w:ilvl w:val="0"/>
          <w:numId w:val="1"/>
        </w:numPr>
        <w:rPr>
          <w:b/>
        </w:rPr>
      </w:pPr>
      <w:r>
        <w:rPr>
          <w:b/>
        </w:rPr>
        <w:t xml:space="preserve">What </w:t>
      </w:r>
      <w:r>
        <w:rPr>
          <w:bCs/>
        </w:rPr>
        <w:t>is trauma?</w:t>
      </w:r>
    </w:p>
    <w:p w14:paraId="7A98FFE1" w14:textId="4E641EA3" w:rsidR="00FB0217" w:rsidRPr="00FB0217" w:rsidRDefault="00FB0217" w:rsidP="00FB0217">
      <w:pPr>
        <w:pStyle w:val="ListParagraph"/>
        <w:numPr>
          <w:ilvl w:val="0"/>
          <w:numId w:val="1"/>
        </w:numPr>
        <w:rPr>
          <w:b/>
        </w:rPr>
      </w:pPr>
      <w:r>
        <w:rPr>
          <w:b/>
        </w:rPr>
        <w:t xml:space="preserve">What </w:t>
      </w:r>
      <w:r>
        <w:rPr>
          <w:bCs/>
        </w:rPr>
        <w:t>is stress?</w:t>
      </w:r>
    </w:p>
    <w:p w14:paraId="71F83A50" w14:textId="0478952F" w:rsidR="00FB0217" w:rsidRPr="00FB0217" w:rsidRDefault="00FB0217" w:rsidP="00FB0217">
      <w:pPr>
        <w:pStyle w:val="ListParagraph"/>
        <w:numPr>
          <w:ilvl w:val="0"/>
          <w:numId w:val="1"/>
        </w:numPr>
        <w:rPr>
          <w:b/>
        </w:rPr>
      </w:pPr>
      <w:r>
        <w:rPr>
          <w:b/>
        </w:rPr>
        <w:t xml:space="preserve">What </w:t>
      </w:r>
      <w:r>
        <w:rPr>
          <w:bCs/>
        </w:rPr>
        <w:t>is a disorder?</w:t>
      </w:r>
    </w:p>
    <w:p w14:paraId="20FFD8F5" w14:textId="62186D42" w:rsidR="00FB0217" w:rsidRPr="00FB0217" w:rsidRDefault="00FB0217" w:rsidP="00FB0217">
      <w:pPr>
        <w:pStyle w:val="ListParagraph"/>
        <w:numPr>
          <w:ilvl w:val="0"/>
          <w:numId w:val="1"/>
        </w:numPr>
        <w:rPr>
          <w:b/>
        </w:rPr>
      </w:pPr>
      <w:r>
        <w:rPr>
          <w:b/>
        </w:rPr>
        <w:t xml:space="preserve">What </w:t>
      </w:r>
      <w:r>
        <w:rPr>
          <w:bCs/>
        </w:rPr>
        <w:t>is the soul?</w:t>
      </w:r>
    </w:p>
    <w:p w14:paraId="5E245790" w14:textId="589B3B12" w:rsidR="00FB0217" w:rsidRPr="00FB0217" w:rsidRDefault="00FB0217" w:rsidP="00FB0217">
      <w:pPr>
        <w:pStyle w:val="ListParagraph"/>
        <w:numPr>
          <w:ilvl w:val="0"/>
          <w:numId w:val="1"/>
        </w:numPr>
        <w:rPr>
          <w:b/>
        </w:rPr>
      </w:pPr>
      <w:r>
        <w:rPr>
          <w:b/>
        </w:rPr>
        <w:t xml:space="preserve">What </w:t>
      </w:r>
      <w:r>
        <w:rPr>
          <w:bCs/>
        </w:rPr>
        <w:t>kinds of illnesses afflict the brain?</w:t>
      </w:r>
    </w:p>
    <w:p w14:paraId="44FC952F" w14:textId="77777777" w:rsidR="0039665D" w:rsidRPr="00550972" w:rsidRDefault="0039665D" w:rsidP="005C0A1D">
      <w:pPr>
        <w:rPr>
          <w:b/>
        </w:rPr>
      </w:pPr>
    </w:p>
    <w:p w14:paraId="53923951" w14:textId="083AE65E" w:rsidR="00D313E9" w:rsidRPr="00550972" w:rsidRDefault="0039665D" w:rsidP="00D313E9">
      <w:r w:rsidRPr="00550972">
        <w:rPr>
          <w:b/>
        </w:rPr>
        <w:t xml:space="preserve">Next Lesson: </w:t>
      </w:r>
      <w:r w:rsidR="00D313E9" w:rsidRPr="008E2004">
        <w:rPr>
          <w:bCs/>
        </w:rPr>
        <w:t xml:space="preserve">Procedural Knowledge, </w:t>
      </w:r>
      <w:r w:rsidR="00D313E9" w:rsidRPr="008E2004">
        <w:rPr>
          <w:bCs/>
          <w:i/>
          <w:iCs/>
        </w:rPr>
        <w:t>Personal Development</w:t>
      </w:r>
      <w:r w:rsidR="00D313E9" w:rsidRPr="008E2004">
        <w:rPr>
          <w:bCs/>
        </w:rPr>
        <w:t xml:space="preserve"> Unit, Lesson </w:t>
      </w:r>
      <w:r w:rsidR="00D313E9">
        <w:rPr>
          <w:bCs/>
        </w:rPr>
        <w:t>6</w:t>
      </w:r>
      <w:r w:rsidR="00D313E9" w:rsidRPr="008E2004">
        <w:rPr>
          <w:bCs/>
        </w:rPr>
        <w:t xml:space="preserve">: </w:t>
      </w:r>
      <w:r w:rsidR="00D313E9">
        <w:rPr>
          <w:bCs/>
          <w:i/>
          <w:iCs/>
        </w:rPr>
        <w:t>Watson,</w:t>
      </w:r>
      <w:r w:rsidR="00E62E32">
        <w:rPr>
          <w:bCs/>
          <w:i/>
          <w:iCs/>
        </w:rPr>
        <w:t xml:space="preserve"> Crick, and DNA</w:t>
      </w:r>
    </w:p>
    <w:p w14:paraId="28F40491" w14:textId="2BADB6FD" w:rsidR="0039665D" w:rsidRPr="00550972" w:rsidRDefault="0039665D" w:rsidP="005C0A1D">
      <w:pPr>
        <w:rPr>
          <w:b/>
        </w:rPr>
      </w:pPr>
    </w:p>
    <w:bookmarkEnd w:id="0"/>
    <w:bookmarkEnd w:id="1"/>
    <w:bookmarkEnd w:id="2"/>
    <w:bookmarkEnd w:id="3"/>
    <w:bookmarkEnd w:id="4"/>
    <w:bookmarkEnd w:id="5"/>
    <w:p w14:paraId="345FF602"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452F00"/>
    <w:multiLevelType w:val="hybridMultilevel"/>
    <w:tmpl w:val="536A96C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2D7A9F"/>
    <w:multiLevelType w:val="hybridMultilevel"/>
    <w:tmpl w:val="8DD01060"/>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3A63C8"/>
    <w:rsid w:val="0043179A"/>
    <w:rsid w:val="0047420B"/>
    <w:rsid w:val="0049120A"/>
    <w:rsid w:val="00510931"/>
    <w:rsid w:val="00523A56"/>
    <w:rsid w:val="00550972"/>
    <w:rsid w:val="005629E4"/>
    <w:rsid w:val="005C0A1D"/>
    <w:rsid w:val="005E06C8"/>
    <w:rsid w:val="00625ED6"/>
    <w:rsid w:val="007268BD"/>
    <w:rsid w:val="00772E54"/>
    <w:rsid w:val="007D7EAC"/>
    <w:rsid w:val="0080232E"/>
    <w:rsid w:val="00813673"/>
    <w:rsid w:val="00830E00"/>
    <w:rsid w:val="008F7107"/>
    <w:rsid w:val="00950311"/>
    <w:rsid w:val="00955468"/>
    <w:rsid w:val="00993629"/>
    <w:rsid w:val="00996471"/>
    <w:rsid w:val="009D0517"/>
    <w:rsid w:val="00B435B4"/>
    <w:rsid w:val="00C66021"/>
    <w:rsid w:val="00CB54DD"/>
    <w:rsid w:val="00D12381"/>
    <w:rsid w:val="00D313E9"/>
    <w:rsid w:val="00DC3FB7"/>
    <w:rsid w:val="00E05B12"/>
    <w:rsid w:val="00E627C8"/>
    <w:rsid w:val="00E62E32"/>
    <w:rsid w:val="00F805CE"/>
    <w:rsid w:val="00F81BCD"/>
    <w:rsid w:val="00FB0217"/>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4108585"/>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02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30</TotalTime>
  <Pages>1</Pages>
  <Words>411</Words>
  <Characters>2349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12</cp:revision>
  <dcterms:created xsi:type="dcterms:W3CDTF">2019-10-25T17:16:00Z</dcterms:created>
  <dcterms:modified xsi:type="dcterms:W3CDTF">2020-01-13T15:12:00Z</dcterms:modified>
</cp:coreProperties>
</file>